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67" w:rsidRDefault="009D4867">
      <w:pPr>
        <w:spacing w:line="360" w:lineRule="auto"/>
        <w:rPr>
          <w:sz w:val="28"/>
        </w:rPr>
      </w:pPr>
      <w:bookmarkStart w:id="0" w:name="_GoBack"/>
      <w:bookmarkEnd w:id="0"/>
    </w:p>
    <w:p w:rsidR="009D4867" w:rsidRPr="005B5583" w:rsidRDefault="009D4867" w:rsidP="005B5583">
      <w:pPr>
        <w:ind w:firstLine="5954"/>
        <w:rPr>
          <w:sz w:val="24"/>
          <w:szCs w:val="24"/>
        </w:rPr>
      </w:pPr>
      <w:r w:rsidRPr="005B5583">
        <w:rPr>
          <w:sz w:val="24"/>
          <w:szCs w:val="24"/>
        </w:rPr>
        <w:t>Проект</w:t>
      </w:r>
    </w:p>
    <w:p w:rsidR="009D4867" w:rsidRDefault="009D4867" w:rsidP="005B5583">
      <w:pPr>
        <w:ind w:firstLine="5954"/>
        <w:rPr>
          <w:sz w:val="24"/>
          <w:szCs w:val="24"/>
        </w:rPr>
      </w:pPr>
      <w:r w:rsidRPr="005B5583">
        <w:rPr>
          <w:sz w:val="24"/>
          <w:szCs w:val="24"/>
        </w:rPr>
        <w:t>Внесен</w:t>
      </w:r>
      <w:r>
        <w:rPr>
          <w:sz w:val="24"/>
          <w:szCs w:val="24"/>
        </w:rPr>
        <w:t xml:space="preserve"> Комиссией по </w:t>
      </w:r>
    </w:p>
    <w:p w:rsidR="009D4867" w:rsidRDefault="009D4867" w:rsidP="005B5583">
      <w:pPr>
        <w:ind w:firstLine="5954"/>
        <w:rPr>
          <w:sz w:val="24"/>
          <w:szCs w:val="24"/>
        </w:rPr>
      </w:pPr>
      <w:r>
        <w:rPr>
          <w:sz w:val="24"/>
          <w:szCs w:val="24"/>
        </w:rPr>
        <w:t xml:space="preserve">соблюдению Регламента </w:t>
      </w:r>
    </w:p>
    <w:p w:rsidR="009D4867" w:rsidRDefault="009D4867" w:rsidP="005B5583">
      <w:pPr>
        <w:ind w:firstLine="5954"/>
        <w:rPr>
          <w:sz w:val="24"/>
          <w:szCs w:val="24"/>
        </w:rPr>
      </w:pPr>
      <w:r w:rsidRPr="005B5583">
        <w:rPr>
          <w:sz w:val="24"/>
          <w:szCs w:val="24"/>
        </w:rPr>
        <w:t>Совета</w:t>
      </w:r>
      <w:r>
        <w:rPr>
          <w:sz w:val="24"/>
          <w:szCs w:val="24"/>
        </w:rPr>
        <w:t>, статусу и этике депутата</w:t>
      </w:r>
    </w:p>
    <w:p w:rsidR="009D4867" w:rsidRDefault="009D4867" w:rsidP="005B5583">
      <w:pPr>
        <w:ind w:firstLine="5954"/>
        <w:rPr>
          <w:sz w:val="24"/>
          <w:szCs w:val="24"/>
        </w:rPr>
      </w:pPr>
    </w:p>
    <w:p w:rsidR="009D4867" w:rsidRPr="005B5583" w:rsidRDefault="009D4867" w:rsidP="005B5583">
      <w:pPr>
        <w:ind w:firstLine="6379"/>
        <w:rPr>
          <w:sz w:val="24"/>
          <w:szCs w:val="24"/>
        </w:rPr>
      </w:pPr>
    </w:p>
    <w:p w:rsidR="009D4867" w:rsidRDefault="009D4867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9D4867" w:rsidRDefault="009D4867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62691A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9D4867" w:rsidRDefault="009D4867">
      <w:pPr>
        <w:rPr>
          <w:b/>
          <w:sz w:val="28"/>
        </w:rPr>
      </w:pPr>
    </w:p>
    <w:p w:rsidR="009D4867" w:rsidRPr="007E7CB6" w:rsidRDefault="009D4867">
      <w:pPr>
        <w:rPr>
          <w:sz w:val="28"/>
        </w:rPr>
      </w:pPr>
    </w:p>
    <w:p w:rsidR="009D4867" w:rsidRPr="007E7CB6" w:rsidRDefault="009D4867">
      <w:pPr>
        <w:pStyle w:val="BodyTextIndent3"/>
        <w:jc w:val="center"/>
      </w:pPr>
      <w:r w:rsidRPr="007E7CB6">
        <w:t xml:space="preserve">Об утверждении решения Комиссии  по соблюдению Регламента Совета, статусу и этике депутата Совета сельского поселения </w:t>
      </w:r>
      <w:r>
        <w:t>Сергиопольский</w:t>
      </w:r>
      <w:r w:rsidRPr="007E7CB6">
        <w:t xml:space="preserve"> сельсовет муниципального района Давлекановский район Республики Башкортостан об избрании председателя Комиссии  </w:t>
      </w:r>
    </w:p>
    <w:p w:rsidR="009D4867" w:rsidRDefault="009D4867">
      <w:pPr>
        <w:rPr>
          <w:sz w:val="28"/>
        </w:rPr>
      </w:pPr>
    </w:p>
    <w:p w:rsidR="009D4867" w:rsidRDefault="009D4867">
      <w:pPr>
        <w:rPr>
          <w:sz w:val="28"/>
        </w:rPr>
      </w:pPr>
    </w:p>
    <w:p w:rsidR="009D4867" w:rsidRDefault="009D4867" w:rsidP="00AE2AC1">
      <w:pPr>
        <w:pStyle w:val="BodyTextIndent3"/>
        <w:jc w:val="both"/>
      </w:pPr>
      <w:r>
        <w:t>В соответствии со статьями 17 и 20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9D4867" w:rsidRDefault="009D4867" w:rsidP="00AE2AC1">
      <w:pPr>
        <w:pStyle w:val="BodyTextIndent3"/>
        <w:jc w:val="both"/>
      </w:pPr>
      <w:r>
        <w:t xml:space="preserve">утвердить решение Комиссии по соблюдению Регламента, статусу и этике депутата Совета сельского поселения Сергиопольский сельсовет муниципального района Давлекановский район Республики Башкортостан об избрании на должность председателя Комиссии </w:t>
      </w:r>
      <w:r>
        <w:rPr>
          <w:i/>
        </w:rPr>
        <w:t xml:space="preserve">Ахметгалину Зайтуну Хисамовну </w:t>
      </w:r>
      <w:r>
        <w:t>– депутата от избирательного округа № 1.</w:t>
      </w:r>
    </w:p>
    <w:p w:rsidR="009D4867" w:rsidRDefault="009D4867" w:rsidP="00AE2AC1">
      <w:pPr>
        <w:pStyle w:val="BodyTextIndent3"/>
        <w:spacing w:line="360" w:lineRule="auto"/>
        <w:ind w:firstLine="0"/>
      </w:pPr>
    </w:p>
    <w:p w:rsidR="009D4867" w:rsidRDefault="009D4867">
      <w:pPr>
        <w:pStyle w:val="BodyTextIndent3"/>
        <w:spacing w:line="360" w:lineRule="auto"/>
      </w:pPr>
    </w:p>
    <w:p w:rsidR="009D4867" w:rsidRDefault="009D4867">
      <w:pPr>
        <w:pStyle w:val="BodyTextIndent3"/>
        <w:ind w:firstLine="0"/>
      </w:pPr>
      <w:r>
        <w:t>Глава</w:t>
      </w:r>
    </w:p>
    <w:p w:rsidR="009D4867" w:rsidRDefault="009D4867">
      <w:pPr>
        <w:pStyle w:val="BodyTextIndent3"/>
        <w:ind w:firstLine="0"/>
      </w:pPr>
      <w:r>
        <w:t xml:space="preserve">сельского поселения Сергиопольский сельсовет </w:t>
      </w:r>
    </w:p>
    <w:p w:rsidR="009D4867" w:rsidRDefault="009D4867">
      <w:pPr>
        <w:pStyle w:val="BodyTextIndent3"/>
        <w:ind w:firstLine="0"/>
      </w:pPr>
      <w:r>
        <w:t>муниципального района Давлекановский район</w:t>
      </w:r>
    </w:p>
    <w:p w:rsidR="009D4867" w:rsidRDefault="009D4867">
      <w:pPr>
        <w:pStyle w:val="BodyTextIndent3"/>
        <w:ind w:firstLine="0"/>
      </w:pPr>
      <w:r>
        <w:t>Республики Башкортостан                                                      А.З.Абдуллин</w:t>
      </w:r>
    </w:p>
    <w:p w:rsidR="009D4867" w:rsidRDefault="009D4867">
      <w:pPr>
        <w:pStyle w:val="BodyTextIndent3"/>
        <w:ind w:firstLine="0"/>
      </w:pPr>
    </w:p>
    <w:p w:rsidR="009D4867" w:rsidRDefault="009D4867">
      <w:pPr>
        <w:pStyle w:val="BodyTextIndent3"/>
        <w:ind w:firstLine="0"/>
      </w:pPr>
    </w:p>
    <w:p w:rsidR="009D4867" w:rsidRDefault="009D4867">
      <w:pPr>
        <w:pStyle w:val="BodyTextIndent3"/>
        <w:ind w:firstLine="0"/>
      </w:pPr>
    </w:p>
    <w:p w:rsidR="009D4867" w:rsidRDefault="009D4867" w:rsidP="00D874A4">
      <w:pPr>
        <w:pStyle w:val="BodyTextIndent3"/>
        <w:ind w:firstLine="0"/>
      </w:pPr>
      <w:r>
        <w:t>28 сентября 2015 года</w:t>
      </w:r>
    </w:p>
    <w:p w:rsidR="009D4867" w:rsidRDefault="009D4867" w:rsidP="00AE2AC1">
      <w:pPr>
        <w:pStyle w:val="BodyTextIndent3"/>
        <w:spacing w:line="360" w:lineRule="auto"/>
        <w:ind w:firstLine="0"/>
      </w:pPr>
      <w:r>
        <w:t>№13</w:t>
      </w:r>
    </w:p>
    <w:p w:rsidR="009D4867" w:rsidRDefault="009D4867">
      <w:pPr>
        <w:pStyle w:val="BodyTextIndent3"/>
        <w:spacing w:line="360" w:lineRule="auto"/>
      </w:pPr>
    </w:p>
    <w:p w:rsidR="009D4867" w:rsidRDefault="009D4867">
      <w:pPr>
        <w:pStyle w:val="BodyTextIndent3"/>
        <w:spacing w:line="360" w:lineRule="auto"/>
      </w:pPr>
    </w:p>
    <w:p w:rsidR="009D4867" w:rsidRDefault="009D4867"/>
    <w:sectPr w:rsidR="009D4867" w:rsidSect="00C85D89">
      <w:footerReference w:type="default" r:id="rId6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867" w:rsidRDefault="009D4867">
      <w:r>
        <w:separator/>
      </w:r>
    </w:p>
  </w:endnote>
  <w:endnote w:type="continuationSeparator" w:id="1">
    <w:p w:rsidR="009D4867" w:rsidRDefault="009D4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67" w:rsidRDefault="009D4867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10. Об утверждении решения Комиссии по соблюдению регламента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867" w:rsidRDefault="009D4867">
      <w:r>
        <w:separator/>
      </w:r>
    </w:p>
  </w:footnote>
  <w:footnote w:type="continuationSeparator" w:id="1">
    <w:p w:rsidR="009D4867" w:rsidRDefault="009D48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5583"/>
    <w:rsid w:val="0014119B"/>
    <w:rsid w:val="00325AE5"/>
    <w:rsid w:val="005B5583"/>
    <w:rsid w:val="0062691A"/>
    <w:rsid w:val="007E7CB6"/>
    <w:rsid w:val="0092625A"/>
    <w:rsid w:val="009D4867"/>
    <w:rsid w:val="00AC6F44"/>
    <w:rsid w:val="00AE2AC1"/>
    <w:rsid w:val="00B9330A"/>
    <w:rsid w:val="00BF003A"/>
    <w:rsid w:val="00C35D7B"/>
    <w:rsid w:val="00C85D89"/>
    <w:rsid w:val="00D25C0D"/>
    <w:rsid w:val="00D440C4"/>
    <w:rsid w:val="00D874A4"/>
    <w:rsid w:val="00DF1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D89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5D8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5036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C85D8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5036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C85D89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874A4"/>
    <w:rPr>
      <w:sz w:val="28"/>
    </w:rPr>
  </w:style>
  <w:style w:type="paragraph" w:styleId="BalloonText">
    <w:name w:val="Balloon Text"/>
    <w:basedOn w:val="Normal"/>
    <w:link w:val="BalloonTextChar"/>
    <w:uiPriority w:val="99"/>
    <w:rsid w:val="0092625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2625A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192</Words>
  <Characters>1101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2015-09-28T05:59:00Z</cp:lastPrinted>
  <dcterms:created xsi:type="dcterms:W3CDTF">2015-09-28T06:00:00Z</dcterms:created>
  <dcterms:modified xsi:type="dcterms:W3CDTF">2015-09-28T06:00:00Z</dcterms:modified>
</cp:coreProperties>
</file>