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773" w:rsidRPr="00527DAA" w:rsidRDefault="00E23773" w:rsidP="00153421">
      <w:pPr>
        <w:rPr>
          <w:color w:val="000000"/>
        </w:rPr>
      </w:pPr>
    </w:p>
    <w:p w:rsidR="00E23773" w:rsidRPr="002E4ADD" w:rsidRDefault="00E23773" w:rsidP="00153421">
      <w:pPr>
        <w:autoSpaceDE w:val="0"/>
        <w:autoSpaceDN w:val="0"/>
        <w:adjustRightInd w:val="0"/>
        <w:ind w:left="6804"/>
        <w:jc w:val="center"/>
        <w:outlineLvl w:val="0"/>
        <w:rPr>
          <w:color w:val="000000"/>
          <w:sz w:val="20"/>
          <w:szCs w:val="20"/>
        </w:rPr>
      </w:pPr>
      <w:r w:rsidRPr="00527DAA">
        <w:rPr>
          <w:color w:val="000000"/>
        </w:rPr>
        <w:br w:type="column"/>
      </w:r>
      <w:r w:rsidRPr="002E4ADD">
        <w:rPr>
          <w:color w:val="000000"/>
          <w:sz w:val="20"/>
          <w:szCs w:val="20"/>
        </w:rPr>
        <w:t>Утверждена</w:t>
      </w:r>
    </w:p>
    <w:p w:rsidR="00E23773" w:rsidRPr="002E4ADD" w:rsidRDefault="00E23773" w:rsidP="00153421">
      <w:pPr>
        <w:autoSpaceDE w:val="0"/>
        <w:autoSpaceDN w:val="0"/>
        <w:adjustRightInd w:val="0"/>
        <w:ind w:left="6804"/>
        <w:jc w:val="center"/>
        <w:rPr>
          <w:color w:val="000000"/>
          <w:sz w:val="20"/>
          <w:szCs w:val="20"/>
        </w:rPr>
      </w:pPr>
      <w:r w:rsidRPr="002E4ADD">
        <w:rPr>
          <w:color w:val="000000"/>
          <w:sz w:val="20"/>
          <w:szCs w:val="20"/>
        </w:rPr>
        <w:t>Указом Президента</w:t>
      </w:r>
    </w:p>
    <w:p w:rsidR="00E23773" w:rsidRPr="002E4ADD" w:rsidRDefault="00E23773" w:rsidP="00153421">
      <w:pPr>
        <w:autoSpaceDE w:val="0"/>
        <w:autoSpaceDN w:val="0"/>
        <w:adjustRightInd w:val="0"/>
        <w:ind w:left="6804"/>
        <w:jc w:val="center"/>
        <w:rPr>
          <w:color w:val="000000"/>
          <w:sz w:val="20"/>
          <w:szCs w:val="20"/>
        </w:rPr>
      </w:pPr>
      <w:r w:rsidRPr="002E4ADD">
        <w:rPr>
          <w:color w:val="000000"/>
          <w:sz w:val="20"/>
          <w:szCs w:val="20"/>
        </w:rPr>
        <w:t>Российской Федерации</w:t>
      </w:r>
    </w:p>
    <w:p w:rsidR="00E23773" w:rsidRPr="002E4ADD" w:rsidRDefault="00E23773" w:rsidP="00153421">
      <w:pPr>
        <w:autoSpaceDE w:val="0"/>
        <w:autoSpaceDN w:val="0"/>
        <w:adjustRightInd w:val="0"/>
        <w:ind w:left="6804"/>
        <w:jc w:val="center"/>
        <w:rPr>
          <w:color w:val="000000"/>
          <w:sz w:val="20"/>
          <w:szCs w:val="20"/>
        </w:rPr>
      </w:pPr>
      <w:r w:rsidRPr="002E4ADD">
        <w:rPr>
          <w:color w:val="000000"/>
          <w:sz w:val="20"/>
          <w:szCs w:val="20"/>
        </w:rPr>
        <w:t>от 23 июня 2014 г. N 460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0A0"/>
      </w:tblPr>
      <w:tblGrid>
        <w:gridCol w:w="534"/>
        <w:gridCol w:w="9037"/>
      </w:tblGrid>
      <w:tr w:rsidR="00E23773" w:rsidRPr="00527DAA" w:rsidTr="000F3224">
        <w:tc>
          <w:tcPr>
            <w:tcW w:w="534" w:type="dxa"/>
          </w:tcPr>
          <w:p w:rsidR="00E23773" w:rsidRPr="00527DAA" w:rsidRDefault="00E23773" w:rsidP="00153421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9037" w:type="dxa"/>
            <w:tcBorders>
              <w:bottom w:val="single" w:sz="4" w:space="0" w:color="auto"/>
            </w:tcBorders>
          </w:tcPr>
          <w:p w:rsidR="00E23773" w:rsidRPr="00527DAA" w:rsidRDefault="00E23773" w:rsidP="002E4ADD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3773" w:rsidRPr="00527DAA" w:rsidTr="000F3224">
        <w:tc>
          <w:tcPr>
            <w:tcW w:w="534" w:type="dxa"/>
          </w:tcPr>
          <w:p w:rsidR="00E23773" w:rsidRPr="00527DAA" w:rsidRDefault="00E23773" w:rsidP="00153421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23773" w:rsidRPr="00527DAA" w:rsidRDefault="00E23773" w:rsidP="00153421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37" w:type="dxa"/>
            <w:tcBorders>
              <w:top w:val="single" w:sz="4" w:space="0" w:color="auto"/>
            </w:tcBorders>
          </w:tcPr>
          <w:p w:rsidR="00E23773" w:rsidRPr="00527DAA" w:rsidRDefault="00E23773" w:rsidP="00153421">
            <w:pPr>
              <w:pStyle w:val="ConsPlusNonforma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7DAA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t>(указывается наименование кадрового подразделения федерального государственного органа,</w:t>
            </w:r>
            <w:r w:rsidRPr="00527DAA">
              <w:rPr>
                <w:rFonts w:ascii="Times New Roman" w:hAnsi="Times New Roman" w:cs="Times New Roman"/>
                <w:color w:val="000000"/>
                <w:sz w:val="22"/>
                <w:szCs w:val="24"/>
              </w:rPr>
              <w:br/>
              <w:t xml:space="preserve"> иного органа или организации)</w:t>
            </w:r>
          </w:p>
        </w:tc>
      </w:tr>
    </w:tbl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23773" w:rsidRPr="00527DAA" w:rsidRDefault="00E23773" w:rsidP="00153421">
      <w:pPr>
        <w:pStyle w:val="ConsPlusNonformat"/>
        <w:jc w:val="center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СПРАВКА &lt;1&gt;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о доходах, расходах, об имуществе и обязательствах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имущественного характера &lt;2&gt;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Я,</w:t>
      </w: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27DA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</w:rPr>
      </w:pPr>
      <w:r w:rsidRPr="00527DAA">
        <w:rPr>
          <w:rFonts w:ascii="Times New Roman" w:hAnsi="Times New Roman" w:cs="Times New Roman"/>
          <w:color w:val="000000"/>
          <w:szCs w:val="24"/>
        </w:rPr>
        <w:t>(фамилия, имя, отчество, дата рождения, серия и номер паспорта, дата выдачи и орган, выдавший паспорт)</w:t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27DA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</w:rPr>
      </w:pPr>
      <w:r w:rsidRPr="00527DAA">
        <w:rPr>
          <w:rFonts w:ascii="Times New Roman" w:hAnsi="Times New Roman" w:cs="Times New Roman"/>
          <w:color w:val="000000"/>
          <w:szCs w:val="24"/>
        </w:rPr>
        <w:t xml:space="preserve"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 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</w:rPr>
      </w:pPr>
    </w:p>
    <w:p w:rsidR="00E23773" w:rsidRPr="00527DAA" w:rsidRDefault="00E23773" w:rsidP="00153421">
      <w:pPr>
        <w:pStyle w:val="ConsPlusNonformat"/>
        <w:tabs>
          <w:tab w:val="left" w:pos="9356"/>
        </w:tabs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зарегистрированный по адресу</w:t>
      </w:r>
      <w:r w:rsidRPr="00527DAA">
        <w:rPr>
          <w:rFonts w:ascii="Times New Roman" w:hAnsi="Times New Roman" w:cs="Times New Roman"/>
          <w:color w:val="000000"/>
          <w:szCs w:val="24"/>
        </w:rPr>
        <w:t>:</w:t>
      </w:r>
      <w:r w:rsidRPr="00527DAA">
        <w:rPr>
          <w:rFonts w:ascii="Times New Roman" w:hAnsi="Times New Roman" w:cs="Times New Roman"/>
          <w:color w:val="000000"/>
          <w:szCs w:val="24"/>
          <w:u w:val="single"/>
        </w:rPr>
        <w:t xml:space="preserve"> </w:t>
      </w:r>
      <w:r w:rsidRPr="00527DAA">
        <w:rPr>
          <w:rFonts w:ascii="Times New Roman" w:hAnsi="Times New Roman" w:cs="Times New Roman"/>
          <w:color w:val="000000"/>
          <w:szCs w:val="24"/>
          <w:u w:val="single"/>
        </w:rPr>
        <w:tab/>
      </w:r>
      <w:r w:rsidRPr="00527DAA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E23773" w:rsidRPr="00527DAA" w:rsidRDefault="00E23773" w:rsidP="00153421">
      <w:pPr>
        <w:pStyle w:val="ConsPlusNonformat"/>
        <w:ind w:left="3119"/>
        <w:jc w:val="center"/>
        <w:rPr>
          <w:rFonts w:ascii="Times New Roman" w:hAnsi="Times New Roman" w:cs="Times New Roman"/>
          <w:color w:val="000000"/>
          <w:szCs w:val="24"/>
        </w:rPr>
      </w:pPr>
      <w:r w:rsidRPr="00527DAA">
        <w:rPr>
          <w:rFonts w:ascii="Times New Roman" w:hAnsi="Times New Roman" w:cs="Times New Roman"/>
          <w:color w:val="000000"/>
          <w:szCs w:val="24"/>
        </w:rPr>
        <w:t>(адрес места регистрации)</w:t>
      </w:r>
    </w:p>
    <w:p w:rsidR="00E23773" w:rsidRPr="00527DAA" w:rsidRDefault="00E23773" w:rsidP="00153421">
      <w:pPr>
        <w:pStyle w:val="ConsPlusNonformat"/>
        <w:ind w:left="3119"/>
        <w:jc w:val="center"/>
        <w:rPr>
          <w:rFonts w:ascii="Times New Roman" w:hAnsi="Times New Roman" w:cs="Times New Roman"/>
          <w:color w:val="000000"/>
          <w:szCs w:val="24"/>
        </w:rPr>
      </w:pPr>
    </w:p>
    <w:p w:rsidR="00E23773" w:rsidRPr="00527DAA" w:rsidRDefault="00E23773" w:rsidP="0015342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сообщаю сведения о доходах, расходах своих, супруги (супруга), несовершеннолетнего ребенка (нужное подчеркнуть)</w:t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Cs w:val="24"/>
        </w:rPr>
        <w:t>(фамилия, имя, отчество, год рождения, серия и номер паспорта, дата выдачи и орган, выдавший паспорт)</w:t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jc w:val="both"/>
        <w:rPr>
          <w:rFonts w:ascii="Times New Roman" w:hAnsi="Times New Roman" w:cs="Times New Roman"/>
          <w:color w:val="000000"/>
          <w:szCs w:val="24"/>
        </w:rPr>
      </w:pPr>
      <w:r w:rsidRPr="00527DAA">
        <w:rPr>
          <w:rFonts w:ascii="Times New Roman" w:hAnsi="Times New Roman" w:cs="Times New Roman"/>
          <w:color w:val="000000"/>
          <w:szCs w:val="24"/>
        </w:rPr>
        <w:t xml:space="preserve"> (адрес места регистрации, основное место работы (службы), занимаемая (замещаемая) должность)</w:t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</w:rPr>
      </w:pPr>
      <w:r w:rsidRPr="00527DAA">
        <w:rPr>
          <w:rFonts w:ascii="Times New Roman" w:hAnsi="Times New Roman" w:cs="Times New Roman"/>
          <w:color w:val="000000"/>
          <w:szCs w:val="24"/>
        </w:rPr>
        <w:t xml:space="preserve"> (в случае отсутствия основного места работы (службы) - род занятий)</w:t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за отчетный период с 1 января 20__ г. по 31 декабря 20__ г. об имуществе, принадлежащем</w:t>
      </w:r>
    </w:p>
    <w:p w:rsidR="00E23773" w:rsidRPr="00527DAA" w:rsidRDefault="00E23773" w:rsidP="00153421">
      <w:pPr>
        <w:pStyle w:val="ConsPlusNonformat"/>
        <w:tabs>
          <w:tab w:val="left" w:pos="9356"/>
        </w:tabs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</w:rPr>
      </w:pPr>
      <w:r w:rsidRPr="00527DAA">
        <w:rPr>
          <w:rFonts w:ascii="Times New Roman" w:hAnsi="Times New Roman" w:cs="Times New Roman"/>
          <w:color w:val="000000"/>
          <w:szCs w:val="24"/>
        </w:rPr>
        <w:t xml:space="preserve"> (фамилия, имя, отчество)</w:t>
      </w:r>
    </w:p>
    <w:p w:rsidR="00E23773" w:rsidRPr="00527DAA" w:rsidRDefault="00E23773" w:rsidP="00153421">
      <w:pPr>
        <w:pStyle w:val="ConsPlusNonformat"/>
        <w:jc w:val="center"/>
        <w:rPr>
          <w:rFonts w:ascii="Times New Roman" w:hAnsi="Times New Roman" w:cs="Times New Roman"/>
          <w:color w:val="000000"/>
          <w:szCs w:val="24"/>
        </w:rPr>
      </w:pPr>
    </w:p>
    <w:p w:rsidR="00E23773" w:rsidRPr="00527DAA" w:rsidRDefault="00E23773" w:rsidP="00153421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7DAA">
        <w:rPr>
          <w:rFonts w:ascii="Times New Roman" w:hAnsi="Times New Roman" w:cs="Times New Roman"/>
          <w:color w:val="000000"/>
          <w:sz w:val="24"/>
          <w:szCs w:val="24"/>
        </w:rPr>
        <w:t>на праве собственности, о вкладах в банках, ценных бумагах, об обязательствах имущественного характера по состоянию на «</w:t>
      </w: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>_____</w:t>
      </w:r>
      <w:r w:rsidRPr="00527DAA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527DAA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___________</w:t>
      </w:r>
      <w:r w:rsidRPr="00527DAA">
        <w:rPr>
          <w:rFonts w:ascii="Times New Roman" w:hAnsi="Times New Roman" w:cs="Times New Roman"/>
          <w:color w:val="000000"/>
          <w:sz w:val="24"/>
          <w:szCs w:val="24"/>
        </w:rPr>
        <w:t xml:space="preserve"> 20___ г.</w:t>
      </w:r>
    </w:p>
    <w:p w:rsidR="00E23773" w:rsidRPr="00527DAA" w:rsidRDefault="00E23773" w:rsidP="00153421">
      <w:pPr>
        <w:jc w:val="center"/>
        <w:rPr>
          <w:color w:val="000000"/>
        </w:rPr>
      </w:pPr>
    </w:p>
    <w:p w:rsidR="00E23773" w:rsidRPr="00527DAA" w:rsidRDefault="00E23773" w:rsidP="00153421">
      <w:pPr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________________________________________________________________________</w:t>
      </w:r>
    </w:p>
    <w:tbl>
      <w:tblPr>
        <w:tblW w:w="9606" w:type="dxa"/>
        <w:tblLook w:val="00A0"/>
      </w:tblPr>
      <w:tblGrid>
        <w:gridCol w:w="9606"/>
      </w:tblGrid>
      <w:tr w:rsidR="00E23773" w:rsidRPr="00527DAA" w:rsidTr="00153421">
        <w:trPr>
          <w:trHeight w:val="409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153421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527DAA">
              <w:rPr>
                <w:color w:val="000000"/>
                <w:sz w:val="20"/>
                <w:szCs w:val="20"/>
              </w:rPr>
              <w:t>_Заполняется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E23773" w:rsidRPr="00527DAA" w:rsidTr="00153421">
        <w:trPr>
          <w:trHeight w:val="350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153421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527DAA">
              <w:rPr>
                <w:color w:val="000000"/>
                <w:sz w:val="20"/>
                <w:szCs w:val="20"/>
              </w:rPr>
              <w:t>_Сведения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E23773" w:rsidRPr="00527DAA" w:rsidRDefault="00E23773" w:rsidP="00153421">
      <w:pPr>
        <w:rPr>
          <w:color w:val="000000"/>
        </w:rPr>
      </w:pPr>
      <w:r w:rsidRPr="00527DAA">
        <w:rPr>
          <w:color w:val="000000"/>
        </w:rPr>
        <w:br w:type="page"/>
      </w:r>
    </w:p>
    <w:p w:rsidR="00E23773" w:rsidRPr="00527DAA" w:rsidRDefault="00E23773" w:rsidP="00153421">
      <w:pPr>
        <w:rPr>
          <w:color w:val="000000"/>
          <w:sz w:val="24"/>
        </w:rPr>
      </w:pPr>
      <w:r w:rsidRPr="00527DAA">
        <w:rPr>
          <w:color w:val="000000"/>
          <w:sz w:val="24"/>
        </w:rPr>
        <w:t>Раздел 1. Сведения о доходах &lt;3&gt;</w:t>
      </w:r>
    </w:p>
    <w:p w:rsidR="00E23773" w:rsidRPr="00527DAA" w:rsidRDefault="00E23773" w:rsidP="00153421">
      <w:pPr>
        <w:autoSpaceDE w:val="0"/>
        <w:autoSpaceDN w:val="0"/>
        <w:adjustRightInd w:val="0"/>
        <w:rPr>
          <w:color w:val="000000"/>
        </w:rPr>
      </w:pPr>
    </w:p>
    <w:tbl>
      <w:tblPr>
        <w:tblW w:w="9639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09"/>
        <w:gridCol w:w="7006"/>
        <w:gridCol w:w="1924"/>
      </w:tblGrid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N п/п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Вид дохода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Величина дохода &lt;4&gt; (руб.)</w:t>
            </w: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Доход по основному месту работы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Доход от педагогической и научной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Доход от иной творческой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Доход от вкладов в банках и иных кредитных организациях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Иные доходы (указать вид дохода):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00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1)</w:t>
            </w:r>
          </w:p>
        </w:tc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00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2)</w:t>
            </w:r>
          </w:p>
        </w:tc>
        <w:tc>
          <w:tcPr>
            <w:tcW w:w="192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0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3)</w:t>
            </w:r>
          </w:p>
        </w:tc>
        <w:tc>
          <w:tcPr>
            <w:tcW w:w="1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15342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7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27DAA">
              <w:rPr>
                <w:color w:val="000000"/>
              </w:rPr>
              <w:t>Итого доход за отчетный период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15342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</w:p>
    <w:p w:rsidR="00E23773" w:rsidRPr="00527DAA" w:rsidRDefault="00E23773" w:rsidP="00153421">
      <w:pPr>
        <w:rPr>
          <w:color w:val="000000"/>
        </w:rPr>
      </w:pPr>
      <w:r w:rsidRPr="00527DAA">
        <w:rPr>
          <w:color w:val="000000"/>
        </w:rPr>
        <w:t>________________________________________________________________________</w:t>
      </w:r>
    </w:p>
    <w:p w:rsidR="00E23773" w:rsidRPr="00527DAA" w:rsidRDefault="00E23773" w:rsidP="00153421">
      <w:pPr>
        <w:rPr>
          <w:color w:val="000000"/>
          <w:sz w:val="20"/>
          <w:szCs w:val="20"/>
        </w:rPr>
      </w:pPr>
      <w:r w:rsidRPr="00527DAA">
        <w:rPr>
          <w:color w:val="000000"/>
          <w:sz w:val="20"/>
          <w:szCs w:val="20"/>
          <w:vertAlign w:val="superscript"/>
        </w:rPr>
        <w:t>3</w:t>
      </w:r>
      <w:r w:rsidRPr="00527DAA">
        <w:rPr>
          <w:color w:val="000000"/>
          <w:sz w:val="20"/>
          <w:szCs w:val="20"/>
        </w:rPr>
        <w:t>_Указываются доходы (включая пенсии, пособия, иные выплаты) за отчетный период.</w:t>
      </w:r>
    </w:p>
    <w:p w:rsidR="00E23773" w:rsidRPr="00527DAA" w:rsidRDefault="00E23773" w:rsidP="00153421">
      <w:pPr>
        <w:rPr>
          <w:color w:val="000000"/>
        </w:rPr>
      </w:pPr>
      <w:r w:rsidRPr="00527DAA">
        <w:rPr>
          <w:color w:val="000000"/>
          <w:sz w:val="20"/>
          <w:szCs w:val="20"/>
          <w:vertAlign w:val="superscript"/>
        </w:rPr>
        <w:t>4</w:t>
      </w:r>
      <w:r w:rsidRPr="00527DAA">
        <w:rPr>
          <w:color w:val="000000"/>
          <w:sz w:val="20"/>
          <w:szCs w:val="20"/>
        </w:rPr>
        <w:t>_Доход, полученный в иностранной валюте, указывается в рублях по курсу Банка России на дату получения дохода.</w:t>
      </w:r>
    </w:p>
    <w:p w:rsidR="00E23773" w:rsidRPr="00527DAA" w:rsidRDefault="00E23773" w:rsidP="00153421">
      <w:pPr>
        <w:rPr>
          <w:color w:val="000000"/>
        </w:rPr>
      </w:pPr>
      <w:r w:rsidRPr="00527DAA">
        <w:rPr>
          <w:color w:val="000000"/>
        </w:rPr>
        <w:br w:type="column"/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br w:type="page"/>
        <w:t>6.2. Срочные обязательства финансового характера &lt;24&gt;</w:t>
      </w:r>
    </w:p>
    <w:p w:rsidR="00E23773" w:rsidRPr="00527DAA" w:rsidRDefault="00E23773" w:rsidP="0003660D">
      <w:pPr>
        <w:autoSpaceDE w:val="0"/>
        <w:autoSpaceDN w:val="0"/>
        <w:adjustRightInd w:val="0"/>
        <w:rPr>
          <w:color w:val="000000"/>
        </w:rPr>
      </w:pPr>
    </w:p>
    <w:tbl>
      <w:tblPr>
        <w:tblW w:w="9607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78"/>
        <w:gridCol w:w="1690"/>
        <w:gridCol w:w="1418"/>
        <w:gridCol w:w="1843"/>
        <w:gridCol w:w="2409"/>
        <w:gridCol w:w="1669"/>
      </w:tblGrid>
      <w:tr w:rsidR="00E23773" w:rsidRPr="00527DAA" w:rsidTr="00527DAA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N п/п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Содержание обязательства &lt;25&gt;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Кредитор (должник) &lt;26&gt;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Основание возникновения &lt;27&gt;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Сумма обязательства/размер обязательства по состоянию на отчетную дату &lt;28&gt; (руб.)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Условия обязательства &lt;29&gt;</w:t>
            </w:r>
          </w:p>
        </w:tc>
      </w:tr>
      <w:tr w:rsidR="00E23773" w:rsidRPr="00527DAA" w:rsidTr="00527DAA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</w:tr>
      <w:tr w:rsidR="00E23773" w:rsidRPr="00527DAA" w:rsidTr="00527DAA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/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/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/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E23773" w:rsidRPr="00527DAA" w:rsidRDefault="00E23773" w:rsidP="0003660D">
      <w:pPr>
        <w:autoSpaceDE w:val="0"/>
        <w:autoSpaceDN w:val="0"/>
        <w:adjustRightInd w:val="0"/>
        <w:rPr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>Достоверность и полноту настоящих сведений подтверждаю.</w:t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>"____" _______________ 20__ г. _________________________________________________</w:t>
      </w:r>
    </w:p>
    <w:p w:rsidR="00E23773" w:rsidRPr="00527DAA" w:rsidRDefault="00E23773" w:rsidP="0003660D">
      <w:pPr>
        <w:pStyle w:val="ConsPlusNonformat"/>
        <w:ind w:left="4395"/>
        <w:jc w:val="both"/>
        <w:rPr>
          <w:rFonts w:ascii="Times New Roman" w:hAnsi="Times New Roman" w:cs="Times New Roman"/>
          <w:color w:val="000000"/>
        </w:rPr>
      </w:pPr>
      <w:r w:rsidRPr="00527DAA">
        <w:rPr>
          <w:rFonts w:ascii="Times New Roman" w:hAnsi="Times New Roman" w:cs="Times New Roman"/>
          <w:color w:val="000000"/>
        </w:rPr>
        <w:t xml:space="preserve"> (подпись лица, представляющего сведения)</w:t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>_____________________________________________________________________________</w:t>
      </w:r>
    </w:p>
    <w:p w:rsidR="00E23773" w:rsidRPr="00527DAA" w:rsidRDefault="00E23773" w:rsidP="0003660D">
      <w:pPr>
        <w:pStyle w:val="ConsPlusNonformat"/>
        <w:ind w:left="2977" w:hanging="142"/>
        <w:jc w:val="both"/>
        <w:rPr>
          <w:rFonts w:ascii="Times New Roman" w:hAnsi="Times New Roman" w:cs="Times New Roman"/>
          <w:color w:val="000000"/>
        </w:rPr>
      </w:pPr>
      <w:r w:rsidRPr="00527DAA">
        <w:rPr>
          <w:rFonts w:ascii="Times New Roman" w:hAnsi="Times New Roman" w:cs="Times New Roman"/>
          <w:color w:val="000000"/>
        </w:rPr>
        <w:t xml:space="preserve"> (Ф.И.О. и подпись лица, принявшего справку)</w:t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</w:rPr>
      </w:pPr>
    </w:p>
    <w:p w:rsidR="00E23773" w:rsidRPr="00527DAA" w:rsidRDefault="00E23773" w:rsidP="0003660D">
      <w:pPr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_____________________________________________________________________________</w:t>
      </w:r>
    </w:p>
    <w:tbl>
      <w:tblPr>
        <w:tblW w:w="9513" w:type="dxa"/>
        <w:tblInd w:w="93" w:type="dxa"/>
        <w:tblLook w:val="00A0"/>
      </w:tblPr>
      <w:tblGrid>
        <w:gridCol w:w="9513"/>
      </w:tblGrid>
      <w:tr w:rsidR="00E23773" w:rsidRPr="00527DAA" w:rsidTr="00527DAA">
        <w:trPr>
          <w:trHeight w:val="855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 xml:space="preserve">24 </w:t>
            </w:r>
            <w:r w:rsidRPr="00527DAA">
              <w:rPr>
                <w:color w:val="000000"/>
                <w:sz w:val="20"/>
                <w:szCs w:val="20"/>
              </w:rPr>
              <w:t>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E23773" w:rsidRPr="00527DAA" w:rsidTr="00527DAA">
        <w:trPr>
          <w:trHeight w:val="80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 xml:space="preserve">25 </w:t>
            </w:r>
            <w:r w:rsidRPr="00527DAA">
              <w:rPr>
                <w:color w:val="000000"/>
                <w:sz w:val="20"/>
                <w:szCs w:val="20"/>
              </w:rPr>
              <w:t>Указывается существо обязательства (заем, кредит и другие).</w:t>
            </w:r>
          </w:p>
        </w:tc>
      </w:tr>
      <w:tr w:rsidR="00E23773" w:rsidRPr="00527DAA" w:rsidTr="00527DAA">
        <w:trPr>
          <w:trHeight w:val="426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 xml:space="preserve">26 </w:t>
            </w:r>
            <w:r w:rsidRPr="00527DAA">
              <w:rPr>
                <w:color w:val="000000"/>
                <w:sz w:val="20"/>
                <w:szCs w:val="20"/>
              </w:rPr>
              <w:t>Указывается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E23773" w:rsidRPr="00527DAA" w:rsidTr="00527DAA">
        <w:trPr>
          <w:trHeight w:val="264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 xml:space="preserve">27 </w:t>
            </w:r>
            <w:r w:rsidRPr="00527DAA">
              <w:rPr>
                <w:color w:val="000000"/>
                <w:sz w:val="20"/>
                <w:szCs w:val="20"/>
              </w:rPr>
              <w:t>Указываются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E23773" w:rsidRPr="00527DAA" w:rsidTr="00527DAA">
        <w:trPr>
          <w:trHeight w:val="569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 xml:space="preserve">28 </w:t>
            </w:r>
            <w:r w:rsidRPr="00527DAA">
              <w:rPr>
                <w:color w:val="000000"/>
                <w:sz w:val="20"/>
                <w:szCs w:val="20"/>
              </w:rPr>
              <w:t>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E23773" w:rsidRPr="00527DAA" w:rsidTr="00527DAA">
        <w:trPr>
          <w:trHeight w:val="311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>29</w:t>
            </w:r>
            <w:r w:rsidRPr="00527DAA">
              <w:rPr>
                <w:color w:val="000000"/>
                <w:sz w:val="20"/>
                <w:szCs w:val="20"/>
              </w:rPr>
      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color w:val="000000"/>
        </w:rPr>
        <w:br w:type="column"/>
      </w:r>
      <w:r w:rsidRPr="00527DAA">
        <w:rPr>
          <w:rFonts w:ascii="Times New Roman" w:hAnsi="Times New Roman" w:cs="Times New Roman"/>
          <w:color w:val="000000"/>
          <w:sz w:val="24"/>
        </w:rPr>
        <w:t>Раздел 2. Сведения о расходах &lt;5&gt;</w:t>
      </w:r>
    </w:p>
    <w:p w:rsidR="00E23773" w:rsidRPr="00527DAA" w:rsidRDefault="00E23773" w:rsidP="0003660D">
      <w:pPr>
        <w:autoSpaceDE w:val="0"/>
        <w:autoSpaceDN w:val="0"/>
        <w:adjustRightInd w:val="0"/>
        <w:outlineLvl w:val="0"/>
        <w:rPr>
          <w:color w:val="000000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06"/>
        <w:gridCol w:w="2268"/>
        <w:gridCol w:w="1764"/>
        <w:gridCol w:w="3056"/>
        <w:gridCol w:w="1941"/>
      </w:tblGrid>
      <w:tr w:rsidR="00E23773" w:rsidRPr="00527DAA" w:rsidTr="00527DAA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N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Основание приобретения &lt;6&gt;</w:t>
            </w:r>
          </w:p>
        </w:tc>
      </w:tr>
      <w:tr w:rsidR="00E23773" w:rsidRPr="00527DAA" w:rsidTr="00527DAA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4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5</w:t>
            </w:r>
          </w:p>
        </w:tc>
      </w:tr>
      <w:tr w:rsidR="00E23773" w:rsidRPr="00527DAA" w:rsidTr="00527DAA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764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3)</w:t>
            </w:r>
          </w:p>
        </w:tc>
        <w:tc>
          <w:tcPr>
            <w:tcW w:w="1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3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</w:tbl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ind w:right="-284"/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____________________________________________________________________________</w:t>
      </w:r>
    </w:p>
    <w:tbl>
      <w:tblPr>
        <w:tblW w:w="9714" w:type="dxa"/>
        <w:tblInd w:w="93" w:type="dxa"/>
        <w:tblLook w:val="00A0"/>
      </w:tblPr>
      <w:tblGrid>
        <w:gridCol w:w="9714"/>
      </w:tblGrid>
      <w:tr w:rsidR="00E23773" w:rsidRPr="00527DAA" w:rsidTr="00527DAA">
        <w:trPr>
          <w:trHeight w:val="363"/>
        </w:trPr>
        <w:tc>
          <w:tcPr>
            <w:tcW w:w="97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5</w:t>
            </w:r>
            <w:r w:rsidRPr="00527DAA">
              <w:rPr>
                <w:color w:val="000000"/>
                <w:sz w:val="20"/>
                <w:szCs w:val="20"/>
              </w:rPr>
              <w:t>_Сведения о расходах представляются в случаях, установленных статьей 3 Федерального закона от           3 декабря 2012 г. №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E23773" w:rsidRPr="00527DAA" w:rsidTr="00527DAA">
        <w:trPr>
          <w:trHeight w:val="462"/>
        </w:trPr>
        <w:tc>
          <w:tcPr>
            <w:tcW w:w="97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527DAA">
              <w:rPr>
                <w:color w:val="000000"/>
                <w:sz w:val="20"/>
                <w:szCs w:val="20"/>
              </w:rPr>
              <w:t>_Указываются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E23773" w:rsidRPr="00527DAA" w:rsidRDefault="00E23773" w:rsidP="0003660D">
      <w:pPr>
        <w:pStyle w:val="ConsPlusNonformat"/>
        <w:jc w:val="both"/>
        <w:rPr>
          <w:color w:val="000000"/>
        </w:rPr>
      </w:pPr>
    </w:p>
    <w:p w:rsidR="00E23773" w:rsidRPr="00527DAA" w:rsidRDefault="00E23773" w:rsidP="0003660D">
      <w:pPr>
        <w:autoSpaceDE w:val="0"/>
        <w:autoSpaceDN w:val="0"/>
        <w:adjustRightInd w:val="0"/>
        <w:rPr>
          <w:color w:val="000000"/>
          <w:szCs w:val="20"/>
        </w:rPr>
      </w:pPr>
      <w:r w:rsidRPr="00527DAA">
        <w:rPr>
          <w:color w:val="000000"/>
        </w:rPr>
        <w:br w:type="page"/>
      </w:r>
      <w:r w:rsidRPr="00527DAA">
        <w:rPr>
          <w:color w:val="000000"/>
          <w:szCs w:val="20"/>
        </w:rPr>
        <w:t>Раздел 3. Сведения об имуществе</w:t>
      </w:r>
    </w:p>
    <w:p w:rsidR="00E23773" w:rsidRPr="00527DAA" w:rsidRDefault="00E23773" w:rsidP="0003660D">
      <w:pPr>
        <w:autoSpaceDE w:val="0"/>
        <w:autoSpaceDN w:val="0"/>
        <w:adjustRightInd w:val="0"/>
        <w:outlineLvl w:val="0"/>
        <w:rPr>
          <w:color w:val="000000"/>
          <w:szCs w:val="20"/>
        </w:rPr>
      </w:pPr>
    </w:p>
    <w:p w:rsidR="00E23773" w:rsidRPr="00527DAA" w:rsidRDefault="00E23773" w:rsidP="0003660D">
      <w:pPr>
        <w:autoSpaceDE w:val="0"/>
        <w:autoSpaceDN w:val="0"/>
        <w:adjustRightInd w:val="0"/>
        <w:rPr>
          <w:color w:val="000000"/>
          <w:szCs w:val="20"/>
        </w:rPr>
      </w:pPr>
      <w:r w:rsidRPr="00527DAA">
        <w:rPr>
          <w:color w:val="000000"/>
          <w:szCs w:val="20"/>
        </w:rPr>
        <w:t>3.1. Недвижимое имущество</w:t>
      </w:r>
    </w:p>
    <w:p w:rsidR="00E23773" w:rsidRPr="00527DAA" w:rsidRDefault="00E23773" w:rsidP="0003660D">
      <w:pPr>
        <w:autoSpaceDE w:val="0"/>
        <w:autoSpaceDN w:val="0"/>
        <w:adjustRightInd w:val="0"/>
        <w:rPr>
          <w:color w:val="000000"/>
        </w:rPr>
      </w:pPr>
    </w:p>
    <w:tbl>
      <w:tblPr>
        <w:tblW w:w="9639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1932"/>
        <w:gridCol w:w="1610"/>
        <w:gridCol w:w="1693"/>
        <w:gridCol w:w="1330"/>
        <w:gridCol w:w="2482"/>
      </w:tblGrid>
      <w:tr w:rsidR="00E23773" w:rsidRPr="00527DAA" w:rsidTr="000F322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Вид собственности &lt;7&gt;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Площадь (кв. м)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Основание приобретения и источник средств &lt;8&gt;</w:t>
            </w:r>
          </w:p>
        </w:tc>
      </w:tr>
      <w:tr w:rsidR="00E23773" w:rsidRPr="00527DAA" w:rsidTr="000F3224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6</w:t>
            </w:r>
          </w:p>
        </w:tc>
      </w:tr>
      <w:tr w:rsidR="00E23773" w:rsidRPr="00527DAA" w:rsidTr="000F3224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Земельные участки &lt;9&gt;: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4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5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161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0F3224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9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1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</w:tbl>
    <w:p w:rsidR="00E23773" w:rsidRPr="00527DAA" w:rsidRDefault="00E23773" w:rsidP="00583D55">
      <w:pPr>
        <w:rPr>
          <w:color w:val="000000"/>
        </w:rPr>
      </w:pPr>
    </w:p>
    <w:p w:rsidR="00E23773" w:rsidRPr="00527DAA" w:rsidRDefault="00E23773" w:rsidP="00583D55">
      <w:pPr>
        <w:rPr>
          <w:color w:val="000000"/>
        </w:rPr>
      </w:pPr>
      <w:r w:rsidRPr="00527DAA">
        <w:rPr>
          <w:color w:val="000000"/>
        </w:rPr>
        <w:t>________________________________________________________________________</w:t>
      </w:r>
    </w:p>
    <w:p w:rsidR="00E23773" w:rsidRPr="00527DAA" w:rsidRDefault="00E23773" w:rsidP="00583D55">
      <w:pPr>
        <w:rPr>
          <w:color w:val="000000"/>
          <w:sz w:val="20"/>
          <w:szCs w:val="20"/>
        </w:rPr>
      </w:pPr>
      <w:r w:rsidRPr="00527DAA">
        <w:rPr>
          <w:color w:val="000000"/>
          <w:sz w:val="20"/>
          <w:szCs w:val="20"/>
          <w:vertAlign w:val="superscript"/>
        </w:rPr>
        <w:t>7</w:t>
      </w:r>
      <w:r w:rsidRPr="00527DAA">
        <w:rPr>
          <w:color w:val="000000"/>
          <w:sz w:val="20"/>
          <w:szCs w:val="20"/>
        </w:rPr>
        <w:t>_Указывается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E23773" w:rsidRPr="00527DAA" w:rsidRDefault="00E23773" w:rsidP="00583D55">
      <w:pPr>
        <w:rPr>
          <w:color w:val="000000"/>
          <w:sz w:val="20"/>
          <w:szCs w:val="20"/>
        </w:rPr>
      </w:pPr>
      <w:r w:rsidRPr="00527DAA">
        <w:rPr>
          <w:color w:val="000000"/>
          <w:sz w:val="20"/>
          <w:szCs w:val="20"/>
          <w:vertAlign w:val="superscript"/>
        </w:rPr>
        <w:t>8</w:t>
      </w:r>
      <w:r w:rsidRPr="00527DAA">
        <w:rPr>
          <w:color w:val="000000"/>
          <w:sz w:val="20"/>
          <w:szCs w:val="20"/>
        </w:rPr>
        <w:t>_Указываются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№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E23773" w:rsidRPr="00527DAA" w:rsidRDefault="00E23773" w:rsidP="00583D55">
      <w:pPr>
        <w:rPr>
          <w:color w:val="000000"/>
        </w:rPr>
      </w:pPr>
      <w:r w:rsidRPr="00527DAA">
        <w:rPr>
          <w:color w:val="000000"/>
          <w:sz w:val="20"/>
          <w:szCs w:val="20"/>
          <w:vertAlign w:val="superscript"/>
        </w:rPr>
        <w:t>9</w:t>
      </w:r>
      <w:r w:rsidRPr="00527DAA">
        <w:rPr>
          <w:color w:val="000000"/>
          <w:sz w:val="20"/>
          <w:szCs w:val="20"/>
        </w:rPr>
        <w:t>_Указывается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color w:val="000000"/>
        </w:rPr>
        <w:br w:type="column"/>
      </w:r>
      <w:r w:rsidRPr="00527DAA">
        <w:rPr>
          <w:rFonts w:ascii="Times New Roman" w:hAnsi="Times New Roman" w:cs="Times New Roman"/>
          <w:color w:val="000000"/>
          <w:sz w:val="24"/>
        </w:rPr>
        <w:t>Раздел 6. Сведения об обязательствах имущественного характера</w:t>
      </w:r>
    </w:p>
    <w:p w:rsidR="00E23773" w:rsidRPr="00527DAA" w:rsidRDefault="00E23773" w:rsidP="0003660D">
      <w:pPr>
        <w:pStyle w:val="ConsPlusNonformat"/>
        <w:jc w:val="both"/>
        <w:outlineLvl w:val="0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>6.1. Объекты недвижимого имущества, находящиеся в пользовании &lt;20&gt;</w:t>
      </w:r>
    </w:p>
    <w:p w:rsidR="00E23773" w:rsidRPr="00527DAA" w:rsidRDefault="00E23773" w:rsidP="0003660D">
      <w:pPr>
        <w:autoSpaceDE w:val="0"/>
        <w:autoSpaceDN w:val="0"/>
        <w:adjustRightInd w:val="0"/>
        <w:rPr>
          <w:color w:val="000000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1722"/>
        <w:gridCol w:w="1932"/>
        <w:gridCol w:w="1805"/>
        <w:gridCol w:w="2282"/>
        <w:gridCol w:w="1358"/>
      </w:tblGrid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N п/п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Вид имущества &lt;21&gt;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Вид и сроки пользования &lt;22&gt;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Основание пользования &lt;23&gt;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Местонахождение (адрес)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Площадь (кв. м)</w:t>
            </w: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ind w:right="-284"/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________________________________________________________________________________</w:t>
      </w:r>
    </w:p>
    <w:tbl>
      <w:tblPr>
        <w:tblW w:w="9654" w:type="dxa"/>
        <w:tblInd w:w="93" w:type="dxa"/>
        <w:tblLook w:val="00A0"/>
      </w:tblPr>
      <w:tblGrid>
        <w:gridCol w:w="9654"/>
      </w:tblGrid>
      <w:tr w:rsidR="00E23773" w:rsidRPr="00527DAA" w:rsidTr="00527DAA">
        <w:trPr>
          <w:trHeight w:val="36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20</w:t>
            </w:r>
            <w:r w:rsidRPr="00527DAA">
              <w:rPr>
                <w:color w:val="000000"/>
                <w:sz w:val="20"/>
                <w:szCs w:val="20"/>
              </w:rPr>
              <w:t>_Указываются по состоянию на отчетную дату.</w:t>
            </w:r>
          </w:p>
        </w:tc>
      </w:tr>
      <w:tr w:rsidR="00E23773" w:rsidRPr="00527DAA" w:rsidTr="00527DAA">
        <w:trPr>
          <w:trHeight w:val="12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21</w:t>
            </w:r>
            <w:r w:rsidRPr="00527DAA">
              <w:rPr>
                <w:color w:val="000000"/>
                <w:sz w:val="20"/>
                <w:szCs w:val="20"/>
              </w:rPr>
              <w:t>_Указывается вид недвижимого имущества (земельный участок, жилой дом, дача и другие).</w:t>
            </w:r>
          </w:p>
        </w:tc>
      </w:tr>
      <w:tr w:rsidR="00E23773" w:rsidRPr="00527DAA" w:rsidTr="00527DAA">
        <w:trPr>
          <w:trHeight w:val="180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22</w:t>
            </w:r>
            <w:r w:rsidRPr="00527DAA">
              <w:rPr>
                <w:color w:val="000000"/>
                <w:sz w:val="20"/>
                <w:szCs w:val="20"/>
              </w:rPr>
              <w:t>_Указываются вид пользования (аренда, безвозмездное пользование и другие) и сроки пользования.</w:t>
            </w:r>
          </w:p>
        </w:tc>
      </w:tr>
      <w:tr w:rsidR="00E23773" w:rsidRPr="00527DAA" w:rsidTr="00527DAA">
        <w:trPr>
          <w:trHeight w:val="367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23</w:t>
            </w:r>
            <w:r w:rsidRPr="00527DAA">
              <w:rPr>
                <w:color w:val="000000"/>
                <w:sz w:val="20"/>
                <w:szCs w:val="20"/>
              </w:rPr>
              <w:t>_Указываются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color w:val="000000"/>
        </w:rPr>
        <w:br w:type="page"/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>5.2. Иные ценные бумаги</w:t>
      </w:r>
    </w:p>
    <w:p w:rsidR="00E23773" w:rsidRPr="00527DAA" w:rsidRDefault="00E23773" w:rsidP="0003660D">
      <w:pPr>
        <w:autoSpaceDE w:val="0"/>
        <w:autoSpaceDN w:val="0"/>
        <w:adjustRightInd w:val="0"/>
        <w:outlineLvl w:val="0"/>
        <w:rPr>
          <w:color w:val="000000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1330"/>
        <w:gridCol w:w="1946"/>
        <w:gridCol w:w="2547"/>
        <w:gridCol w:w="1652"/>
        <w:gridCol w:w="1610"/>
      </w:tblGrid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N п/п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Вид ценной бумаги &lt;18&gt;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Лицо, выпустившее ценную бумагу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Номинальная величина обязательства (руб.)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Общее количество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Общая стоимость &lt;19&gt; (руб.)</w:t>
            </w: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E23773" w:rsidRPr="00527DAA" w:rsidRDefault="00E23773" w:rsidP="0003660D">
      <w:pPr>
        <w:autoSpaceDE w:val="0"/>
        <w:autoSpaceDN w:val="0"/>
        <w:adjustRightInd w:val="0"/>
        <w:rPr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 xml:space="preserve"> 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_____________________________________________________________________________.</w:t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_____________________________________________________________________________</w:t>
      </w:r>
    </w:p>
    <w:tbl>
      <w:tblPr>
        <w:tblW w:w="9513" w:type="dxa"/>
        <w:tblInd w:w="93" w:type="dxa"/>
        <w:tblLook w:val="00A0"/>
      </w:tblPr>
      <w:tblGrid>
        <w:gridCol w:w="9513"/>
      </w:tblGrid>
      <w:tr w:rsidR="00E23773" w:rsidRPr="00527DAA" w:rsidTr="00527DAA">
        <w:trPr>
          <w:trHeight w:val="585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18</w:t>
            </w:r>
            <w:r w:rsidRPr="00527DAA">
              <w:rPr>
                <w:color w:val="000000"/>
                <w:sz w:val="20"/>
                <w:szCs w:val="20"/>
              </w:rPr>
              <w:t>_Указываются все ценные бумаги по видам (облигации, векселя и другие), за исключением акций, указанных в подразделе 5.1 "Акции и иное участие в коммерческих организациях и фондах".</w:t>
            </w:r>
          </w:p>
        </w:tc>
      </w:tr>
      <w:tr w:rsidR="00E23773" w:rsidRPr="00527DAA" w:rsidTr="00527DAA">
        <w:trPr>
          <w:trHeight w:val="825"/>
        </w:trPr>
        <w:tc>
          <w:tcPr>
            <w:tcW w:w="9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19</w:t>
            </w:r>
            <w:r w:rsidRPr="00527DAA">
              <w:rPr>
                <w:color w:val="000000"/>
                <w:sz w:val="20"/>
                <w:szCs w:val="20"/>
              </w:rPr>
              <w:t>_Указывается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br w:type="column"/>
        <w:t>3.2. Транспортные средства</w:t>
      </w:r>
    </w:p>
    <w:p w:rsidR="00E23773" w:rsidRPr="00527DAA" w:rsidRDefault="00E23773" w:rsidP="0003660D">
      <w:pPr>
        <w:autoSpaceDE w:val="0"/>
        <w:autoSpaceDN w:val="0"/>
        <w:adjustRightInd w:val="0"/>
        <w:outlineLvl w:val="0"/>
        <w:rPr>
          <w:color w:val="000000"/>
        </w:rPr>
      </w:pPr>
    </w:p>
    <w:tbl>
      <w:tblPr>
        <w:tblW w:w="9639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3346"/>
        <w:gridCol w:w="3009"/>
        <w:gridCol w:w="2692"/>
      </w:tblGrid>
      <w:tr w:rsidR="00E23773" w:rsidRPr="00527DAA" w:rsidTr="00527DA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Вид собственности &lt;10&gt;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Место регистрации</w:t>
            </w:r>
          </w:p>
        </w:tc>
      </w:tr>
      <w:tr w:rsidR="00E23773" w:rsidRPr="00527DAA" w:rsidTr="00527DA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4</w:t>
            </w: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Автомобили грузовые: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3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Мототранспортные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4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5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1)</w:t>
            </w:r>
          </w:p>
        </w:tc>
        <w:tc>
          <w:tcPr>
            <w:tcW w:w="300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  <w:tr w:rsidR="00E23773" w:rsidRPr="00527DAA" w:rsidTr="00527DAA"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24"/>
              </w:rPr>
            </w:pPr>
          </w:p>
        </w:tc>
        <w:tc>
          <w:tcPr>
            <w:tcW w:w="3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  <w:r w:rsidRPr="00527DAA">
              <w:rPr>
                <w:color w:val="000000"/>
                <w:sz w:val="24"/>
              </w:rPr>
              <w:t>2)</w:t>
            </w:r>
          </w:p>
        </w:tc>
        <w:tc>
          <w:tcPr>
            <w:tcW w:w="30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  <w:tc>
          <w:tcPr>
            <w:tcW w:w="2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  <w:sz w:val="24"/>
              </w:rPr>
            </w:pPr>
          </w:p>
        </w:tc>
      </w:tr>
    </w:tbl>
    <w:p w:rsidR="00E23773" w:rsidRPr="00527DAA" w:rsidRDefault="00E23773" w:rsidP="0003660D">
      <w:pPr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__________________________________________________________________________</w:t>
      </w: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color w:val="000000"/>
          <w:vertAlign w:val="superscript"/>
        </w:rPr>
        <w:t>10</w:t>
      </w:r>
      <w:r w:rsidRPr="00527DAA">
        <w:rPr>
          <w:color w:val="000000"/>
        </w:rPr>
        <w:t xml:space="preserve">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  <w:r w:rsidRPr="00527DAA">
        <w:rPr>
          <w:color w:val="000000"/>
        </w:rPr>
        <w:br w:type="column"/>
      </w:r>
      <w:r w:rsidRPr="00527DAA">
        <w:rPr>
          <w:rFonts w:ascii="Times New Roman" w:hAnsi="Times New Roman" w:cs="Times New Roman"/>
          <w:color w:val="000000"/>
          <w:sz w:val="24"/>
        </w:rPr>
        <w:t>Раздел 4. Сведения о счетах в банках и иных кредитных организациях</w:t>
      </w:r>
    </w:p>
    <w:p w:rsidR="00E23773" w:rsidRPr="00527DAA" w:rsidRDefault="00E23773" w:rsidP="0003660D">
      <w:pPr>
        <w:autoSpaceDE w:val="0"/>
        <w:autoSpaceDN w:val="0"/>
        <w:adjustRightInd w:val="0"/>
        <w:outlineLvl w:val="0"/>
        <w:rPr>
          <w:color w:val="000000"/>
        </w:rPr>
      </w:pPr>
    </w:p>
    <w:tbl>
      <w:tblPr>
        <w:tblW w:w="9654" w:type="dxa"/>
        <w:tblInd w:w="8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21"/>
        <w:gridCol w:w="2705"/>
        <w:gridCol w:w="1344"/>
        <w:gridCol w:w="1532"/>
        <w:gridCol w:w="1411"/>
        <w:gridCol w:w="1941"/>
      </w:tblGrid>
      <w:tr w:rsidR="00E23773" w:rsidRPr="00527DAA" w:rsidTr="00527DAA">
        <w:trPr>
          <w:trHeight w:val="1063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N п/п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Наименование и адрес банка или иной кредитной организации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Вид и валюта счета &lt;11&gt;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Дата открытия счета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Остаток на счете &lt;12&gt; (руб.)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Сумма поступивших на счет денежных средств &lt;13&gt; (руб.)</w:t>
            </w:r>
          </w:p>
        </w:tc>
      </w:tr>
      <w:tr w:rsidR="00E23773" w:rsidRPr="00527DAA" w:rsidTr="00527DAA">
        <w:trPr>
          <w:trHeight w:val="2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</w:tr>
      <w:tr w:rsidR="00E23773" w:rsidRPr="00527DAA" w:rsidTr="00527DAA">
        <w:trPr>
          <w:trHeight w:val="2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rPr>
          <w:trHeight w:val="2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rPr>
          <w:trHeight w:val="27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trHeight w:val="1076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</w:p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jc w:val="center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rPr>
                <w:color w:val="000000"/>
              </w:rPr>
            </w:pPr>
          </w:p>
          <w:p w:rsidR="00E23773" w:rsidRPr="00527DAA" w:rsidRDefault="00E23773" w:rsidP="00527DAA">
            <w:pPr>
              <w:ind w:right="-108"/>
              <w:rPr>
                <w:color w:val="000000"/>
              </w:rPr>
            </w:pPr>
            <w:r w:rsidRPr="00527DAA">
              <w:rPr>
                <w:color w:val="000000"/>
              </w:rPr>
              <w:t>____________________________________________________________________</w:t>
            </w:r>
          </w:p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>11</w:t>
            </w:r>
            <w:r w:rsidRPr="00527DAA">
              <w:rPr>
                <w:color w:val="000000"/>
                <w:sz w:val="20"/>
                <w:szCs w:val="20"/>
              </w:rPr>
              <w:t>_Указываются вид счета (депозитный, текущий, расчетный, ссудный и другие) и валюта счета.</w:t>
            </w:r>
          </w:p>
        </w:tc>
      </w:tr>
      <w:tr w:rsidR="00E23773" w:rsidRPr="00527DAA" w:rsidTr="00527DA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trHeight w:val="426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>12</w:t>
            </w:r>
            <w:r w:rsidRPr="00527DAA">
              <w:rPr>
                <w:color w:val="000000"/>
                <w:sz w:val="20"/>
                <w:szCs w:val="20"/>
              </w:rPr>
              <w:t>_Остаток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E23773" w:rsidRPr="00527DAA" w:rsidTr="00527DA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A0"/>
        </w:tblPrEx>
        <w:trPr>
          <w:trHeight w:val="792"/>
        </w:trPr>
        <w:tc>
          <w:tcPr>
            <w:tcW w:w="965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23773" w:rsidRPr="00527DAA" w:rsidRDefault="00E23773" w:rsidP="00527DAA">
            <w:pPr>
              <w:ind w:firstLine="616"/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  <w:vertAlign w:val="superscript"/>
              </w:rPr>
              <w:t>13</w:t>
            </w:r>
            <w:r w:rsidRPr="00527DAA">
              <w:rPr>
                <w:color w:val="000000"/>
                <w:sz w:val="20"/>
                <w:szCs w:val="20"/>
              </w:rPr>
              <w:t>_Указывается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color w:val="000000"/>
        </w:rPr>
        <w:br w:type="column"/>
      </w:r>
      <w:r w:rsidRPr="00527DAA">
        <w:rPr>
          <w:rFonts w:ascii="Times New Roman" w:hAnsi="Times New Roman" w:cs="Times New Roman"/>
          <w:color w:val="000000"/>
          <w:sz w:val="24"/>
        </w:rPr>
        <w:t>Раздел 5. Сведения о ценных бумагах</w:t>
      </w:r>
    </w:p>
    <w:p w:rsidR="00E23773" w:rsidRPr="00527DAA" w:rsidRDefault="00E23773" w:rsidP="0003660D">
      <w:pPr>
        <w:pStyle w:val="ConsPlusNonformat"/>
        <w:jc w:val="both"/>
        <w:outlineLvl w:val="0"/>
        <w:rPr>
          <w:rFonts w:ascii="Times New Roman" w:hAnsi="Times New Roman" w:cs="Times New Roman"/>
          <w:color w:val="000000"/>
          <w:sz w:val="24"/>
        </w:rPr>
      </w:pPr>
    </w:p>
    <w:p w:rsidR="00E23773" w:rsidRPr="00527DAA" w:rsidRDefault="00E23773" w:rsidP="0003660D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  <w:r w:rsidRPr="00527DAA">
        <w:rPr>
          <w:rFonts w:ascii="Times New Roman" w:hAnsi="Times New Roman" w:cs="Times New Roman"/>
          <w:color w:val="000000"/>
          <w:sz w:val="24"/>
        </w:rPr>
        <w:t>5.1. Акции и иное участие в коммерческих организациях и фондах</w:t>
      </w:r>
    </w:p>
    <w:p w:rsidR="00E23773" w:rsidRPr="00527DAA" w:rsidRDefault="00E23773" w:rsidP="0003660D">
      <w:pPr>
        <w:autoSpaceDE w:val="0"/>
        <w:autoSpaceDN w:val="0"/>
        <w:adjustRightInd w:val="0"/>
        <w:rPr>
          <w:color w:val="000000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2506"/>
        <w:gridCol w:w="2212"/>
        <w:gridCol w:w="1567"/>
        <w:gridCol w:w="1232"/>
        <w:gridCol w:w="1540"/>
      </w:tblGrid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N п/п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Наименование и организационно-правовая форма организации &lt;14&gt;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Местонахождение организации (адрес)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Уставный капитал &lt;15&gt; (руб.)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Доля участия &lt;16&gt;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Основание участия &lt;17&gt;</w:t>
            </w:r>
          </w:p>
        </w:tc>
      </w:tr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6</w:t>
            </w:r>
          </w:p>
        </w:tc>
      </w:tr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1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2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3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4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E23773" w:rsidRPr="00527DAA" w:rsidTr="00527D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27DAA">
              <w:rPr>
                <w:color w:val="000000"/>
              </w:rPr>
              <w:t>5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23773" w:rsidRPr="00527DAA" w:rsidRDefault="00E23773" w:rsidP="00527DAA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rPr>
          <w:color w:val="000000"/>
        </w:rPr>
      </w:pPr>
    </w:p>
    <w:p w:rsidR="00E23773" w:rsidRPr="00527DAA" w:rsidRDefault="00E23773" w:rsidP="0003660D">
      <w:pPr>
        <w:ind w:right="-143"/>
        <w:jc w:val="center"/>
        <w:rPr>
          <w:color w:val="000000"/>
        </w:rPr>
      </w:pPr>
      <w:r w:rsidRPr="00527DAA">
        <w:rPr>
          <w:color w:val="000000"/>
        </w:rPr>
        <w:t>______________________________________________________________________</w:t>
      </w:r>
    </w:p>
    <w:tbl>
      <w:tblPr>
        <w:tblW w:w="9654" w:type="dxa"/>
        <w:tblInd w:w="93" w:type="dxa"/>
        <w:tblLook w:val="00A0"/>
      </w:tblPr>
      <w:tblGrid>
        <w:gridCol w:w="9654"/>
      </w:tblGrid>
      <w:tr w:rsidR="00E23773" w:rsidRPr="00527DAA" w:rsidTr="00527DAA">
        <w:trPr>
          <w:trHeight w:val="599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14</w:t>
            </w:r>
            <w:r w:rsidRPr="00527DAA">
              <w:rPr>
                <w:color w:val="000000"/>
                <w:sz w:val="20"/>
                <w:szCs w:val="20"/>
              </w:rPr>
              <w:t>_Указываются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E23773" w:rsidRPr="00527DAA" w:rsidTr="00527DAA">
        <w:trPr>
          <w:trHeight w:val="609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15</w:t>
            </w:r>
            <w:r w:rsidRPr="00527DAA">
              <w:rPr>
                <w:color w:val="000000"/>
                <w:sz w:val="20"/>
                <w:szCs w:val="20"/>
              </w:rPr>
              <w:t>_Уставный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E23773" w:rsidRPr="00527DAA" w:rsidTr="00527DAA">
        <w:trPr>
          <w:trHeight w:val="435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16</w:t>
            </w:r>
            <w:r w:rsidRPr="00527DAA">
              <w:rPr>
                <w:color w:val="000000"/>
                <w:sz w:val="20"/>
                <w:szCs w:val="20"/>
              </w:rPr>
              <w:t>_Доля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E23773" w:rsidRPr="00527DAA" w:rsidTr="00527DAA">
        <w:trPr>
          <w:trHeight w:val="527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3773" w:rsidRPr="00527DAA" w:rsidRDefault="00E23773" w:rsidP="00527DAA">
            <w:pPr>
              <w:rPr>
                <w:color w:val="000000"/>
                <w:sz w:val="20"/>
                <w:szCs w:val="20"/>
              </w:rPr>
            </w:pPr>
            <w:r w:rsidRPr="00527DAA">
              <w:rPr>
                <w:color w:val="000000"/>
                <w:sz w:val="20"/>
                <w:szCs w:val="20"/>
              </w:rPr>
              <w:t>______</w:t>
            </w:r>
            <w:r w:rsidRPr="00527DAA">
              <w:rPr>
                <w:color w:val="000000"/>
                <w:sz w:val="20"/>
                <w:szCs w:val="20"/>
                <w:vertAlign w:val="superscript"/>
              </w:rPr>
              <w:t>17</w:t>
            </w:r>
            <w:r w:rsidRPr="00527DAA">
              <w:rPr>
                <w:color w:val="000000"/>
                <w:sz w:val="20"/>
                <w:szCs w:val="20"/>
              </w:rPr>
              <w:t>_Указываются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E23773" w:rsidRPr="00527DAA" w:rsidRDefault="00E23773" w:rsidP="0003660D">
      <w:pPr>
        <w:rPr>
          <w:color w:val="000000"/>
        </w:rPr>
      </w:pPr>
    </w:p>
    <w:sectPr w:rsidR="00E23773" w:rsidRPr="00527DAA" w:rsidSect="000F3224">
      <w:pgSz w:w="23814" w:h="16840" w:orient="landscape" w:code="8"/>
      <w:pgMar w:top="1276" w:right="709" w:bottom="1134" w:left="1474" w:header="709" w:footer="709" w:gutter="0"/>
      <w:cols w:num="2" w:space="1702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5FF"/>
    <w:rsid w:val="0003660D"/>
    <w:rsid w:val="0005528B"/>
    <w:rsid w:val="000F3224"/>
    <w:rsid w:val="001525F7"/>
    <w:rsid w:val="00153421"/>
    <w:rsid w:val="001A6A7F"/>
    <w:rsid w:val="001C1D86"/>
    <w:rsid w:val="002E4ADD"/>
    <w:rsid w:val="002F4964"/>
    <w:rsid w:val="003F57AE"/>
    <w:rsid w:val="00486A45"/>
    <w:rsid w:val="00527DAA"/>
    <w:rsid w:val="00583D55"/>
    <w:rsid w:val="006A5E70"/>
    <w:rsid w:val="00724454"/>
    <w:rsid w:val="00756159"/>
    <w:rsid w:val="00A561A3"/>
    <w:rsid w:val="00B05268"/>
    <w:rsid w:val="00C348BD"/>
    <w:rsid w:val="00CA55FF"/>
    <w:rsid w:val="00CC2495"/>
    <w:rsid w:val="00D13582"/>
    <w:rsid w:val="00E23773"/>
    <w:rsid w:val="00EA1D23"/>
    <w:rsid w:val="00F61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1D23"/>
    <w:rPr>
      <w:sz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A55F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CA55FF"/>
    <w:rPr>
      <w:rFonts w:ascii="Calibri" w:eastAsia="Times New Roman" w:hAnsi="Calibri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1753</Words>
  <Characters>9994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admin02</dc:creator>
  <cp:keywords/>
  <dc:description/>
  <cp:lastModifiedBy>Дюртюли СДК</cp:lastModifiedBy>
  <cp:revision>2</cp:revision>
  <cp:lastPrinted>2015-02-06T12:26:00Z</cp:lastPrinted>
  <dcterms:created xsi:type="dcterms:W3CDTF">2015-03-26T04:34:00Z</dcterms:created>
  <dcterms:modified xsi:type="dcterms:W3CDTF">2015-03-26T04:34:00Z</dcterms:modified>
</cp:coreProperties>
</file>