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0A7" w:rsidRPr="00FE03B0" w:rsidRDefault="009100A7" w:rsidP="00020BFB">
      <w:pPr>
        <w:jc w:val="center"/>
        <w:rPr>
          <w:sz w:val="28"/>
          <w:szCs w:val="28"/>
        </w:rPr>
      </w:pPr>
      <w:r w:rsidRPr="00FE03B0">
        <w:rPr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9100A7" w:rsidRPr="00FE03B0" w:rsidRDefault="009100A7" w:rsidP="00020BFB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</w:rPr>
      </w:pPr>
    </w:p>
    <w:p w:rsidR="009100A7" w:rsidRPr="00FE03B0" w:rsidRDefault="009100A7" w:rsidP="00020BFB">
      <w:pPr>
        <w:spacing w:line="360" w:lineRule="auto"/>
        <w:jc w:val="center"/>
        <w:rPr>
          <w:sz w:val="28"/>
          <w:szCs w:val="28"/>
        </w:rPr>
      </w:pPr>
      <w:r w:rsidRPr="00FE03B0">
        <w:rPr>
          <w:sz w:val="28"/>
          <w:szCs w:val="28"/>
        </w:rPr>
        <w:t>РЕШЕНИЕ</w:t>
      </w:r>
    </w:p>
    <w:p w:rsidR="009100A7" w:rsidRPr="00FE03B0" w:rsidRDefault="009100A7" w:rsidP="00020BFB">
      <w:pPr>
        <w:spacing w:line="360" w:lineRule="auto"/>
        <w:jc w:val="center"/>
        <w:rPr>
          <w:sz w:val="28"/>
          <w:szCs w:val="28"/>
        </w:rPr>
      </w:pPr>
      <w:r w:rsidRPr="00FE03B0">
        <w:rPr>
          <w:sz w:val="28"/>
          <w:szCs w:val="28"/>
        </w:rPr>
        <w:t>От 25 сентября 2015 года</w:t>
      </w:r>
    </w:p>
    <w:p w:rsidR="009100A7" w:rsidRPr="00B56D3F" w:rsidRDefault="009100A7" w:rsidP="00020BFB">
      <w:pPr>
        <w:spacing w:line="276" w:lineRule="auto"/>
        <w:jc w:val="center"/>
        <w:rPr>
          <w:rFonts w:ascii="Calibri" w:hAnsi="Calibri" w:cs="Calibri"/>
        </w:rPr>
      </w:pPr>
    </w:p>
    <w:p w:rsidR="009100A7" w:rsidRPr="00020BFB" w:rsidRDefault="009100A7" w:rsidP="00020BFB">
      <w:pPr>
        <w:jc w:val="center"/>
        <w:rPr>
          <w:sz w:val="28"/>
          <w:szCs w:val="28"/>
        </w:rPr>
      </w:pPr>
      <w:r w:rsidRPr="00020BFB">
        <w:rPr>
          <w:sz w:val="28"/>
          <w:szCs w:val="28"/>
        </w:rPr>
        <w:t xml:space="preserve">Об утверждении Положения о порядке проведения конкурса </w:t>
      </w:r>
    </w:p>
    <w:p w:rsidR="009100A7" w:rsidRPr="00020BFB" w:rsidRDefault="009100A7" w:rsidP="00020BFB">
      <w:pPr>
        <w:jc w:val="center"/>
        <w:rPr>
          <w:sz w:val="28"/>
          <w:szCs w:val="28"/>
        </w:rPr>
      </w:pPr>
      <w:r w:rsidRPr="00020BFB">
        <w:rPr>
          <w:sz w:val="28"/>
          <w:szCs w:val="28"/>
        </w:rPr>
        <w:t>на замещение должности главы Администрации городского поселения</w:t>
      </w:r>
    </w:p>
    <w:p w:rsidR="009100A7" w:rsidRPr="00020BFB" w:rsidRDefault="009100A7" w:rsidP="00020BFB">
      <w:pPr>
        <w:jc w:val="center"/>
        <w:rPr>
          <w:rFonts w:ascii="Calibri" w:hAnsi="Calibri" w:cs="Calibri"/>
          <w:sz w:val="28"/>
          <w:szCs w:val="28"/>
        </w:rPr>
      </w:pPr>
      <w:r w:rsidRPr="00020BFB">
        <w:rPr>
          <w:sz w:val="28"/>
          <w:szCs w:val="28"/>
        </w:rPr>
        <w:t xml:space="preserve"> город Давлеканово муниципального района Давлекановский район</w:t>
      </w:r>
    </w:p>
    <w:p w:rsidR="009100A7" w:rsidRPr="00020BFB" w:rsidRDefault="009100A7" w:rsidP="00020BFB">
      <w:pPr>
        <w:jc w:val="center"/>
        <w:rPr>
          <w:sz w:val="28"/>
          <w:szCs w:val="28"/>
        </w:rPr>
      </w:pPr>
      <w:r w:rsidRPr="00020BFB">
        <w:rPr>
          <w:sz w:val="28"/>
          <w:szCs w:val="28"/>
        </w:rPr>
        <w:t xml:space="preserve"> Республики Башкортостан</w:t>
      </w:r>
    </w:p>
    <w:p w:rsidR="009100A7" w:rsidRPr="00020BFB" w:rsidRDefault="009100A7" w:rsidP="00020BFB">
      <w:pPr>
        <w:pStyle w:val="BodyTextIndent3"/>
        <w:ind w:firstLine="0"/>
      </w:pPr>
    </w:p>
    <w:p w:rsidR="009100A7" w:rsidRPr="00020BFB" w:rsidRDefault="009100A7" w:rsidP="00020BFB">
      <w:pPr>
        <w:pStyle w:val="BodyTextIndent3"/>
        <w:rPr>
          <w:b/>
          <w:bCs/>
        </w:rPr>
      </w:pPr>
    </w:p>
    <w:p w:rsidR="009100A7" w:rsidRPr="00020BFB" w:rsidRDefault="009100A7" w:rsidP="00020BFB">
      <w:pPr>
        <w:ind w:firstLine="851"/>
        <w:jc w:val="both"/>
        <w:rPr>
          <w:rFonts w:ascii="Calibri" w:hAnsi="Calibri" w:cs="Calibri"/>
          <w:sz w:val="28"/>
          <w:szCs w:val="28"/>
        </w:rPr>
      </w:pPr>
      <w:r w:rsidRPr="00020BFB">
        <w:rPr>
          <w:sz w:val="28"/>
          <w:szCs w:val="28"/>
        </w:rPr>
        <w:t xml:space="preserve">В соответствии со статьей 37 Федерального закона от 06 октября           2003 года № 131-ФЗ «Об общих принципах организации местного самоуправления в Российской Федерации», статьей 1 Закона </w:t>
      </w:r>
      <w:r w:rsidRPr="00020BFB">
        <w:rPr>
          <w:rFonts w:ascii="Calibri" w:hAnsi="Calibri" w:cs="Calibri"/>
          <w:sz w:val="28"/>
          <w:szCs w:val="28"/>
        </w:rPr>
        <w:t>Р</w:t>
      </w:r>
      <w:r w:rsidRPr="00020BFB">
        <w:rPr>
          <w:sz w:val="28"/>
          <w:szCs w:val="28"/>
        </w:rPr>
        <w:t>еспублики Башкортостан «О местном самоуправлении в Республике Башкортостан» Совет городского поселения город Давлеканово муниципального района Давлекановский район Республики Башкортостан р е ш и л:</w:t>
      </w:r>
    </w:p>
    <w:p w:rsidR="009100A7" w:rsidRPr="00020BFB" w:rsidRDefault="009100A7" w:rsidP="00020BFB">
      <w:pPr>
        <w:pStyle w:val="a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FB">
        <w:rPr>
          <w:rFonts w:ascii="Times New Roman" w:hAnsi="Times New Roman" w:cs="Times New Roman"/>
          <w:sz w:val="28"/>
          <w:szCs w:val="28"/>
        </w:rPr>
        <w:t>Утвердить Положение о порядке проведения конкурса на замещение должности главы Администрации городского поселения город Давлеканово муниципального района Давлекановский район Республики Башкортостан (прилагается).</w:t>
      </w:r>
    </w:p>
    <w:p w:rsidR="009100A7" w:rsidRPr="00020BFB" w:rsidRDefault="009100A7" w:rsidP="00020BFB">
      <w:pPr>
        <w:pStyle w:val="a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FB">
        <w:rPr>
          <w:rFonts w:ascii="Times New Roman" w:hAnsi="Times New Roman" w:cs="Times New Roman"/>
          <w:sz w:val="28"/>
          <w:szCs w:val="28"/>
        </w:rPr>
        <w:t>Признать утратившим силу:</w:t>
      </w:r>
    </w:p>
    <w:p w:rsidR="009100A7" w:rsidRPr="00020BFB" w:rsidRDefault="009100A7" w:rsidP="00020BFB">
      <w:pPr>
        <w:pStyle w:val="a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BFB">
        <w:rPr>
          <w:rFonts w:ascii="Times New Roman" w:hAnsi="Times New Roman" w:cs="Times New Roman"/>
          <w:sz w:val="28"/>
          <w:szCs w:val="28"/>
        </w:rPr>
        <w:t>решение Совета от 01 апреля 2008 года № 15 «Об утверждении Положения о порядке проведения конкурса на замещение должности главы Администрации городского поселения город Давлеканово муниципального района Давлекановский район Республики Башкортостан»;</w:t>
      </w:r>
    </w:p>
    <w:p w:rsidR="009100A7" w:rsidRPr="00020BFB" w:rsidRDefault="009100A7" w:rsidP="00020BFB">
      <w:pPr>
        <w:pStyle w:val="a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BFB">
        <w:rPr>
          <w:rFonts w:ascii="Times New Roman" w:hAnsi="Times New Roman" w:cs="Times New Roman"/>
          <w:sz w:val="28"/>
          <w:szCs w:val="28"/>
        </w:rPr>
        <w:t>решение Совета от 15 марта 2013 года № 13 «О внесении изменений в пункт 3.3, части 3 «Положения о порядке проведения конкурса на замещение должности главы администрации городского поселения город Давлеканово»</w:t>
      </w:r>
    </w:p>
    <w:p w:rsidR="009100A7" w:rsidRPr="00020BFB" w:rsidRDefault="009100A7" w:rsidP="00020BFB">
      <w:pPr>
        <w:pStyle w:val="a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FB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опубликованию в районных газетах «Асылыкуль» и «Балкантау»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9100A7" w:rsidRPr="00020BFB" w:rsidRDefault="009100A7" w:rsidP="00020BFB">
      <w:pPr>
        <w:spacing w:line="360" w:lineRule="auto"/>
        <w:ind w:firstLine="851"/>
        <w:jc w:val="both"/>
        <w:rPr>
          <w:rFonts w:ascii="Calibri" w:hAnsi="Calibri" w:cs="Calibri"/>
          <w:sz w:val="28"/>
          <w:szCs w:val="28"/>
        </w:rPr>
      </w:pPr>
    </w:p>
    <w:p w:rsidR="009100A7" w:rsidRPr="00020BFB" w:rsidRDefault="009100A7" w:rsidP="00020BFB">
      <w:pPr>
        <w:spacing w:line="360" w:lineRule="auto"/>
        <w:ind w:firstLine="851"/>
        <w:jc w:val="both"/>
        <w:rPr>
          <w:rFonts w:ascii="Calibri" w:hAnsi="Calibri" w:cs="Calibri"/>
          <w:sz w:val="28"/>
          <w:szCs w:val="28"/>
        </w:rPr>
      </w:pPr>
    </w:p>
    <w:p w:rsidR="009100A7" w:rsidRPr="00020BFB" w:rsidRDefault="009100A7" w:rsidP="00020BF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20BFB">
        <w:rPr>
          <w:sz w:val="28"/>
          <w:szCs w:val="28"/>
        </w:rPr>
        <w:t xml:space="preserve">Председатель Совета            </w:t>
      </w:r>
    </w:p>
    <w:p w:rsidR="009100A7" w:rsidRPr="00020BFB" w:rsidRDefault="009100A7" w:rsidP="00020BF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20BFB">
        <w:rPr>
          <w:sz w:val="28"/>
          <w:szCs w:val="28"/>
        </w:rPr>
        <w:t xml:space="preserve">                                                                А.А. Балакирев</w:t>
      </w:r>
    </w:p>
    <w:p w:rsidR="009100A7" w:rsidRPr="00020BFB" w:rsidRDefault="009100A7" w:rsidP="00020BFB">
      <w:pPr>
        <w:autoSpaceDE w:val="0"/>
        <w:autoSpaceDN w:val="0"/>
        <w:adjustRightInd w:val="0"/>
        <w:jc w:val="right"/>
        <w:rPr>
          <w:rFonts w:ascii="Calibri" w:hAnsi="Calibri" w:cs="Calibri"/>
          <w:sz w:val="28"/>
          <w:szCs w:val="28"/>
        </w:rPr>
      </w:pPr>
    </w:p>
    <w:p w:rsidR="009100A7" w:rsidRPr="00020BFB" w:rsidRDefault="009100A7" w:rsidP="000371DD">
      <w:pPr>
        <w:pStyle w:val="constitle"/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9100A7" w:rsidRDefault="009100A7" w:rsidP="00020BFB">
      <w:pPr>
        <w:pStyle w:val="constitle"/>
        <w:spacing w:before="0" w:beforeAutospacing="0" w:after="0" w:afterAutospacing="0"/>
        <w:rPr>
          <w:sz w:val="28"/>
          <w:szCs w:val="28"/>
        </w:rPr>
      </w:pPr>
    </w:p>
    <w:p w:rsidR="009100A7" w:rsidRDefault="009100A7" w:rsidP="000371DD">
      <w:pPr>
        <w:pStyle w:val="constitle"/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9100A7" w:rsidRDefault="009100A7" w:rsidP="000371DD">
      <w:pPr>
        <w:pStyle w:val="constitle"/>
        <w:spacing w:before="0" w:beforeAutospacing="0" w:after="0" w:afterAutospacing="0"/>
        <w:ind w:left="6120"/>
        <w:jc w:val="right"/>
        <w:rPr>
          <w:sz w:val="28"/>
          <w:szCs w:val="28"/>
        </w:rPr>
      </w:pPr>
    </w:p>
    <w:p w:rsidR="009100A7" w:rsidRDefault="009100A7" w:rsidP="000371DD">
      <w:pPr>
        <w:pStyle w:val="constitle"/>
        <w:spacing w:before="0" w:beforeAutospacing="0" w:after="0" w:afterAutospacing="0"/>
        <w:ind w:left="6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к решению Совета городского поселения город Давлеканово муниципального района Давлекановский район Республики Башкортостан </w:t>
      </w:r>
    </w:p>
    <w:p w:rsidR="009100A7" w:rsidRDefault="009100A7" w:rsidP="000371DD">
      <w:pPr>
        <w:pStyle w:val="constitle"/>
        <w:spacing w:before="0" w:beforeAutospacing="0" w:after="0" w:afterAutospacing="0"/>
        <w:ind w:left="6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25 сентября 2015 года </w:t>
      </w:r>
    </w:p>
    <w:p w:rsidR="009100A7" w:rsidRDefault="009100A7" w:rsidP="000371DD">
      <w:pPr>
        <w:pStyle w:val="constitle"/>
        <w:spacing w:before="0" w:beforeAutospacing="0" w:after="0" w:afterAutospacing="0"/>
        <w:ind w:left="6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100A7" w:rsidRPr="003D4323" w:rsidRDefault="009100A7" w:rsidP="003D4323">
      <w:pPr>
        <w:pStyle w:val="constitle"/>
        <w:spacing w:before="0" w:beforeAutospacing="0" w:after="0" w:afterAutospacing="0"/>
        <w:jc w:val="center"/>
        <w:rPr>
          <w:sz w:val="28"/>
          <w:szCs w:val="28"/>
        </w:rPr>
      </w:pPr>
    </w:p>
    <w:p w:rsidR="009100A7" w:rsidRPr="003D4323" w:rsidRDefault="009100A7" w:rsidP="003D4323">
      <w:pPr>
        <w:pStyle w:val="constitle"/>
        <w:spacing w:before="0" w:beforeAutospacing="0" w:after="0" w:afterAutospacing="0"/>
        <w:jc w:val="center"/>
        <w:rPr>
          <w:sz w:val="28"/>
          <w:szCs w:val="28"/>
        </w:rPr>
      </w:pPr>
      <w:r w:rsidRPr="003D4323">
        <w:rPr>
          <w:sz w:val="28"/>
          <w:szCs w:val="28"/>
        </w:rPr>
        <w:t>ПОЛОЖЕНИЕ</w:t>
      </w:r>
    </w:p>
    <w:p w:rsidR="009100A7" w:rsidRPr="003D4323" w:rsidRDefault="009100A7" w:rsidP="003D4323">
      <w:pPr>
        <w:pStyle w:val="constitle"/>
        <w:spacing w:before="0" w:beforeAutospacing="0" w:after="0" w:afterAutospacing="0"/>
        <w:jc w:val="center"/>
        <w:rPr>
          <w:sz w:val="28"/>
          <w:szCs w:val="28"/>
        </w:rPr>
      </w:pPr>
      <w:r w:rsidRPr="003D4323">
        <w:rPr>
          <w:sz w:val="28"/>
          <w:szCs w:val="28"/>
        </w:rPr>
        <w:t>о порядке проведения конкурса на замещение</w:t>
      </w:r>
    </w:p>
    <w:p w:rsidR="009100A7" w:rsidRPr="003D4323" w:rsidRDefault="009100A7" w:rsidP="003D4323">
      <w:pPr>
        <w:pStyle w:val="constitle"/>
        <w:spacing w:before="0" w:beforeAutospacing="0" w:after="0" w:afterAutospacing="0"/>
        <w:jc w:val="center"/>
        <w:rPr>
          <w:sz w:val="28"/>
          <w:szCs w:val="28"/>
        </w:rPr>
      </w:pPr>
      <w:r w:rsidRPr="003D4323">
        <w:rPr>
          <w:sz w:val="28"/>
          <w:szCs w:val="28"/>
        </w:rPr>
        <w:t>должности главы администрации городского</w:t>
      </w:r>
    </w:p>
    <w:p w:rsidR="009100A7" w:rsidRPr="003D4323" w:rsidRDefault="009100A7" w:rsidP="003D4323">
      <w:pPr>
        <w:pStyle w:val="constitle"/>
        <w:spacing w:before="0" w:beforeAutospacing="0" w:after="0" w:afterAutospacing="0"/>
        <w:jc w:val="center"/>
        <w:rPr>
          <w:sz w:val="28"/>
          <w:szCs w:val="28"/>
        </w:rPr>
      </w:pPr>
      <w:r w:rsidRPr="003D4323">
        <w:rPr>
          <w:sz w:val="28"/>
          <w:szCs w:val="28"/>
        </w:rPr>
        <w:t>поселения город Давлеканово муниципального района</w:t>
      </w:r>
    </w:p>
    <w:p w:rsidR="009100A7" w:rsidRPr="003D4323" w:rsidRDefault="009100A7" w:rsidP="003D4323">
      <w:pPr>
        <w:pStyle w:val="constitle"/>
        <w:spacing w:before="0" w:beforeAutospacing="0" w:after="0" w:afterAutospacing="0"/>
        <w:jc w:val="center"/>
        <w:rPr>
          <w:sz w:val="28"/>
          <w:szCs w:val="28"/>
        </w:rPr>
      </w:pPr>
      <w:r w:rsidRPr="003D4323">
        <w:rPr>
          <w:sz w:val="28"/>
          <w:szCs w:val="28"/>
        </w:rPr>
        <w:t>Давлекановский  район Республики Башкортостан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00A7" w:rsidRPr="003D4323" w:rsidRDefault="009100A7" w:rsidP="000240CA">
      <w:pPr>
        <w:pStyle w:val="ConsNormal0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432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100A7" w:rsidRPr="00F3175B" w:rsidRDefault="009100A7" w:rsidP="000240CA">
      <w:pPr>
        <w:pStyle w:val="ConsNonformat0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0A7" w:rsidRPr="00F3175B" w:rsidRDefault="009100A7" w:rsidP="000240CA">
      <w:pPr>
        <w:pStyle w:val="ConsNormal0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75B">
        <w:rPr>
          <w:rFonts w:ascii="Times New Roman" w:hAnsi="Times New Roman" w:cs="Times New Roman"/>
          <w:sz w:val="28"/>
          <w:szCs w:val="28"/>
        </w:rPr>
        <w:t xml:space="preserve">1.1. Настоящим Положением определяется порядок проведения конкурса на замещение должности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3175B">
        <w:rPr>
          <w:rFonts w:ascii="Times New Roman" w:hAnsi="Times New Roman" w:cs="Times New Roman"/>
          <w:sz w:val="28"/>
          <w:szCs w:val="28"/>
        </w:rPr>
        <w:t xml:space="preserve">лавы администрации городского </w:t>
      </w:r>
      <w:r>
        <w:rPr>
          <w:rFonts w:ascii="Times New Roman" w:hAnsi="Times New Roman" w:cs="Times New Roman"/>
          <w:sz w:val="28"/>
          <w:szCs w:val="28"/>
        </w:rPr>
        <w:t>поселения город Давлеканово муниципального района Давлекановский район</w:t>
      </w:r>
      <w:r w:rsidRPr="00F317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F3175B">
        <w:rPr>
          <w:rFonts w:ascii="Times New Roman" w:hAnsi="Times New Roman" w:cs="Times New Roman"/>
          <w:sz w:val="28"/>
          <w:szCs w:val="28"/>
        </w:rPr>
        <w:t xml:space="preserve">(далее - Конкурс). </w:t>
      </w:r>
    </w:p>
    <w:p w:rsidR="009100A7" w:rsidRPr="00F3175B" w:rsidRDefault="009100A7" w:rsidP="000240CA">
      <w:pPr>
        <w:pStyle w:val="ConsNormal0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75B">
        <w:rPr>
          <w:rFonts w:ascii="Times New Roman" w:hAnsi="Times New Roman" w:cs="Times New Roman"/>
          <w:sz w:val="28"/>
          <w:szCs w:val="28"/>
        </w:rPr>
        <w:t xml:space="preserve">1.2. Для организации и проведения конкурса образуется конкурсная комиссия по проведению Конкурса (далее – Конкурсная комиссия), действующая в течение срока полномочий Совета городского </w:t>
      </w:r>
      <w:r>
        <w:rPr>
          <w:rFonts w:ascii="Times New Roman" w:hAnsi="Times New Roman" w:cs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</w:t>
      </w:r>
      <w:r w:rsidRPr="00F3175B">
        <w:rPr>
          <w:rFonts w:ascii="Times New Roman" w:hAnsi="Times New Roman" w:cs="Times New Roman"/>
          <w:sz w:val="28"/>
          <w:szCs w:val="28"/>
        </w:rPr>
        <w:t xml:space="preserve">  соответствующего созыв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3175B">
        <w:rPr>
          <w:rFonts w:ascii="Times New Roman" w:hAnsi="Times New Roman" w:cs="Times New Roman"/>
          <w:sz w:val="28"/>
          <w:szCs w:val="28"/>
        </w:rPr>
        <w:t>(далее – Совет).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rPr>
          <w:b/>
          <w:bCs/>
          <w:sz w:val="28"/>
          <w:szCs w:val="28"/>
        </w:rPr>
      </w:pPr>
    </w:p>
    <w:p w:rsidR="009100A7" w:rsidRPr="003D4323" w:rsidRDefault="009100A7" w:rsidP="000240CA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3D4323">
        <w:rPr>
          <w:sz w:val="28"/>
          <w:szCs w:val="28"/>
        </w:rPr>
        <w:t>2. Назначение конкурса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 xml:space="preserve">2.1. Решение о назначении Конкурса принимается Советом. </w:t>
      </w:r>
    </w:p>
    <w:p w:rsidR="009100A7" w:rsidRPr="00366F2E" w:rsidRDefault="009100A7" w:rsidP="00366F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 xml:space="preserve">2.2. </w:t>
      </w:r>
      <w:r w:rsidRPr="00366F2E">
        <w:rPr>
          <w:sz w:val="28"/>
          <w:szCs w:val="28"/>
        </w:rPr>
        <w:t>В день принятия решения о назначении Конкурса Совет в письменной форме информирует об этом Главу Республики Башкортостан, Ассоциацию «Совет муниципальных образований Республики Башкортостан».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 xml:space="preserve">2.3. Решение Совета о назначении Конкурса, его условия, сведения о дате, времени и месте его проведения, проект контракта с </w:t>
      </w:r>
      <w:r>
        <w:rPr>
          <w:sz w:val="28"/>
          <w:szCs w:val="28"/>
        </w:rPr>
        <w:t>г</w:t>
      </w:r>
      <w:r w:rsidRPr="00F3175B">
        <w:rPr>
          <w:sz w:val="28"/>
          <w:szCs w:val="28"/>
        </w:rPr>
        <w:t xml:space="preserve">лавой администрации городского </w:t>
      </w:r>
      <w:r>
        <w:rPr>
          <w:sz w:val="28"/>
          <w:szCs w:val="28"/>
        </w:rPr>
        <w:t>поселения город Давлеканово муниципального района Давлекановский район</w:t>
      </w:r>
      <w:r w:rsidRPr="00F31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Республики Башкортостан </w:t>
      </w:r>
      <w:r w:rsidRPr="00F3175B">
        <w:rPr>
          <w:sz w:val="28"/>
          <w:szCs w:val="28"/>
        </w:rPr>
        <w:t>(далее – Глава администрации) подлежат опубликованию не позднее чем за 20 дней до дня проведения Конкурса.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F3175B">
        <w:rPr>
          <w:b/>
          <w:bCs/>
          <w:sz w:val="28"/>
          <w:szCs w:val="28"/>
        </w:rPr>
        <w:t>3. Формирование и порядок работы Конкурсной комиссии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 xml:space="preserve">3.1. Конкурсная комиссия должна быть сформирована не позднее чем за </w:t>
      </w:r>
      <w:r>
        <w:rPr>
          <w:sz w:val="28"/>
          <w:szCs w:val="28"/>
        </w:rPr>
        <w:t>1</w:t>
      </w:r>
      <w:r w:rsidRPr="0031074A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3175B">
        <w:rPr>
          <w:sz w:val="28"/>
          <w:szCs w:val="28"/>
        </w:rPr>
        <w:t>дней до дня проведения Конкурса.</w:t>
      </w:r>
    </w:p>
    <w:p w:rsidR="009100A7" w:rsidRPr="008E18B2" w:rsidRDefault="009100A7" w:rsidP="00366F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3175B">
        <w:rPr>
          <w:sz w:val="28"/>
          <w:szCs w:val="28"/>
        </w:rPr>
        <w:t xml:space="preserve">3.2. </w:t>
      </w:r>
      <w:r w:rsidRPr="008E18B2">
        <w:rPr>
          <w:sz w:val="28"/>
          <w:szCs w:val="28"/>
        </w:rPr>
        <w:t>При формировании Конкурсной комиссии</w:t>
      </w:r>
      <w:r>
        <w:rPr>
          <w:sz w:val="28"/>
          <w:szCs w:val="28"/>
        </w:rPr>
        <w:t xml:space="preserve">, половина ее членов </w:t>
      </w:r>
      <w:r w:rsidRPr="008E18B2">
        <w:rPr>
          <w:sz w:val="28"/>
          <w:szCs w:val="28"/>
        </w:rPr>
        <w:t xml:space="preserve">назначаются Советом, </w:t>
      </w:r>
      <w:r>
        <w:rPr>
          <w:sz w:val="28"/>
          <w:szCs w:val="28"/>
        </w:rPr>
        <w:t xml:space="preserve">а другая половина – главой администрации муниципального района Давлекановский район Республики Башкортостан. </w:t>
      </w:r>
    </w:p>
    <w:p w:rsidR="009100A7" w:rsidRPr="00D20C69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F3175B">
        <w:rPr>
          <w:sz w:val="28"/>
          <w:szCs w:val="28"/>
        </w:rPr>
        <w:t>3.3. Общее число членов Конкурсной комиссии составляет</w:t>
      </w:r>
      <w:r>
        <w:rPr>
          <w:sz w:val="28"/>
          <w:szCs w:val="28"/>
        </w:rPr>
        <w:t xml:space="preserve"> 6</w:t>
      </w:r>
      <w:r w:rsidRPr="00C97134">
        <w:rPr>
          <w:b/>
          <w:bCs/>
          <w:sz w:val="28"/>
          <w:szCs w:val="28"/>
        </w:rPr>
        <w:t xml:space="preserve"> </w:t>
      </w:r>
      <w:r w:rsidRPr="00F3175B">
        <w:rPr>
          <w:sz w:val="28"/>
          <w:szCs w:val="28"/>
        </w:rPr>
        <w:t>человек</w:t>
      </w:r>
      <w:r w:rsidRPr="00D20C69">
        <w:rPr>
          <w:i/>
          <w:iCs/>
          <w:sz w:val="28"/>
          <w:szCs w:val="28"/>
        </w:rPr>
        <w:t>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3.4. Конкурсная комиссия осуществляет свою деятельность в составе председателя, заместителя председателя, секретаря Конкурсной комиссии, членов Комиссии.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3.5. Председатель, заместитель, секретарь Конкурсной комиссии избираются на ее первом заседании членами Конкурсной комиссии из своего состава большинством голосов от числа присутствующих на заседании членов Конкурсной комиссии.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 xml:space="preserve">3.6. Председатель Конкурсной комиссии руководит работой Комиссии, проводит ее заседания, имеет право решающего голоса по всем вопросам, рассматриваемым на заседаниях Комиссии, контролирует исполнение решений, принятых Комиссией, представляет Комиссию во всех органах и организациях, подписывает протоколы заседаний и иные принимаемые Комиссией решения, представляет Совету кандидатов для назначения на должность </w:t>
      </w:r>
      <w:r>
        <w:rPr>
          <w:sz w:val="28"/>
          <w:szCs w:val="28"/>
        </w:rPr>
        <w:t>Г</w:t>
      </w:r>
      <w:r w:rsidRPr="00F3175B">
        <w:rPr>
          <w:sz w:val="28"/>
          <w:szCs w:val="28"/>
        </w:rPr>
        <w:t>лавы администрации по результатам проведения конкурса.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3.7. Заместитель председателя Конкурсной комиссии исполняет обязанности председателя конкурсной Комиссии в случае его отсутствия, а также осуществляет иные полномочия по поручению председателя Конкурсной комиссии.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3.8. Секретарь Конкурсной комиссии принимает меры по организационному обеспечению деятельности Конкурсной комиссии, ведет делопроизводство, принимает и регистрирует поступающие в Конкурсную комиссию материалы, проверяет правильность их оформления, готовит материалы для рассмотрения на заседании Конкурсной комиссии, извещает ее членов, а также всех заинтересованных лиц о месте и времени проведения заседаний Конкурсной комиссии.</w:t>
      </w:r>
    </w:p>
    <w:p w:rsidR="009100A7" w:rsidRPr="00D20C69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F3175B">
        <w:rPr>
          <w:sz w:val="28"/>
          <w:szCs w:val="28"/>
        </w:rPr>
        <w:t xml:space="preserve">3.9. Формой работы Конкурсной комиссии является заседание. Заседание Конкурсной комиссии считается правомочным, если на нем присутствует более </w:t>
      </w:r>
      <w:r w:rsidRPr="00EC0DA0">
        <w:rPr>
          <w:sz w:val="28"/>
          <w:szCs w:val="28"/>
        </w:rPr>
        <w:t>двух третей от установленного числа членов Конкурсной комиссии</w:t>
      </w:r>
      <w:r w:rsidRPr="00D20C69">
        <w:rPr>
          <w:i/>
          <w:iCs/>
          <w:sz w:val="28"/>
          <w:szCs w:val="28"/>
        </w:rPr>
        <w:t>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3.10. Деятельность Конкурсной комиссии осуществляется коллегиально. Решение Конкурсной комиссии считается принятым, если за него проголосовало более половины присутствующих на заседании членов Комиссии.</w:t>
      </w:r>
    </w:p>
    <w:p w:rsidR="009100A7" w:rsidRDefault="009100A7" w:rsidP="000240CA">
      <w:pPr>
        <w:pStyle w:val="con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При голосовании член Конкурсной комиссии голосует «за» или «против». При равенстве голосов членов конкурсной комиссии решающим является голос ее председател</w:t>
      </w:r>
      <w:r>
        <w:rPr>
          <w:sz w:val="28"/>
          <w:szCs w:val="28"/>
        </w:rPr>
        <w:t>я</w:t>
      </w:r>
      <w:r w:rsidRPr="00F3175B">
        <w:rPr>
          <w:sz w:val="28"/>
          <w:szCs w:val="28"/>
        </w:rPr>
        <w:t>.</w:t>
      </w:r>
    </w:p>
    <w:p w:rsidR="009100A7" w:rsidRPr="008E18B2" w:rsidRDefault="009100A7" w:rsidP="0005096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100A7" w:rsidRDefault="009100A7" w:rsidP="000240CA">
      <w:pPr>
        <w:pStyle w:val="con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F3175B">
        <w:rPr>
          <w:b/>
          <w:bCs/>
          <w:sz w:val="28"/>
          <w:szCs w:val="28"/>
        </w:rPr>
        <w:t xml:space="preserve">4. Порядок представления документов в Конкурсную комиссию 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4A01">
        <w:rPr>
          <w:sz w:val="28"/>
          <w:szCs w:val="28"/>
        </w:rPr>
        <w:t xml:space="preserve">4.1. В течение срока, установленного Конкурсной комиссией и составляющего не менее </w:t>
      </w:r>
      <w:r>
        <w:rPr>
          <w:sz w:val="28"/>
          <w:szCs w:val="28"/>
        </w:rPr>
        <w:t xml:space="preserve">5 </w:t>
      </w:r>
      <w:r w:rsidRPr="00FA4A01">
        <w:rPr>
          <w:sz w:val="28"/>
          <w:szCs w:val="28"/>
        </w:rPr>
        <w:t>дней, но не ранее дня, следующего после дня опубликования решения о проведении конкурса, желающие участвовать в</w:t>
      </w:r>
      <w:r w:rsidRPr="00F3175B">
        <w:rPr>
          <w:sz w:val="28"/>
          <w:szCs w:val="28"/>
        </w:rPr>
        <w:t xml:space="preserve"> конкурсе лица (далее – кандидаты), представляют в Конкурсную комиссию:</w:t>
      </w:r>
    </w:p>
    <w:p w:rsidR="009100A7" w:rsidRPr="00F3175B" w:rsidRDefault="009100A7" w:rsidP="000240CA">
      <w:pPr>
        <w:pStyle w:val="ConsNormal0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75B">
        <w:rPr>
          <w:rFonts w:ascii="Times New Roman" w:hAnsi="Times New Roman" w:cs="Times New Roman"/>
          <w:sz w:val="28"/>
          <w:szCs w:val="28"/>
        </w:rPr>
        <w:t>заявление кандидата о согласии участвовать в Конкурсе, содержащее обязательство в случае назначения на должность Главы администрации прекратить деятельность, несовместимую с замещением данной должности;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копию паспорта гражданина Российской Федерации или иного заменяющего его документа;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9100A7" w:rsidRDefault="009100A7" w:rsidP="00050964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F3175B">
        <w:rPr>
          <w:sz w:val="28"/>
          <w:szCs w:val="28"/>
        </w:rPr>
        <w:t>копию трудовой книжки</w:t>
      </w:r>
      <w:r>
        <w:rPr>
          <w:sz w:val="28"/>
          <w:szCs w:val="28"/>
        </w:rPr>
        <w:t xml:space="preserve"> (нотариально удостоверенную либо заверенную кадровой службой по месту работы)</w:t>
      </w:r>
      <w:r w:rsidRPr="008E18B2">
        <w:rPr>
          <w:sz w:val="28"/>
          <w:szCs w:val="28"/>
        </w:rPr>
        <w:t>;</w:t>
      </w:r>
    </w:p>
    <w:p w:rsidR="009100A7" w:rsidRPr="00F3175B" w:rsidRDefault="009100A7" w:rsidP="00050964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2F327C">
        <w:rPr>
          <w:sz w:val="28"/>
          <w:szCs w:val="28"/>
        </w:rPr>
        <w:t>заключение медицинского учреждения об отсутствии заболевания, препятствующего поступлению на муниципальную службу</w:t>
      </w:r>
      <w:r>
        <w:rPr>
          <w:sz w:val="28"/>
          <w:szCs w:val="28"/>
        </w:rPr>
        <w:t>;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собственноручно заполненную и подписанную анкету с фотографией (размером 4x6 без уголка) по форме, установленной в приложении к настоящему Положению.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4.2. Документы, указанные в п.4.1 настоящего Положения, кандидат обязан представить в Конкурсную комиссию лично с предъявлением паспорта гражданина Российской Федерации или иного заменяющего его документа.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F3175B">
        <w:rPr>
          <w:b/>
          <w:bCs/>
          <w:sz w:val="28"/>
          <w:szCs w:val="28"/>
        </w:rPr>
        <w:t>5. Порядок проведения конкурса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5.1. Подготовка Конкурса осуществляется Конкурсной комиссией в срок не более 5 дней со дня окончания срока подачи документов. На данной стадии осуществляется проверка полноты и достоверности представленных кандидатами документов и сведений.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5.2. Заседание Конкурсной комиссии, на котором решается вопрос о допуске кандидатов к участию в Конкурсе, проводится не позднее чем за д</w:t>
      </w:r>
      <w:r>
        <w:rPr>
          <w:sz w:val="28"/>
          <w:szCs w:val="28"/>
        </w:rPr>
        <w:t>е</w:t>
      </w:r>
      <w:r w:rsidRPr="00F3175B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F3175B">
        <w:rPr>
          <w:sz w:val="28"/>
          <w:szCs w:val="28"/>
        </w:rPr>
        <w:t xml:space="preserve"> до </w:t>
      </w:r>
      <w:r>
        <w:rPr>
          <w:sz w:val="28"/>
          <w:szCs w:val="28"/>
        </w:rPr>
        <w:t xml:space="preserve">дня </w:t>
      </w:r>
      <w:r w:rsidRPr="00F3175B">
        <w:rPr>
          <w:sz w:val="28"/>
          <w:szCs w:val="28"/>
        </w:rPr>
        <w:t>проведения конкурса.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5.3. Кандидат не допускается к участию в Конкурсе в следующих случаях:</w:t>
      </w:r>
    </w:p>
    <w:p w:rsidR="009100A7" w:rsidRPr="008E18B2" w:rsidRDefault="009100A7" w:rsidP="009208B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 xml:space="preserve">- наличие ограничений, установленных </w:t>
      </w:r>
      <w:hyperlink r:id="rId7" w:history="1">
        <w:r w:rsidRPr="008E18B2">
          <w:rPr>
            <w:sz w:val="28"/>
            <w:szCs w:val="28"/>
          </w:rPr>
          <w:t>статьей 13</w:t>
        </w:r>
      </w:hyperlink>
      <w:r w:rsidRPr="008E18B2">
        <w:rPr>
          <w:sz w:val="28"/>
          <w:szCs w:val="28"/>
        </w:rPr>
        <w:t xml:space="preserve"> Федерального закона "О муниципальной службе в Российской Федерации";</w:t>
      </w:r>
    </w:p>
    <w:p w:rsidR="009100A7" w:rsidRPr="00F3175B" w:rsidRDefault="009100A7" w:rsidP="0005096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 xml:space="preserve">- несвоевременное и (или) неполное представление документов, указанных в </w:t>
      </w:r>
      <w:hyperlink r:id="rId8" w:history="1">
        <w:r w:rsidRPr="008E18B2">
          <w:rPr>
            <w:sz w:val="28"/>
            <w:szCs w:val="28"/>
          </w:rPr>
          <w:t>пунктах 4.1</w:t>
        </w:r>
      </w:hyperlink>
      <w:r w:rsidRPr="008E18B2">
        <w:rPr>
          <w:sz w:val="28"/>
          <w:szCs w:val="28"/>
        </w:rPr>
        <w:t xml:space="preserve"> - </w:t>
      </w:r>
      <w:hyperlink r:id="rId9" w:history="1">
        <w:r w:rsidRPr="008E18B2">
          <w:rPr>
            <w:sz w:val="28"/>
            <w:szCs w:val="28"/>
          </w:rPr>
          <w:t>4.2</w:t>
        </w:r>
      </w:hyperlink>
      <w:r w:rsidRPr="008E18B2">
        <w:rPr>
          <w:sz w:val="28"/>
          <w:szCs w:val="28"/>
        </w:rPr>
        <w:t xml:space="preserve"> настоящего Положения, и (или) представление их с нарушением установленных настоящим Положением правил оформления.</w:t>
      </w:r>
    </w:p>
    <w:p w:rsidR="009100A7" w:rsidRDefault="009100A7" w:rsidP="009208B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3175B">
        <w:rPr>
          <w:sz w:val="28"/>
          <w:szCs w:val="28"/>
        </w:rPr>
        <w:t xml:space="preserve">5.4. </w:t>
      </w:r>
      <w:r>
        <w:rPr>
          <w:sz w:val="28"/>
          <w:szCs w:val="28"/>
        </w:rPr>
        <w:t xml:space="preserve"> </w:t>
      </w:r>
      <w:r w:rsidRPr="008E18B2">
        <w:rPr>
          <w:sz w:val="28"/>
          <w:szCs w:val="28"/>
        </w:rPr>
        <w:t>Конкурс проводится в форме оценки</w:t>
      </w:r>
      <w:r>
        <w:rPr>
          <w:sz w:val="28"/>
          <w:szCs w:val="28"/>
        </w:rPr>
        <w:t xml:space="preserve">  </w:t>
      </w:r>
      <w:r w:rsidRPr="008E18B2">
        <w:rPr>
          <w:sz w:val="28"/>
          <w:szCs w:val="28"/>
        </w:rPr>
        <w:t xml:space="preserve"> уровня знания </w:t>
      </w:r>
      <w:hyperlink r:id="rId10" w:history="1">
        <w:r w:rsidRPr="008E18B2">
          <w:rPr>
            <w:sz w:val="28"/>
            <w:szCs w:val="28"/>
          </w:rPr>
          <w:t>Конституции</w:t>
        </w:r>
      </w:hyperlink>
      <w:r w:rsidRPr="008E18B2">
        <w:rPr>
          <w:sz w:val="28"/>
          <w:szCs w:val="28"/>
        </w:rPr>
        <w:t xml:space="preserve"> Российской Федерации, федеральных законов, указов Президента Российской Федерации, постановлений Правительства Российской Федерации, </w:t>
      </w:r>
      <w:hyperlink r:id="rId11" w:history="1">
        <w:r w:rsidRPr="008E18B2">
          <w:rPr>
            <w:sz w:val="28"/>
            <w:szCs w:val="28"/>
          </w:rPr>
          <w:t>Конституции</w:t>
        </w:r>
      </w:hyperlink>
      <w:r w:rsidRPr="008E18B2">
        <w:rPr>
          <w:sz w:val="28"/>
          <w:szCs w:val="28"/>
        </w:rPr>
        <w:t xml:space="preserve"> Республики Башкортостан, законов и иных нормативных правовых актов Республики Башкортостан, </w:t>
      </w:r>
      <w:hyperlink r:id="rId12" w:history="1">
        <w:r w:rsidRPr="008E18B2">
          <w:rPr>
            <w:sz w:val="28"/>
            <w:szCs w:val="28"/>
          </w:rPr>
          <w:t>Устава</w:t>
        </w:r>
      </w:hyperlink>
      <w:r w:rsidRPr="008E18B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  <w:r w:rsidRPr="009D34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Давлекановский  район </w:t>
      </w:r>
      <w:r w:rsidRPr="008E18B2">
        <w:rPr>
          <w:sz w:val="28"/>
          <w:szCs w:val="28"/>
        </w:rPr>
        <w:t>Республики Башкортостан и иных муниципальных правовых актов в части полномочий, осуществляемых главой Администрации, и индивидуального собеседования по вопросам, связанным с осуществлением полномочий главы Администрации.</w:t>
      </w:r>
    </w:p>
    <w:p w:rsidR="009100A7" w:rsidRPr="00F3175B" w:rsidRDefault="009100A7" w:rsidP="000240CA">
      <w:pPr>
        <w:pStyle w:val="con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5.5. Решение Конкурсной комиссии о представлении кандидата к назначению на должность Главы администрации принимается в день проведения Конкурса отдельно по каждой кандидатуре на заседании Конкурсной комиссии в отсутствие кандидатов открытым голосованием и считается принятым, если за него проголосовало более половины от присутствующих членов Конкурсной комиссии.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5.6. Решение Конкурсной комиссии подписывается всеми членами Конкурсной комиссии, присутствующими на заседании.</w:t>
      </w:r>
    </w:p>
    <w:p w:rsidR="009100A7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 xml:space="preserve">5.7. Решение Конкурсной комиссии о представлении кандидата на должность Главы администрации с приложением итогового протокола Конкурсной комиссии направляется в Совет </w:t>
      </w:r>
      <w:r>
        <w:rPr>
          <w:sz w:val="28"/>
          <w:szCs w:val="28"/>
        </w:rPr>
        <w:t>в течение</w:t>
      </w:r>
      <w:r w:rsidRPr="00F3175B">
        <w:rPr>
          <w:sz w:val="28"/>
          <w:szCs w:val="28"/>
        </w:rPr>
        <w:t xml:space="preserve"> 3 дней со дня его принятия.</w:t>
      </w:r>
    </w:p>
    <w:p w:rsidR="009100A7" w:rsidRPr="00050964" w:rsidRDefault="009100A7" w:rsidP="00366F2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0964">
        <w:rPr>
          <w:sz w:val="28"/>
          <w:szCs w:val="28"/>
        </w:rPr>
        <w:t>Итоговый протокол заседания Конкурсной комиссии должен содержать сведения о заключениях экспертов, а также о ходе рассмотрения иных вопросов, указанных в пункте 5.4 настоящего Положения, и выводы по ним.</w:t>
      </w:r>
    </w:p>
    <w:p w:rsidR="009100A7" w:rsidRPr="00F3175B" w:rsidRDefault="009100A7" w:rsidP="000240CA">
      <w:pPr>
        <w:pStyle w:val="con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175B">
        <w:rPr>
          <w:sz w:val="28"/>
          <w:szCs w:val="28"/>
        </w:rPr>
        <w:t>5.8. Если в результате проведения Конкурса не выявлены кандидаты для представления к назначению на должность Главы администрации или Конкурс признан несостоявшимся, Совет принимает решение о повторном проведении Конкурса в порядке, установленным настоящим Положением.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3175B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Pr="00F3175B">
        <w:rPr>
          <w:sz w:val="28"/>
          <w:szCs w:val="28"/>
        </w:rPr>
        <w:t>. Расходы, связанные с участием в Конкурсе, кандидаты производят за счет собственных средств, если иное не установлено законодательством.</w:t>
      </w:r>
    </w:p>
    <w:p w:rsidR="009100A7" w:rsidRDefault="009100A7" w:rsidP="00050964">
      <w:pPr>
        <w:autoSpaceDE w:val="0"/>
        <w:autoSpaceDN w:val="0"/>
        <w:adjustRightInd w:val="0"/>
        <w:ind w:left="5103" w:right="-284"/>
        <w:jc w:val="center"/>
        <w:outlineLvl w:val="1"/>
      </w:pPr>
      <w:r>
        <w:rPr>
          <w:sz w:val="28"/>
          <w:szCs w:val="28"/>
        </w:rPr>
        <w:br w:type="page"/>
      </w:r>
      <w:r w:rsidRPr="008E18B2">
        <w:t>Приложение</w:t>
      </w:r>
      <w:r>
        <w:t xml:space="preserve"> 2</w:t>
      </w:r>
    </w:p>
    <w:p w:rsidR="009100A7" w:rsidRDefault="009100A7" w:rsidP="00050964">
      <w:pPr>
        <w:autoSpaceDE w:val="0"/>
        <w:autoSpaceDN w:val="0"/>
        <w:adjustRightInd w:val="0"/>
        <w:ind w:left="5103" w:right="-284"/>
        <w:jc w:val="center"/>
        <w:outlineLvl w:val="1"/>
      </w:pPr>
      <w:r w:rsidRPr="008E18B2">
        <w:t>к Положению о порядке</w:t>
      </w:r>
    </w:p>
    <w:p w:rsidR="009100A7" w:rsidRPr="00277A12" w:rsidRDefault="009100A7" w:rsidP="00050964">
      <w:pPr>
        <w:autoSpaceDE w:val="0"/>
        <w:autoSpaceDN w:val="0"/>
        <w:adjustRightInd w:val="0"/>
        <w:ind w:left="5103" w:right="-284"/>
        <w:jc w:val="center"/>
        <w:outlineLvl w:val="1"/>
      </w:pPr>
      <w:r w:rsidRPr="008E18B2">
        <w:t>проведения конкурса на замещение</w:t>
      </w:r>
      <w:r>
        <w:t xml:space="preserve"> </w:t>
      </w:r>
      <w:r w:rsidRPr="008E18B2">
        <w:t>должности главы Администрации</w:t>
      </w:r>
      <w: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/>
        <w:jc w:val="right"/>
      </w:pPr>
    </w:p>
    <w:p w:rsidR="009100A7" w:rsidRPr="008E18B2" w:rsidRDefault="009100A7" w:rsidP="00050964">
      <w:pPr>
        <w:autoSpaceDE w:val="0"/>
        <w:autoSpaceDN w:val="0"/>
        <w:adjustRightInd w:val="0"/>
        <w:outlineLvl w:val="1"/>
        <w:rPr>
          <w:rFonts w:ascii="Courier New" w:hAnsi="Courier New" w:cs="Courier New"/>
          <w:sz w:val="20"/>
          <w:szCs w:val="20"/>
        </w:rPr>
      </w:pPr>
      <w:r w:rsidRPr="008E18B2">
        <w:rPr>
          <w:rFonts w:ascii="Courier New" w:hAnsi="Courier New" w:cs="Courier New"/>
          <w:sz w:val="20"/>
          <w:szCs w:val="20"/>
        </w:rPr>
        <w:t>Место для</w:t>
      </w:r>
    </w:p>
    <w:p w:rsidR="009100A7" w:rsidRPr="008E18B2" w:rsidRDefault="009100A7" w:rsidP="0005096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E18B2">
        <w:rPr>
          <w:rFonts w:ascii="Courier New" w:hAnsi="Courier New" w:cs="Courier New"/>
          <w:sz w:val="20"/>
          <w:szCs w:val="20"/>
        </w:rPr>
        <w:t>фотографии</w:t>
      </w:r>
    </w:p>
    <w:p w:rsidR="009100A7" w:rsidRDefault="009100A7" w:rsidP="0005096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</w:t>
      </w:r>
      <w:r w:rsidRPr="008E18B2">
        <w:rPr>
          <w:rFonts w:ascii="Courier New" w:hAnsi="Courier New" w:cs="Courier New"/>
          <w:sz w:val="20"/>
          <w:szCs w:val="20"/>
        </w:rPr>
        <w:t xml:space="preserve"> x </w:t>
      </w:r>
      <w:r>
        <w:rPr>
          <w:rFonts w:ascii="Courier New" w:hAnsi="Courier New" w:cs="Courier New"/>
          <w:sz w:val="20"/>
          <w:szCs w:val="20"/>
        </w:rPr>
        <w:t>6</w:t>
      </w:r>
      <w:r w:rsidRPr="008E18B2">
        <w:rPr>
          <w:rFonts w:ascii="Courier New" w:hAnsi="Courier New" w:cs="Courier New"/>
          <w:sz w:val="20"/>
          <w:szCs w:val="20"/>
        </w:rPr>
        <w:t xml:space="preserve"> см</w:t>
      </w:r>
    </w:p>
    <w:p w:rsidR="009100A7" w:rsidRPr="00F3175B" w:rsidRDefault="009100A7" w:rsidP="000240CA">
      <w:pPr>
        <w:pStyle w:val="NormalWeb"/>
        <w:spacing w:before="0" w:beforeAutospacing="0" w:after="0" w:afterAutospacing="0"/>
        <w:jc w:val="center"/>
      </w:pPr>
    </w:p>
    <w:p w:rsidR="009100A7" w:rsidRPr="00F3175B" w:rsidRDefault="009100A7" w:rsidP="000240CA">
      <w:pPr>
        <w:pStyle w:val="NormalWeb"/>
        <w:spacing w:before="0" w:beforeAutospacing="0" w:after="0" w:afterAutospacing="0"/>
        <w:jc w:val="center"/>
      </w:pPr>
    </w:p>
    <w:p w:rsidR="009100A7" w:rsidRDefault="009100A7" w:rsidP="000240CA">
      <w:pPr>
        <w:pStyle w:val="NormalWeb"/>
        <w:spacing w:before="0" w:beforeAutospacing="0" w:after="0" w:afterAutospacing="0" w:line="360" w:lineRule="auto"/>
        <w:jc w:val="center"/>
        <w:rPr>
          <w:b/>
          <w:bCs/>
        </w:rPr>
      </w:pPr>
    </w:p>
    <w:p w:rsidR="009100A7" w:rsidRPr="00F3175B" w:rsidRDefault="009100A7" w:rsidP="000240CA">
      <w:pPr>
        <w:pStyle w:val="NormalWeb"/>
        <w:spacing w:before="0" w:beforeAutospacing="0" w:after="0" w:afterAutospacing="0" w:line="360" w:lineRule="auto"/>
        <w:jc w:val="center"/>
        <w:rPr>
          <w:b/>
          <w:bCs/>
        </w:rPr>
      </w:pPr>
      <w:r w:rsidRPr="00F3175B">
        <w:rPr>
          <w:b/>
          <w:bCs/>
        </w:rPr>
        <w:t>А Н К Е Т А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1. Фамилия, имя, отчество ________</w:t>
      </w:r>
      <w:r>
        <w:rPr>
          <w:sz w:val="28"/>
          <w:szCs w:val="28"/>
        </w:rPr>
        <w:t>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_____________________________</w:t>
      </w:r>
      <w:r w:rsidRPr="008E18B2">
        <w:rPr>
          <w:sz w:val="28"/>
          <w:szCs w:val="28"/>
        </w:rPr>
        <w:t>_</w:t>
      </w:r>
      <w:r>
        <w:rPr>
          <w:sz w:val="28"/>
          <w:szCs w:val="28"/>
        </w:rPr>
        <w:t>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2. Число, месяц, год рождения _____</w:t>
      </w:r>
      <w:r>
        <w:rPr>
          <w:sz w:val="28"/>
          <w:szCs w:val="28"/>
        </w:rPr>
        <w:t>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3. Место рождения _______________</w:t>
      </w:r>
      <w:r>
        <w:rPr>
          <w:sz w:val="28"/>
          <w:szCs w:val="28"/>
        </w:rPr>
        <w:t>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4. Гражданство (если изменяли, то укажите, когда и по какой причине)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____</w:t>
      </w:r>
      <w:r w:rsidRPr="008E18B2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______________________________</w:t>
      </w:r>
      <w:r w:rsidRPr="008E18B2">
        <w:rPr>
          <w:sz w:val="28"/>
          <w:szCs w:val="28"/>
        </w:rPr>
        <w:t>__</w:t>
      </w:r>
      <w:r>
        <w:rPr>
          <w:sz w:val="28"/>
          <w:szCs w:val="28"/>
        </w:rPr>
        <w:t>_____________________________________________________________________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5. Образование, когда и какие учебные заведения окончили, номера дипломов.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Специальность по диплому. Квалифик</w:t>
      </w:r>
      <w:r>
        <w:rPr>
          <w:sz w:val="28"/>
          <w:szCs w:val="28"/>
        </w:rPr>
        <w:t>ация по диплому ___________________</w:t>
      </w:r>
      <w:r w:rsidRPr="008E18B2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_________________________________________________________________________________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6. Ученая степень (наименование, номер и дата выдачи диплома) ___</w:t>
      </w:r>
      <w:r>
        <w:rPr>
          <w:sz w:val="28"/>
          <w:szCs w:val="28"/>
        </w:rPr>
        <w:t>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________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_____</w:t>
      </w:r>
      <w:r w:rsidRPr="008E18B2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________________________________</w:t>
      </w: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7. Сведения о наличии (отсутствии) судимости или наказаний</w:t>
      </w:r>
      <w:r>
        <w:rPr>
          <w:sz w:val="28"/>
          <w:szCs w:val="28"/>
        </w:rPr>
        <w:t xml:space="preserve"> _____________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8. Состояние в браке</w:t>
      </w:r>
      <w:r>
        <w:rPr>
          <w:sz w:val="28"/>
          <w:szCs w:val="28"/>
        </w:rPr>
        <w:t>_________________________________________________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9. Отношения родства и свойства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3523"/>
        <w:gridCol w:w="3423"/>
      </w:tblGrid>
      <w:tr w:rsidR="009100A7" w:rsidRPr="008E18B2">
        <w:trPr>
          <w:cantSplit/>
          <w:trHeight w:val="108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Степень родства и свойства     </w:t>
            </w:r>
            <w:r w:rsidRPr="00EA6990">
              <w:br/>
              <w:t xml:space="preserve">(родители, супруг </w:t>
            </w:r>
            <w:r w:rsidRPr="00EA6990">
              <w:br/>
              <w:t xml:space="preserve">(супруга), дети, </w:t>
            </w:r>
            <w:r w:rsidRPr="00EA6990">
              <w:br/>
              <w:t xml:space="preserve">братья, сестры, а </w:t>
            </w:r>
            <w:r w:rsidRPr="00EA6990">
              <w:br/>
              <w:t xml:space="preserve">также родители,  </w:t>
            </w:r>
            <w:r w:rsidRPr="00EA6990">
              <w:br/>
              <w:t xml:space="preserve">дети, братья и  </w:t>
            </w:r>
            <w:r w:rsidRPr="00EA6990">
              <w:br/>
              <w:t>сестры супругов)</w:t>
            </w: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Фамилия, имя, отчество</w:t>
            </w: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Место работы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1         </w:t>
            </w: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2            </w:t>
            </w: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3             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bookmarkStart w:id="0" w:name="_GoBack"/>
      <w:bookmarkEnd w:id="0"/>
    </w:p>
    <w:p w:rsidR="009100A7" w:rsidRPr="008E18B2" w:rsidRDefault="009100A7" w:rsidP="00050964">
      <w:pPr>
        <w:autoSpaceDE w:val="0"/>
        <w:autoSpaceDN w:val="0"/>
        <w:adjustRightInd w:val="0"/>
        <w:rPr>
          <w:sz w:val="28"/>
          <w:szCs w:val="28"/>
        </w:rPr>
      </w:pPr>
      <w:r w:rsidRPr="008E18B2">
        <w:rPr>
          <w:sz w:val="28"/>
          <w:szCs w:val="28"/>
        </w:rPr>
        <w:t>10. Паспорт: серия ___</w:t>
      </w:r>
      <w:r>
        <w:rPr>
          <w:sz w:val="28"/>
          <w:szCs w:val="28"/>
        </w:rPr>
        <w:t>__</w:t>
      </w:r>
      <w:r w:rsidRPr="008E18B2">
        <w:rPr>
          <w:sz w:val="28"/>
          <w:szCs w:val="28"/>
        </w:rPr>
        <w:t xml:space="preserve">__ </w:t>
      </w:r>
      <w:r>
        <w:rPr>
          <w:sz w:val="28"/>
          <w:szCs w:val="28"/>
        </w:rPr>
        <w:t>№</w:t>
      </w:r>
      <w:r w:rsidRPr="008E18B2">
        <w:rPr>
          <w:sz w:val="28"/>
          <w:szCs w:val="28"/>
        </w:rPr>
        <w:t xml:space="preserve"> _____________ Дата выдачи "__" </w:t>
      </w:r>
      <w:r>
        <w:rPr>
          <w:sz w:val="28"/>
          <w:szCs w:val="28"/>
        </w:rPr>
        <w:t>____</w:t>
      </w:r>
      <w:r w:rsidRPr="008E18B2">
        <w:rPr>
          <w:sz w:val="28"/>
          <w:szCs w:val="28"/>
        </w:rPr>
        <w:t>_____ г.</w:t>
      </w:r>
    </w:p>
    <w:p w:rsidR="009100A7" w:rsidRPr="008E18B2" w:rsidRDefault="009100A7" w:rsidP="00050964">
      <w:pPr>
        <w:autoSpaceDE w:val="0"/>
        <w:autoSpaceDN w:val="0"/>
        <w:adjustRightInd w:val="0"/>
        <w:rPr>
          <w:sz w:val="28"/>
          <w:szCs w:val="28"/>
        </w:rPr>
      </w:pPr>
      <w:r w:rsidRPr="008E18B2">
        <w:rPr>
          <w:sz w:val="28"/>
          <w:szCs w:val="28"/>
        </w:rPr>
        <w:t xml:space="preserve"> Выдан ______________________________________________________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rPr>
          <w:sz w:val="20"/>
          <w:szCs w:val="20"/>
        </w:rPr>
      </w:pPr>
      <w:r w:rsidRPr="008E18B2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                      </w:t>
      </w:r>
      <w:r w:rsidRPr="008E18B2">
        <w:rPr>
          <w:sz w:val="20"/>
          <w:szCs w:val="20"/>
        </w:rPr>
        <w:t xml:space="preserve"> наименование органа, выдавшего паспорт</w:t>
      </w:r>
    </w:p>
    <w:p w:rsidR="009100A7" w:rsidRDefault="009100A7" w:rsidP="00050964">
      <w:pPr>
        <w:autoSpaceDE w:val="0"/>
        <w:autoSpaceDN w:val="0"/>
        <w:adjustRightInd w:val="0"/>
        <w:rPr>
          <w:sz w:val="28"/>
          <w:szCs w:val="28"/>
        </w:rPr>
      </w:pPr>
      <w:r w:rsidRPr="008E18B2">
        <w:rPr>
          <w:sz w:val="28"/>
          <w:szCs w:val="28"/>
        </w:rPr>
        <w:t>11. Трудовая деятельность: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tbl>
      <w:tblPr>
        <w:tblW w:w="1197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2295"/>
        <w:gridCol w:w="4185"/>
        <w:gridCol w:w="2478"/>
        <w:gridCol w:w="2478"/>
      </w:tblGrid>
      <w:tr w:rsidR="009100A7" w:rsidRPr="008E18B2">
        <w:trPr>
          <w:gridAfter w:val="1"/>
          <w:wAfter w:w="2478" w:type="dxa"/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</w:pPr>
            <w:r w:rsidRPr="00EA6990">
              <w:t xml:space="preserve">№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Дата приема -  </w:t>
            </w:r>
            <w:r w:rsidRPr="00EA6990">
              <w:br/>
              <w:t>увольнения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Наименование     </w:t>
            </w:r>
            <w:r w:rsidRPr="00EA6990">
              <w:br/>
              <w:t>организации</w:t>
            </w: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Должность</w:t>
            </w: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gridAfter w:val="1"/>
          <w:wAfter w:w="2478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78" w:type="dxa"/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12. Специальные звания (квалификационный разряд, классный чин, разряд и т.п.)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25"/>
        <w:gridCol w:w="7473"/>
      </w:tblGrid>
      <w:tr w:rsidR="009100A7" w:rsidRPr="008E18B2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Дата     </w:t>
            </w:r>
            <w:r w:rsidRPr="00EA6990">
              <w:br/>
              <w:t>присвоения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Специальные звания </w:t>
            </w:r>
          </w:p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(квалификационный разряд, классный чин, разряд и т.п.)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1       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2                            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13. Сведения об аттестации, квалификационном экзамене государственного (муниципального) служащего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15"/>
        <w:gridCol w:w="2565"/>
        <w:gridCol w:w="1458"/>
        <w:gridCol w:w="1560"/>
      </w:tblGrid>
      <w:tr w:rsidR="009100A7" w:rsidRPr="008E18B2">
        <w:trPr>
          <w:cantSplit/>
          <w:trHeight w:val="240"/>
        </w:trPr>
        <w:tc>
          <w:tcPr>
            <w:tcW w:w="39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Дата аттестации,      </w:t>
            </w:r>
            <w:r w:rsidRPr="00EA6990">
              <w:br/>
              <w:t>квалификационного экзамена</w:t>
            </w:r>
          </w:p>
        </w:tc>
        <w:tc>
          <w:tcPr>
            <w:tcW w:w="25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Решение комиссии</w:t>
            </w:r>
          </w:p>
        </w:tc>
        <w:tc>
          <w:tcPr>
            <w:tcW w:w="3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Документ (протокол)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39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номер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дата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1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2        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3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4     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100A7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14. Сведения о повышении квалификации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15"/>
        <w:gridCol w:w="1215"/>
        <w:gridCol w:w="1890"/>
        <w:gridCol w:w="1917"/>
        <w:gridCol w:w="1134"/>
        <w:gridCol w:w="1418"/>
        <w:gridCol w:w="709"/>
      </w:tblGrid>
      <w:tr w:rsidR="009100A7" w:rsidRPr="008E18B2">
        <w:trPr>
          <w:cantSplit/>
          <w:trHeight w:val="360"/>
        </w:trPr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Дата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Вид повышения</w:t>
            </w:r>
            <w:r w:rsidRPr="00EA6990">
              <w:br/>
              <w:t>квалификации</w:t>
            </w:r>
          </w:p>
        </w:tc>
        <w:tc>
          <w:tcPr>
            <w:tcW w:w="19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Наименование   </w:t>
            </w:r>
            <w:r w:rsidRPr="00EA6990">
              <w:br/>
              <w:t xml:space="preserve">образовательного учреждения, </w:t>
            </w:r>
            <w:r w:rsidRPr="00EA6990">
              <w:br/>
              <w:t xml:space="preserve">место его      </w:t>
            </w:r>
            <w:r w:rsidRPr="00EA6990">
              <w:br/>
              <w:t>нахождения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Документ (удостоверение, </w:t>
            </w:r>
            <w:r w:rsidRPr="00EA6990">
              <w:br/>
              <w:t>свидетельство)</w:t>
            </w:r>
          </w:p>
        </w:tc>
      </w:tr>
      <w:tr w:rsidR="009100A7" w:rsidRPr="008E18B2">
        <w:trPr>
          <w:cantSplit/>
          <w:trHeight w:val="48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Начало </w:t>
            </w:r>
            <w:r w:rsidRPr="00EA6990">
              <w:br/>
              <w:t>обучения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Оконча- </w:t>
            </w:r>
            <w:r w:rsidRPr="00EA6990">
              <w:br/>
              <w:t xml:space="preserve">ние     </w:t>
            </w:r>
            <w:r w:rsidRPr="00EA6990">
              <w:br/>
              <w:t>обучения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Наименование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Серия,</w:t>
            </w:r>
            <w:r w:rsidRPr="00EA6990">
              <w:br/>
              <w:t>номер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дата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1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2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3      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4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5 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6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7  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15. Сведения о профессиональной переподготовке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40"/>
        <w:gridCol w:w="1620"/>
        <w:gridCol w:w="2469"/>
        <w:gridCol w:w="1842"/>
        <w:gridCol w:w="993"/>
        <w:gridCol w:w="1134"/>
      </w:tblGrid>
      <w:tr w:rsidR="009100A7" w:rsidRPr="008E18B2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Дата</w:t>
            </w:r>
          </w:p>
        </w:tc>
        <w:tc>
          <w:tcPr>
            <w:tcW w:w="24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Специальность</w:t>
            </w:r>
          </w:p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(направление)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Документ (диплом, </w:t>
            </w:r>
            <w:r w:rsidRPr="00EA6990">
              <w:br/>
              <w:t>свидетельство)</w:t>
            </w:r>
          </w:p>
        </w:tc>
      </w:tr>
      <w:tr w:rsidR="009100A7" w:rsidRPr="008E18B2">
        <w:trPr>
          <w:cantSplit/>
          <w:trHeight w:val="48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Начала </w:t>
            </w:r>
            <w:r w:rsidRPr="00EA6990">
              <w:br/>
              <w:t>переподготовки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Оконча- </w:t>
            </w:r>
            <w:r w:rsidRPr="00EA6990">
              <w:br/>
              <w:t>ния переподго товки</w:t>
            </w:r>
          </w:p>
        </w:tc>
        <w:tc>
          <w:tcPr>
            <w:tcW w:w="24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Наименование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номер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дата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2   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3     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E18B2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6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7  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100A7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16. Государственные награды, почетные звания, ведомственные награды, поощрения</w:t>
      </w:r>
      <w:r>
        <w:rPr>
          <w:sz w:val="28"/>
          <w:szCs w:val="28"/>
        </w:rPr>
        <w:t xml:space="preserve"> </w:t>
      </w:r>
      <w:r w:rsidRPr="008E18B2">
        <w:rPr>
          <w:sz w:val="28"/>
          <w:szCs w:val="28"/>
        </w:rPr>
        <w:t>организации, работодателя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80"/>
        <w:gridCol w:w="2295"/>
        <w:gridCol w:w="2025"/>
        <w:gridCol w:w="1398"/>
      </w:tblGrid>
      <w:tr w:rsidR="009100A7" w:rsidRPr="008E18B2">
        <w:trPr>
          <w:cantSplit/>
          <w:trHeight w:val="240"/>
        </w:trPr>
        <w:tc>
          <w:tcPr>
            <w:tcW w:w="37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 xml:space="preserve">Наименование награды,   </w:t>
            </w:r>
            <w:r w:rsidRPr="00EA6990">
              <w:br/>
              <w:t xml:space="preserve">почетного звания,     </w:t>
            </w:r>
            <w:r w:rsidRPr="00EA6990">
              <w:br/>
              <w:t>поощрения</w:t>
            </w:r>
          </w:p>
        </w:tc>
        <w:tc>
          <w:tcPr>
            <w:tcW w:w="57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Документ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наименование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номер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EA6990" w:rsidRDefault="009100A7" w:rsidP="00DF4BC4">
            <w:pPr>
              <w:autoSpaceDE w:val="0"/>
              <w:autoSpaceDN w:val="0"/>
              <w:adjustRightInd w:val="0"/>
              <w:jc w:val="center"/>
            </w:pPr>
            <w:r w:rsidRPr="00EA6990">
              <w:t>дата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1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2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3       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18B2">
              <w:rPr>
                <w:sz w:val="28"/>
                <w:szCs w:val="28"/>
              </w:rPr>
              <w:t xml:space="preserve">4       </w:t>
            </w: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100A7" w:rsidRPr="008E18B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0A7" w:rsidRPr="008E18B2" w:rsidRDefault="009100A7" w:rsidP="00DF4B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17. Дополнительные сведения _________________</w:t>
      </w:r>
      <w:r>
        <w:rPr>
          <w:sz w:val="28"/>
          <w:szCs w:val="28"/>
        </w:rPr>
        <w:t>_______</w:t>
      </w:r>
      <w:r w:rsidRPr="008E18B2">
        <w:rPr>
          <w:sz w:val="28"/>
          <w:szCs w:val="28"/>
        </w:rPr>
        <w:t>_________</w:t>
      </w:r>
      <w:r>
        <w:rPr>
          <w:sz w:val="28"/>
          <w:szCs w:val="28"/>
        </w:rPr>
        <w:t>___</w:t>
      </w:r>
      <w:r w:rsidRPr="008E18B2">
        <w:rPr>
          <w:sz w:val="28"/>
          <w:szCs w:val="28"/>
        </w:rPr>
        <w:t>____</w:t>
      </w: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18. Адрес регистрации места жительства _________________</w:t>
      </w:r>
      <w:r>
        <w:rPr>
          <w:sz w:val="28"/>
          <w:szCs w:val="28"/>
        </w:rPr>
        <w:t>___</w:t>
      </w:r>
      <w:r w:rsidRPr="008E18B2">
        <w:rPr>
          <w:sz w:val="28"/>
          <w:szCs w:val="28"/>
        </w:rPr>
        <w:t>_______</w:t>
      </w:r>
      <w:r>
        <w:rPr>
          <w:sz w:val="28"/>
          <w:szCs w:val="28"/>
        </w:rPr>
        <w:t>____</w:t>
      </w: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________________________________________________________________________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8E18B2">
        <w:rPr>
          <w:sz w:val="28"/>
          <w:szCs w:val="28"/>
        </w:rPr>
        <w:t xml:space="preserve">Контактный номер телефона </w:t>
      </w:r>
      <w:r>
        <w:rPr>
          <w:sz w:val="28"/>
          <w:szCs w:val="28"/>
        </w:rPr>
        <w:t>________________</w:t>
      </w:r>
      <w:r w:rsidRPr="008E18B2">
        <w:rPr>
          <w:sz w:val="28"/>
          <w:szCs w:val="28"/>
        </w:rPr>
        <w:t>_____________________</w:t>
      </w:r>
    </w:p>
    <w:p w:rsidR="009100A7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100A7" w:rsidRPr="008E18B2" w:rsidRDefault="009100A7" w:rsidP="0005096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E18B2">
        <w:rPr>
          <w:sz w:val="28"/>
          <w:szCs w:val="28"/>
        </w:rPr>
        <w:t>Дата заполнения анкеты "__" ______________ 20__ г.</w:t>
      </w:r>
    </w:p>
    <w:p w:rsidR="009100A7" w:rsidRPr="008E18B2" w:rsidRDefault="009100A7" w:rsidP="0005096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100A7" w:rsidRPr="008E18B2" w:rsidRDefault="009100A7" w:rsidP="00050964">
      <w:pPr>
        <w:autoSpaceDE w:val="0"/>
        <w:autoSpaceDN w:val="0"/>
        <w:adjustRightInd w:val="0"/>
        <w:rPr>
          <w:sz w:val="28"/>
          <w:szCs w:val="28"/>
        </w:rPr>
      </w:pPr>
      <w:r w:rsidRPr="008E18B2">
        <w:rPr>
          <w:sz w:val="28"/>
          <w:szCs w:val="28"/>
        </w:rPr>
        <w:t>Кандидат _________________</w:t>
      </w:r>
    </w:p>
    <w:p w:rsidR="009100A7" w:rsidRDefault="009100A7" w:rsidP="00050964">
      <w:pPr>
        <w:autoSpaceDE w:val="0"/>
        <w:autoSpaceDN w:val="0"/>
        <w:adjustRightInd w:val="0"/>
        <w:rPr>
          <w:sz w:val="20"/>
          <w:szCs w:val="20"/>
        </w:rPr>
      </w:pPr>
      <w:r w:rsidRPr="008E18B2">
        <w:rPr>
          <w:sz w:val="20"/>
          <w:szCs w:val="20"/>
        </w:rPr>
        <w:t xml:space="preserve">             </w:t>
      </w:r>
      <w:r w:rsidRPr="00116A8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</w:t>
      </w:r>
      <w:r w:rsidRPr="00116A85">
        <w:rPr>
          <w:sz w:val="20"/>
          <w:szCs w:val="20"/>
        </w:rPr>
        <w:t xml:space="preserve">         </w:t>
      </w:r>
      <w:r w:rsidRPr="008E18B2">
        <w:rPr>
          <w:sz w:val="20"/>
          <w:szCs w:val="20"/>
        </w:rPr>
        <w:t>(личная подпись)</w:t>
      </w:r>
    </w:p>
    <w:p w:rsidR="009100A7" w:rsidRPr="00F3175B" w:rsidRDefault="009100A7" w:rsidP="00050964">
      <w:pPr>
        <w:pStyle w:val="NormalWeb"/>
        <w:spacing w:before="0" w:beforeAutospacing="0" w:after="0" w:afterAutospacing="0" w:line="360" w:lineRule="auto"/>
        <w:jc w:val="both"/>
      </w:pPr>
      <w:r w:rsidRPr="00F3175B">
        <w:t xml:space="preserve">___________ </w:t>
      </w:r>
    </w:p>
    <w:p w:rsidR="009100A7" w:rsidRPr="00F3175B" w:rsidRDefault="009100A7" w:rsidP="00050964">
      <w:pPr>
        <w:pStyle w:val="NormalWeb"/>
        <w:spacing w:before="0" w:beforeAutospacing="0" w:after="0" w:afterAutospacing="0" w:line="360" w:lineRule="auto"/>
        <w:jc w:val="both"/>
      </w:pPr>
      <w:r w:rsidRPr="00F3175B">
        <w:t xml:space="preserve">*Сведения в пп. 6, 8, 12-17 указываются по желанию. </w:t>
      </w:r>
    </w:p>
    <w:p w:rsidR="009100A7" w:rsidRPr="00F3175B" w:rsidRDefault="009100A7" w:rsidP="00050964">
      <w:pPr>
        <w:pStyle w:val="NormalWeb"/>
        <w:tabs>
          <w:tab w:val="left" w:pos="-180"/>
        </w:tabs>
        <w:spacing w:before="0" w:beforeAutospacing="0" w:after="0" w:afterAutospacing="0" w:line="360" w:lineRule="auto"/>
        <w:jc w:val="center"/>
      </w:pPr>
    </w:p>
    <w:sectPr w:rsidR="009100A7" w:rsidRPr="00F3175B" w:rsidSect="00F3175B">
      <w:headerReference w:type="even" r:id="rId13"/>
      <w:headerReference w:type="default" r:id="rId14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0A7" w:rsidRDefault="009100A7">
      <w:r>
        <w:separator/>
      </w:r>
    </w:p>
  </w:endnote>
  <w:endnote w:type="continuationSeparator" w:id="0">
    <w:p w:rsidR="009100A7" w:rsidRDefault="00910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0A7" w:rsidRDefault="009100A7">
      <w:r>
        <w:separator/>
      </w:r>
    </w:p>
  </w:footnote>
  <w:footnote w:type="continuationSeparator" w:id="0">
    <w:p w:rsidR="009100A7" w:rsidRDefault="009100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A7" w:rsidRDefault="009100A7" w:rsidP="00B33C3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100A7" w:rsidRDefault="009100A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A7" w:rsidRDefault="009100A7" w:rsidP="00B33C3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9100A7" w:rsidRDefault="009100A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95EA0"/>
    <w:multiLevelType w:val="hybridMultilevel"/>
    <w:tmpl w:val="AFAA7AA2"/>
    <w:lvl w:ilvl="0" w:tplc="05C0F1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F6F4D86"/>
    <w:multiLevelType w:val="hybridMultilevel"/>
    <w:tmpl w:val="5D5AD766"/>
    <w:lvl w:ilvl="0" w:tplc="F80CA9C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AFF62DA"/>
    <w:multiLevelType w:val="hybridMultilevel"/>
    <w:tmpl w:val="C58893AA"/>
    <w:lvl w:ilvl="0" w:tplc="61CC610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2F94"/>
    <w:rsid w:val="00003DDB"/>
    <w:rsid w:val="00003EC4"/>
    <w:rsid w:val="00006151"/>
    <w:rsid w:val="00011665"/>
    <w:rsid w:val="00017946"/>
    <w:rsid w:val="00020BFB"/>
    <w:rsid w:val="00020DD6"/>
    <w:rsid w:val="00023D38"/>
    <w:rsid w:val="000240CA"/>
    <w:rsid w:val="0002461D"/>
    <w:rsid w:val="00024B42"/>
    <w:rsid w:val="000371DD"/>
    <w:rsid w:val="0004531E"/>
    <w:rsid w:val="00050964"/>
    <w:rsid w:val="0005657A"/>
    <w:rsid w:val="00070E87"/>
    <w:rsid w:val="000744AF"/>
    <w:rsid w:val="0008565B"/>
    <w:rsid w:val="00094F16"/>
    <w:rsid w:val="000A1208"/>
    <w:rsid w:val="000A1792"/>
    <w:rsid w:val="000A3498"/>
    <w:rsid w:val="000A56F1"/>
    <w:rsid w:val="000B0112"/>
    <w:rsid w:val="000B4392"/>
    <w:rsid w:val="000B6D80"/>
    <w:rsid w:val="000C049B"/>
    <w:rsid w:val="000C585C"/>
    <w:rsid w:val="000D1D7B"/>
    <w:rsid w:val="000D216E"/>
    <w:rsid w:val="000E2F1A"/>
    <w:rsid w:val="000F1903"/>
    <w:rsid w:val="000F423D"/>
    <w:rsid w:val="000F6A73"/>
    <w:rsid w:val="0011246B"/>
    <w:rsid w:val="00116A85"/>
    <w:rsid w:val="00122A74"/>
    <w:rsid w:val="00125634"/>
    <w:rsid w:val="00132396"/>
    <w:rsid w:val="00134FC3"/>
    <w:rsid w:val="00140A9B"/>
    <w:rsid w:val="001430D2"/>
    <w:rsid w:val="00144199"/>
    <w:rsid w:val="00145021"/>
    <w:rsid w:val="00156490"/>
    <w:rsid w:val="0016324B"/>
    <w:rsid w:val="00164C5F"/>
    <w:rsid w:val="00167520"/>
    <w:rsid w:val="0017135F"/>
    <w:rsid w:val="00172411"/>
    <w:rsid w:val="0019352D"/>
    <w:rsid w:val="00197784"/>
    <w:rsid w:val="001A20C3"/>
    <w:rsid w:val="001B70AD"/>
    <w:rsid w:val="001E056D"/>
    <w:rsid w:val="001E3C7C"/>
    <w:rsid w:val="001F00DA"/>
    <w:rsid w:val="0022319A"/>
    <w:rsid w:val="00241DE5"/>
    <w:rsid w:val="00241E21"/>
    <w:rsid w:val="002421CF"/>
    <w:rsid w:val="002426B4"/>
    <w:rsid w:val="00245F6B"/>
    <w:rsid w:val="002619D1"/>
    <w:rsid w:val="002634B6"/>
    <w:rsid w:val="00271BB8"/>
    <w:rsid w:val="00277A12"/>
    <w:rsid w:val="0028306F"/>
    <w:rsid w:val="00283E9D"/>
    <w:rsid w:val="00284DA4"/>
    <w:rsid w:val="00297580"/>
    <w:rsid w:val="002A1D98"/>
    <w:rsid w:val="002A7549"/>
    <w:rsid w:val="002B4697"/>
    <w:rsid w:val="002B5DEE"/>
    <w:rsid w:val="002C3AD6"/>
    <w:rsid w:val="002C492E"/>
    <w:rsid w:val="002C687C"/>
    <w:rsid w:val="002D6670"/>
    <w:rsid w:val="002E5494"/>
    <w:rsid w:val="002F327C"/>
    <w:rsid w:val="002F3C3D"/>
    <w:rsid w:val="00303605"/>
    <w:rsid w:val="003106F1"/>
    <w:rsid w:val="0031074A"/>
    <w:rsid w:val="00311405"/>
    <w:rsid w:val="00316052"/>
    <w:rsid w:val="003333AA"/>
    <w:rsid w:val="00334BD5"/>
    <w:rsid w:val="00346FE1"/>
    <w:rsid w:val="00351A09"/>
    <w:rsid w:val="00353544"/>
    <w:rsid w:val="00366F2E"/>
    <w:rsid w:val="00374092"/>
    <w:rsid w:val="003754D6"/>
    <w:rsid w:val="00384CE5"/>
    <w:rsid w:val="00386D3A"/>
    <w:rsid w:val="00387520"/>
    <w:rsid w:val="0039368F"/>
    <w:rsid w:val="00395F0B"/>
    <w:rsid w:val="003C2009"/>
    <w:rsid w:val="003D4323"/>
    <w:rsid w:val="003E0412"/>
    <w:rsid w:val="003E6A29"/>
    <w:rsid w:val="003F69D0"/>
    <w:rsid w:val="003F7A95"/>
    <w:rsid w:val="004052F5"/>
    <w:rsid w:val="00416340"/>
    <w:rsid w:val="00432EB7"/>
    <w:rsid w:val="004355C7"/>
    <w:rsid w:val="00441E56"/>
    <w:rsid w:val="00443848"/>
    <w:rsid w:val="00444B34"/>
    <w:rsid w:val="00446C29"/>
    <w:rsid w:val="004513D0"/>
    <w:rsid w:val="004803BD"/>
    <w:rsid w:val="00481A82"/>
    <w:rsid w:val="00487156"/>
    <w:rsid w:val="004A02DC"/>
    <w:rsid w:val="004A3501"/>
    <w:rsid w:val="004C460F"/>
    <w:rsid w:val="004C687D"/>
    <w:rsid w:val="004F1F1D"/>
    <w:rsid w:val="004F36A0"/>
    <w:rsid w:val="004F58D7"/>
    <w:rsid w:val="004F6DA4"/>
    <w:rsid w:val="0050058A"/>
    <w:rsid w:val="00501FB7"/>
    <w:rsid w:val="0051479D"/>
    <w:rsid w:val="005169E9"/>
    <w:rsid w:val="00517AAC"/>
    <w:rsid w:val="00517ED5"/>
    <w:rsid w:val="005202D0"/>
    <w:rsid w:val="0052111B"/>
    <w:rsid w:val="00521E0F"/>
    <w:rsid w:val="005251E8"/>
    <w:rsid w:val="00532B84"/>
    <w:rsid w:val="00532F94"/>
    <w:rsid w:val="005443FD"/>
    <w:rsid w:val="00545B53"/>
    <w:rsid w:val="0054659F"/>
    <w:rsid w:val="00547964"/>
    <w:rsid w:val="005510F2"/>
    <w:rsid w:val="005550C3"/>
    <w:rsid w:val="00573870"/>
    <w:rsid w:val="00575B73"/>
    <w:rsid w:val="005837CF"/>
    <w:rsid w:val="00584900"/>
    <w:rsid w:val="005907D9"/>
    <w:rsid w:val="005A1C56"/>
    <w:rsid w:val="005A23FC"/>
    <w:rsid w:val="005A574C"/>
    <w:rsid w:val="005A68F1"/>
    <w:rsid w:val="005B0E6B"/>
    <w:rsid w:val="005C05B1"/>
    <w:rsid w:val="005E0C55"/>
    <w:rsid w:val="005E7509"/>
    <w:rsid w:val="006035AF"/>
    <w:rsid w:val="006064E4"/>
    <w:rsid w:val="00615560"/>
    <w:rsid w:val="00635C3B"/>
    <w:rsid w:val="00654A36"/>
    <w:rsid w:val="00657929"/>
    <w:rsid w:val="006704D3"/>
    <w:rsid w:val="0067093E"/>
    <w:rsid w:val="0067286F"/>
    <w:rsid w:val="00676FC2"/>
    <w:rsid w:val="00680588"/>
    <w:rsid w:val="0068131B"/>
    <w:rsid w:val="006912B9"/>
    <w:rsid w:val="006972EA"/>
    <w:rsid w:val="006A2EB7"/>
    <w:rsid w:val="006C07F9"/>
    <w:rsid w:val="006C3678"/>
    <w:rsid w:val="006C3701"/>
    <w:rsid w:val="006C7C43"/>
    <w:rsid w:val="006E5EFB"/>
    <w:rsid w:val="006E6D65"/>
    <w:rsid w:val="006F7842"/>
    <w:rsid w:val="0070466B"/>
    <w:rsid w:val="007202CD"/>
    <w:rsid w:val="00732839"/>
    <w:rsid w:val="00732FD3"/>
    <w:rsid w:val="00745399"/>
    <w:rsid w:val="00750F1A"/>
    <w:rsid w:val="0075544A"/>
    <w:rsid w:val="00756FE1"/>
    <w:rsid w:val="0076034F"/>
    <w:rsid w:val="0077403C"/>
    <w:rsid w:val="0078266C"/>
    <w:rsid w:val="00783704"/>
    <w:rsid w:val="007864F7"/>
    <w:rsid w:val="007C35AD"/>
    <w:rsid w:val="007C7558"/>
    <w:rsid w:val="007C7919"/>
    <w:rsid w:val="007D319D"/>
    <w:rsid w:val="007D5443"/>
    <w:rsid w:val="007D5B94"/>
    <w:rsid w:val="007E4617"/>
    <w:rsid w:val="007E4C8E"/>
    <w:rsid w:val="007E66F7"/>
    <w:rsid w:val="007F54CA"/>
    <w:rsid w:val="00811FA0"/>
    <w:rsid w:val="008215D9"/>
    <w:rsid w:val="008277D9"/>
    <w:rsid w:val="00836E6C"/>
    <w:rsid w:val="00837852"/>
    <w:rsid w:val="00842DC9"/>
    <w:rsid w:val="00857B52"/>
    <w:rsid w:val="00871073"/>
    <w:rsid w:val="00875276"/>
    <w:rsid w:val="00880B65"/>
    <w:rsid w:val="00883E6D"/>
    <w:rsid w:val="00884FF5"/>
    <w:rsid w:val="00893728"/>
    <w:rsid w:val="008C691F"/>
    <w:rsid w:val="008D26CD"/>
    <w:rsid w:val="008E0162"/>
    <w:rsid w:val="008E0F22"/>
    <w:rsid w:val="008E14C8"/>
    <w:rsid w:val="008E18B2"/>
    <w:rsid w:val="008E45DD"/>
    <w:rsid w:val="008F320C"/>
    <w:rsid w:val="009030B5"/>
    <w:rsid w:val="009100A7"/>
    <w:rsid w:val="009102BB"/>
    <w:rsid w:val="009208BD"/>
    <w:rsid w:val="009329DD"/>
    <w:rsid w:val="00944674"/>
    <w:rsid w:val="00945549"/>
    <w:rsid w:val="009623FC"/>
    <w:rsid w:val="009662F8"/>
    <w:rsid w:val="0098070E"/>
    <w:rsid w:val="009B4775"/>
    <w:rsid w:val="009B5AF3"/>
    <w:rsid w:val="009B5B92"/>
    <w:rsid w:val="009C1CD0"/>
    <w:rsid w:val="009D3425"/>
    <w:rsid w:val="009E3DE9"/>
    <w:rsid w:val="009E6B89"/>
    <w:rsid w:val="009F01C1"/>
    <w:rsid w:val="009F407B"/>
    <w:rsid w:val="009F6163"/>
    <w:rsid w:val="009F6824"/>
    <w:rsid w:val="00A023AF"/>
    <w:rsid w:val="00A10940"/>
    <w:rsid w:val="00A2660E"/>
    <w:rsid w:val="00A3130C"/>
    <w:rsid w:val="00A36E70"/>
    <w:rsid w:val="00A4691D"/>
    <w:rsid w:val="00A55CDF"/>
    <w:rsid w:val="00A61E9E"/>
    <w:rsid w:val="00A63366"/>
    <w:rsid w:val="00A64580"/>
    <w:rsid w:val="00A651D2"/>
    <w:rsid w:val="00A73FC4"/>
    <w:rsid w:val="00A82198"/>
    <w:rsid w:val="00A856CF"/>
    <w:rsid w:val="00A85E0B"/>
    <w:rsid w:val="00AB1B09"/>
    <w:rsid w:val="00AC309E"/>
    <w:rsid w:val="00AD6A5B"/>
    <w:rsid w:val="00AE2361"/>
    <w:rsid w:val="00B011CF"/>
    <w:rsid w:val="00B02320"/>
    <w:rsid w:val="00B04CD5"/>
    <w:rsid w:val="00B062B1"/>
    <w:rsid w:val="00B1389E"/>
    <w:rsid w:val="00B21FD1"/>
    <w:rsid w:val="00B321DA"/>
    <w:rsid w:val="00B33C33"/>
    <w:rsid w:val="00B34478"/>
    <w:rsid w:val="00B36389"/>
    <w:rsid w:val="00B36485"/>
    <w:rsid w:val="00B45CAF"/>
    <w:rsid w:val="00B55C17"/>
    <w:rsid w:val="00B56D3F"/>
    <w:rsid w:val="00B60EBA"/>
    <w:rsid w:val="00B704D0"/>
    <w:rsid w:val="00B749E5"/>
    <w:rsid w:val="00B76527"/>
    <w:rsid w:val="00B85620"/>
    <w:rsid w:val="00B8572A"/>
    <w:rsid w:val="00B951D2"/>
    <w:rsid w:val="00BA151E"/>
    <w:rsid w:val="00BA215E"/>
    <w:rsid w:val="00BA278F"/>
    <w:rsid w:val="00BB6873"/>
    <w:rsid w:val="00BC6964"/>
    <w:rsid w:val="00BC6A58"/>
    <w:rsid w:val="00BD57FA"/>
    <w:rsid w:val="00BE135C"/>
    <w:rsid w:val="00BE4B57"/>
    <w:rsid w:val="00BF0AEB"/>
    <w:rsid w:val="00BF0CF8"/>
    <w:rsid w:val="00BF42D5"/>
    <w:rsid w:val="00BF6F58"/>
    <w:rsid w:val="00C0200F"/>
    <w:rsid w:val="00C02B21"/>
    <w:rsid w:val="00C03789"/>
    <w:rsid w:val="00C05BE7"/>
    <w:rsid w:val="00C06BDD"/>
    <w:rsid w:val="00C1729B"/>
    <w:rsid w:val="00C1765F"/>
    <w:rsid w:val="00C17F01"/>
    <w:rsid w:val="00C20E94"/>
    <w:rsid w:val="00C219F5"/>
    <w:rsid w:val="00C23B91"/>
    <w:rsid w:val="00C2581C"/>
    <w:rsid w:val="00C33EED"/>
    <w:rsid w:val="00C37426"/>
    <w:rsid w:val="00C40680"/>
    <w:rsid w:val="00C45873"/>
    <w:rsid w:val="00C61C23"/>
    <w:rsid w:val="00C724E1"/>
    <w:rsid w:val="00C74E3A"/>
    <w:rsid w:val="00C75A2D"/>
    <w:rsid w:val="00C8230E"/>
    <w:rsid w:val="00C8487D"/>
    <w:rsid w:val="00C85061"/>
    <w:rsid w:val="00C9090C"/>
    <w:rsid w:val="00C91CC8"/>
    <w:rsid w:val="00C97134"/>
    <w:rsid w:val="00CA0832"/>
    <w:rsid w:val="00CA5419"/>
    <w:rsid w:val="00CC3CF3"/>
    <w:rsid w:val="00CC3E75"/>
    <w:rsid w:val="00CC75DE"/>
    <w:rsid w:val="00CD182C"/>
    <w:rsid w:val="00CD1CD3"/>
    <w:rsid w:val="00CD1D4C"/>
    <w:rsid w:val="00CD3C0D"/>
    <w:rsid w:val="00CE34CB"/>
    <w:rsid w:val="00CF16E3"/>
    <w:rsid w:val="00CF3406"/>
    <w:rsid w:val="00CF70A7"/>
    <w:rsid w:val="00D0105B"/>
    <w:rsid w:val="00D11253"/>
    <w:rsid w:val="00D146FE"/>
    <w:rsid w:val="00D14C52"/>
    <w:rsid w:val="00D15C1F"/>
    <w:rsid w:val="00D20C69"/>
    <w:rsid w:val="00D519E5"/>
    <w:rsid w:val="00D56BE0"/>
    <w:rsid w:val="00D57014"/>
    <w:rsid w:val="00D621F5"/>
    <w:rsid w:val="00D63229"/>
    <w:rsid w:val="00D71E85"/>
    <w:rsid w:val="00D72129"/>
    <w:rsid w:val="00D95C90"/>
    <w:rsid w:val="00DA34AE"/>
    <w:rsid w:val="00DA40DB"/>
    <w:rsid w:val="00DA610B"/>
    <w:rsid w:val="00DB1F5D"/>
    <w:rsid w:val="00DB6B0D"/>
    <w:rsid w:val="00DB7EA6"/>
    <w:rsid w:val="00DC2363"/>
    <w:rsid w:val="00DD04DD"/>
    <w:rsid w:val="00DD156D"/>
    <w:rsid w:val="00DD5437"/>
    <w:rsid w:val="00DE48F5"/>
    <w:rsid w:val="00DF3691"/>
    <w:rsid w:val="00DF419E"/>
    <w:rsid w:val="00DF4BC4"/>
    <w:rsid w:val="00E1275F"/>
    <w:rsid w:val="00E12F94"/>
    <w:rsid w:val="00E2083F"/>
    <w:rsid w:val="00E26A51"/>
    <w:rsid w:val="00E46AAC"/>
    <w:rsid w:val="00E601E3"/>
    <w:rsid w:val="00E7251E"/>
    <w:rsid w:val="00E73C5E"/>
    <w:rsid w:val="00E82A19"/>
    <w:rsid w:val="00E85BFC"/>
    <w:rsid w:val="00E87CA3"/>
    <w:rsid w:val="00E9254B"/>
    <w:rsid w:val="00EA6990"/>
    <w:rsid w:val="00EA70CD"/>
    <w:rsid w:val="00EB215B"/>
    <w:rsid w:val="00EC0DA0"/>
    <w:rsid w:val="00EC381D"/>
    <w:rsid w:val="00EC661A"/>
    <w:rsid w:val="00ED3BA8"/>
    <w:rsid w:val="00ED6978"/>
    <w:rsid w:val="00EE13CD"/>
    <w:rsid w:val="00EF5A74"/>
    <w:rsid w:val="00EF75FA"/>
    <w:rsid w:val="00F035E5"/>
    <w:rsid w:val="00F072D6"/>
    <w:rsid w:val="00F136D7"/>
    <w:rsid w:val="00F14822"/>
    <w:rsid w:val="00F304FA"/>
    <w:rsid w:val="00F3175B"/>
    <w:rsid w:val="00F32D9A"/>
    <w:rsid w:val="00F353AB"/>
    <w:rsid w:val="00F36CAB"/>
    <w:rsid w:val="00F623EB"/>
    <w:rsid w:val="00F76971"/>
    <w:rsid w:val="00F86CCD"/>
    <w:rsid w:val="00F90465"/>
    <w:rsid w:val="00F9530E"/>
    <w:rsid w:val="00FA4A01"/>
    <w:rsid w:val="00FC4743"/>
    <w:rsid w:val="00FD2026"/>
    <w:rsid w:val="00FD2C21"/>
    <w:rsid w:val="00FE03B0"/>
    <w:rsid w:val="00FF0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44A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nformat">
    <w:name w:val="consnonformat"/>
    <w:basedOn w:val="Normal"/>
    <w:uiPriority w:val="99"/>
    <w:rsid w:val="0083785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837852"/>
    <w:pPr>
      <w:spacing w:before="100" w:beforeAutospacing="1" w:after="100" w:afterAutospacing="1"/>
    </w:pPr>
  </w:style>
  <w:style w:type="paragraph" w:customStyle="1" w:styleId="constitle">
    <w:name w:val="constitle"/>
    <w:basedOn w:val="Normal"/>
    <w:uiPriority w:val="99"/>
    <w:rsid w:val="00837852"/>
    <w:pPr>
      <w:spacing w:before="100" w:beforeAutospacing="1" w:after="100" w:afterAutospacing="1"/>
    </w:pPr>
  </w:style>
  <w:style w:type="paragraph" w:customStyle="1" w:styleId="consnormal">
    <w:name w:val="consnormal"/>
    <w:basedOn w:val="Normal"/>
    <w:uiPriority w:val="99"/>
    <w:rsid w:val="0083785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CE3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09E"/>
    <w:rPr>
      <w:sz w:val="2"/>
      <w:szCs w:val="2"/>
    </w:rPr>
  </w:style>
  <w:style w:type="table" w:styleId="TableGrid">
    <w:name w:val="Table Grid"/>
    <w:basedOn w:val="TableNormal"/>
    <w:uiPriority w:val="99"/>
    <w:rsid w:val="00C23B9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B33C3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09E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B33C33"/>
  </w:style>
  <w:style w:type="paragraph" w:customStyle="1" w:styleId="ConsNormal0">
    <w:name w:val="ConsNormal"/>
    <w:uiPriority w:val="99"/>
    <w:rsid w:val="00B02320"/>
    <w:pPr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0">
    <w:name w:val="ConsNonformat"/>
    <w:uiPriority w:val="99"/>
    <w:rsid w:val="00DE48F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character" w:customStyle="1" w:styleId="a">
    <w:name w:val="Гипертекстовая ссылка"/>
    <w:basedOn w:val="DefaultParagraphFont"/>
    <w:uiPriority w:val="99"/>
    <w:rsid w:val="002E5494"/>
    <w:rPr>
      <w:b/>
      <w:bCs/>
      <w:color w:val="008000"/>
    </w:rPr>
  </w:style>
  <w:style w:type="paragraph" w:styleId="BodyTextIndent3">
    <w:name w:val="Body Text Indent 3"/>
    <w:basedOn w:val="Normal"/>
    <w:link w:val="BodyTextIndent3Char"/>
    <w:uiPriority w:val="99"/>
    <w:rsid w:val="00020BFB"/>
    <w:pPr>
      <w:ind w:firstLine="720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customStyle="1" w:styleId="a0">
    <w:name w:val="Абзац списка"/>
    <w:basedOn w:val="Normal"/>
    <w:uiPriority w:val="99"/>
    <w:rsid w:val="00020BF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4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FEB0C4E7D6315E8268B2A9927BF51C7F1A9CAD389776F028E89C65DA02E6515FB9033F8762605F60479Bw9r7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FEB0C4E7D6315E8268ACA48417AA157E13C3A938967CA077B7C7388D0BEC0618F65A7DC36F6156w6r2H" TargetMode="External"/><Relationship Id="rId12" Type="http://schemas.openxmlformats.org/officeDocument/2006/relationships/hyperlink" Target="consultantplus://offline/ref=8FFEB0C4E7D6315E8268B2A9927BF51C7F1A9CAD389173F52BE89C65DA02E6515FB9033F8762605F604E99w9r9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FFEB0C4E7D6315E8268B2A9927BF51C7F1A9CAD389371FF22E89C65DA02E651w5rF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FFEB0C4E7D6315E8268ACA48417AA157D19C5A534C52BA226E2C9w3r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FEB0C4E7D6315E8268B2A9927BF51C7F1A9CAD389776F028E89C65DA02E6515FB9033F8762605F60479Cw9r2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9</Pages>
  <Words>2245</Words>
  <Characters>12802</Characters>
  <Application>Microsoft Office Outlook</Application>
  <DocSecurity>0</DocSecurity>
  <Lines>0</Lines>
  <Paragraphs>0</Paragraphs>
  <ScaleCrop>false</ScaleCrop>
  <Company>AP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</dc:title>
  <dc:subject/>
  <dc:creator>Галиева</dc:creator>
  <cp:keywords/>
  <dc:description/>
  <cp:lastModifiedBy>Natalia</cp:lastModifiedBy>
  <cp:revision>2</cp:revision>
  <cp:lastPrinted>2015-09-25T04:10:00Z</cp:lastPrinted>
  <dcterms:created xsi:type="dcterms:W3CDTF">2015-09-28T06:02:00Z</dcterms:created>
  <dcterms:modified xsi:type="dcterms:W3CDTF">2015-09-28T06:02:00Z</dcterms:modified>
</cp:coreProperties>
</file>