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5163" w:rsidRDefault="00725163" w:rsidP="00A94E04">
      <w:pPr>
        <w:widowControl w:val="0"/>
        <w:autoSpaceDE w:val="0"/>
        <w:autoSpaceDN w:val="0"/>
        <w:adjustRightInd w:val="0"/>
        <w:spacing w:before="100" w:beforeAutospacing="1" w:after="100" w:afterAutospacing="1"/>
        <w:jc w:val="center"/>
        <w:rPr>
          <w:sz w:val="28"/>
          <w:szCs w:val="28"/>
        </w:rPr>
      </w:pPr>
      <w:r>
        <w:rPr>
          <w:sz w:val="28"/>
          <w:szCs w:val="28"/>
        </w:rPr>
        <w:t>Сведения</w:t>
      </w:r>
    </w:p>
    <w:p w:rsidR="00725163" w:rsidRDefault="00725163" w:rsidP="00A94E04">
      <w:pPr>
        <w:widowControl w:val="0"/>
        <w:autoSpaceDE w:val="0"/>
        <w:autoSpaceDN w:val="0"/>
        <w:adjustRightInd w:val="0"/>
        <w:spacing w:before="100" w:beforeAutospacing="1" w:after="100" w:afterAutospacing="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о доходах</w:t>
      </w:r>
      <w:r>
        <w:rPr>
          <w:bCs/>
          <w:sz w:val="28"/>
          <w:szCs w:val="28"/>
        </w:rPr>
        <w:t xml:space="preserve">, расходах, об имуществе и обязательствах имущественного характера главы сельского поселения и муниципальных служащих администрации сельского поселения Сергиопольский сельсовет муниципального района Давлекановский район Республики Башкортостан, их  супругов и несовершеннолетних детей </w:t>
      </w:r>
    </w:p>
    <w:p w:rsidR="00725163" w:rsidRDefault="00725163" w:rsidP="00A94E04">
      <w:pPr>
        <w:widowControl w:val="0"/>
        <w:autoSpaceDE w:val="0"/>
        <w:autoSpaceDN w:val="0"/>
        <w:adjustRightInd w:val="0"/>
        <w:spacing w:before="100" w:beforeAutospacing="1" w:after="100" w:afterAutospacing="1"/>
        <w:jc w:val="center"/>
        <w:rPr>
          <w:sz w:val="28"/>
          <w:szCs w:val="28"/>
        </w:rPr>
      </w:pPr>
      <w:r>
        <w:rPr>
          <w:bCs/>
          <w:sz w:val="28"/>
          <w:szCs w:val="28"/>
        </w:rPr>
        <w:t>за период с 1 января по 31 декабря 2014 года</w:t>
      </w:r>
    </w:p>
    <w:tbl>
      <w:tblPr>
        <w:tblW w:w="159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0A0"/>
      </w:tblPr>
      <w:tblGrid>
        <w:gridCol w:w="484"/>
        <w:gridCol w:w="2324"/>
        <w:gridCol w:w="1954"/>
        <w:gridCol w:w="1826"/>
        <w:gridCol w:w="1972"/>
        <w:gridCol w:w="1336"/>
        <w:gridCol w:w="1921"/>
        <w:gridCol w:w="2160"/>
        <w:gridCol w:w="1938"/>
      </w:tblGrid>
      <w:tr w:rsidR="00725163" w:rsidTr="00115CC1">
        <w:trPr>
          <w:trHeight w:val="520"/>
        </w:trPr>
        <w:tc>
          <w:tcPr>
            <w:tcW w:w="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5163" w:rsidRDefault="00725163" w:rsidP="005004C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  <w:p w:rsidR="00725163" w:rsidRDefault="00725163" w:rsidP="005004C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5163" w:rsidRDefault="00725163" w:rsidP="005004C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Фамилия, инициалы</w:t>
            </w:r>
          </w:p>
        </w:tc>
        <w:tc>
          <w:tcPr>
            <w:tcW w:w="19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5163" w:rsidRDefault="0072516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Должность</w:t>
            </w:r>
          </w:p>
        </w:tc>
        <w:tc>
          <w:tcPr>
            <w:tcW w:w="1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5163" w:rsidRDefault="0072516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Общая сумма декларированного годового дохода за </w:t>
            </w:r>
            <w:smartTag w:uri="urn:schemas-microsoft-com:office:smarttags" w:element="metricconverter">
              <w:smartTagPr>
                <w:attr w:name="ProductID" w:val="2014 г"/>
              </w:smartTagPr>
              <w:r>
                <w:rPr>
                  <w:bCs/>
                  <w:sz w:val="28"/>
                  <w:szCs w:val="28"/>
                </w:rPr>
                <w:t>2014 г</w:t>
              </w:r>
            </w:smartTag>
            <w:r>
              <w:rPr>
                <w:bCs/>
                <w:sz w:val="28"/>
                <w:szCs w:val="28"/>
              </w:rPr>
              <w:t>. (руб.)</w:t>
            </w:r>
          </w:p>
        </w:tc>
        <w:tc>
          <w:tcPr>
            <w:tcW w:w="5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5163" w:rsidRDefault="0072516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Перечень объектов недвижимого имущества, принадлежащих на праве собственности или находящихся в пользовании</w:t>
            </w:r>
            <w:bookmarkStart w:id="0" w:name="_GoBack"/>
            <w:bookmarkEnd w:id="0"/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5163" w:rsidRDefault="00725163" w:rsidP="005004C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Перечень транспортных средств, принадлежащих на праве собственности</w:t>
            </w:r>
          </w:p>
          <w:p w:rsidR="00725163" w:rsidRPr="005004C7" w:rsidRDefault="00725163" w:rsidP="005004C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A94E04">
              <w:rPr>
                <w:color w:val="000000"/>
                <w:sz w:val="28"/>
                <w:szCs w:val="28"/>
              </w:rPr>
              <w:t>(вид, марка)</w:t>
            </w:r>
          </w:p>
        </w:tc>
        <w:tc>
          <w:tcPr>
            <w:tcW w:w="193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725163" w:rsidRDefault="00725163" w:rsidP="005004C7">
            <w:pPr>
              <w:spacing w:after="200" w:line="276" w:lineRule="auto"/>
              <w:jc w:val="center"/>
            </w:pPr>
            <w:r w:rsidRPr="00A94E04">
              <w:rPr>
                <w:color w:val="000000"/>
                <w:sz w:val="28"/>
                <w:szCs w:val="28"/>
              </w:rPr>
              <w:t>Сведения об источниках получения средств, за счет которых совершена сделка (вид приобретенного имущества, источники</w:t>
            </w:r>
          </w:p>
        </w:tc>
      </w:tr>
      <w:tr w:rsidR="00725163" w:rsidTr="00115CC1">
        <w:trPr>
          <w:trHeight w:val="580"/>
        </w:trPr>
        <w:tc>
          <w:tcPr>
            <w:tcW w:w="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5163" w:rsidRDefault="00725163">
            <w:pPr>
              <w:rPr>
                <w:sz w:val="28"/>
                <w:szCs w:val="28"/>
              </w:rPr>
            </w:pPr>
          </w:p>
        </w:tc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5163" w:rsidRDefault="00725163">
            <w:pPr>
              <w:rPr>
                <w:sz w:val="28"/>
                <w:szCs w:val="28"/>
              </w:rPr>
            </w:pPr>
          </w:p>
        </w:tc>
        <w:tc>
          <w:tcPr>
            <w:tcW w:w="1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5163" w:rsidRDefault="00725163">
            <w:pPr>
              <w:rPr>
                <w:sz w:val="28"/>
                <w:szCs w:val="28"/>
              </w:rPr>
            </w:pPr>
          </w:p>
        </w:tc>
        <w:tc>
          <w:tcPr>
            <w:tcW w:w="1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5163" w:rsidRDefault="00725163">
            <w:pPr>
              <w:rPr>
                <w:sz w:val="28"/>
                <w:szCs w:val="28"/>
              </w:rPr>
            </w:pP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5163" w:rsidRDefault="0072516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Вид объектов недвижимости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5163" w:rsidRDefault="0072516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Площадь (кв.м.)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5163" w:rsidRDefault="0072516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Страна расположения</w:t>
            </w: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5163" w:rsidRDefault="00725163">
            <w:pPr>
              <w:rPr>
                <w:sz w:val="28"/>
                <w:szCs w:val="28"/>
              </w:rPr>
            </w:pPr>
          </w:p>
        </w:tc>
        <w:tc>
          <w:tcPr>
            <w:tcW w:w="193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725163" w:rsidRDefault="00725163">
            <w:pPr>
              <w:spacing w:after="200" w:line="276" w:lineRule="auto"/>
            </w:pPr>
          </w:p>
        </w:tc>
      </w:tr>
      <w:tr w:rsidR="00725163" w:rsidTr="00115CC1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5163" w:rsidRDefault="0072516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725163" w:rsidRDefault="00725163" w:rsidP="005004C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5163" w:rsidRDefault="0072516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Абдуллин Анвар Закиевич</w:t>
            </w:r>
          </w:p>
          <w:p w:rsidR="00725163" w:rsidRDefault="00725163" w:rsidP="005004C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5163" w:rsidRDefault="0072516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сельского поселения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5163" w:rsidRDefault="0072516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309423,19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5163" w:rsidRDefault="0072516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Земельный участок для ЛПХ, Земельный пай 5/127 </w:t>
            </w:r>
          </w:p>
          <w:p w:rsidR="00725163" w:rsidRDefault="0072516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Жилой дом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5163" w:rsidRDefault="0072516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7973</w:t>
            </w:r>
          </w:p>
          <w:p w:rsidR="00725163" w:rsidRDefault="00725163" w:rsidP="00C55A78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9795040</w:t>
            </w:r>
          </w:p>
          <w:p w:rsidR="00725163" w:rsidRDefault="00725163" w:rsidP="00C55A78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</w:p>
          <w:p w:rsidR="00725163" w:rsidRDefault="00725163" w:rsidP="00C55A78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65,2</w:t>
            </w:r>
          </w:p>
          <w:p w:rsidR="00725163" w:rsidRDefault="00725163" w:rsidP="00C55A78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</w:p>
          <w:p w:rsidR="00725163" w:rsidRDefault="00725163" w:rsidP="00C55A78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5163" w:rsidRDefault="0072516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Россия</w:t>
            </w:r>
          </w:p>
          <w:p w:rsidR="00725163" w:rsidRDefault="0072516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Россия</w:t>
            </w:r>
          </w:p>
          <w:p w:rsidR="00725163" w:rsidRDefault="0072516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725163" w:rsidRDefault="0072516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Россия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5163" w:rsidRDefault="0072516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Грузовой автомобиль ГАЗ-3307, мотоцикл Восход - 3М </w:t>
            </w:r>
          </w:p>
        </w:tc>
        <w:tc>
          <w:tcPr>
            <w:tcW w:w="19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163" w:rsidRDefault="00725163">
            <w:pPr>
              <w:spacing w:after="200" w:line="276" w:lineRule="auto"/>
            </w:pPr>
          </w:p>
        </w:tc>
      </w:tr>
      <w:tr w:rsidR="00725163" w:rsidTr="00115CC1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5163" w:rsidRDefault="0072516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5163" w:rsidRDefault="0072516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Супруга Абдуллина Светлана Ринатовна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5163" w:rsidRDefault="0072516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5163" w:rsidRDefault="0072516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5163" w:rsidRDefault="0072516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Жилой дом</w:t>
            </w:r>
          </w:p>
          <w:p w:rsidR="00725163" w:rsidRDefault="0072516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Земельный участок для ЛПХ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5163" w:rsidRDefault="0072516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65,2</w:t>
            </w:r>
          </w:p>
          <w:p w:rsidR="00725163" w:rsidRDefault="0072516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7973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5163" w:rsidRDefault="0072516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Россия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5163" w:rsidRDefault="0072516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163" w:rsidRDefault="00725163">
            <w:pPr>
              <w:spacing w:after="200" w:line="276" w:lineRule="auto"/>
            </w:pPr>
          </w:p>
        </w:tc>
      </w:tr>
      <w:tr w:rsidR="00725163" w:rsidTr="00115CC1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5163" w:rsidRDefault="0072516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5163" w:rsidRDefault="0072516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Несовершеннолетний ребенок  сын Абдуллин Рамиль Анварович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5163" w:rsidRDefault="0072516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5163" w:rsidRDefault="0072516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5163" w:rsidRDefault="0072516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5163" w:rsidRDefault="0072516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5163" w:rsidRDefault="0072516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5163" w:rsidRDefault="0072516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9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163" w:rsidRDefault="00725163">
            <w:pPr>
              <w:spacing w:after="200" w:line="276" w:lineRule="auto"/>
            </w:pPr>
            <w:r>
              <w:t>-</w:t>
            </w:r>
          </w:p>
        </w:tc>
      </w:tr>
      <w:tr w:rsidR="00725163" w:rsidTr="00115CC1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5163" w:rsidRDefault="0072516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5163" w:rsidRDefault="0072516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Подтерепко Алия Николаевна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5163" w:rsidRDefault="0072516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Специалист 2 категории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5163" w:rsidRDefault="0072516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912121,00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5163" w:rsidRDefault="0072516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Земельный участок </w:t>
            </w:r>
          </w:p>
          <w:p w:rsidR="00725163" w:rsidRDefault="0072516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Земельный пай 2/124</w:t>
            </w:r>
          </w:p>
          <w:p w:rsidR="00725163" w:rsidRDefault="0072516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Жилой дом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5163" w:rsidRDefault="0072516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4051</w:t>
            </w:r>
          </w:p>
          <w:p w:rsidR="00725163" w:rsidRDefault="00725163" w:rsidP="00115CC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9795040</w:t>
            </w:r>
          </w:p>
          <w:p w:rsidR="00725163" w:rsidRDefault="00725163" w:rsidP="00115CC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</w:p>
          <w:p w:rsidR="00725163" w:rsidRDefault="00725163" w:rsidP="00115CC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32,7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5163" w:rsidRDefault="0072516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Россия</w:t>
            </w:r>
          </w:p>
          <w:p w:rsidR="00725163" w:rsidRDefault="0072516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Россия</w:t>
            </w:r>
          </w:p>
          <w:p w:rsidR="00725163" w:rsidRDefault="00725163" w:rsidP="00115CC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</w:p>
          <w:p w:rsidR="00725163" w:rsidRDefault="00725163" w:rsidP="00115CC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Россия</w:t>
            </w:r>
          </w:p>
          <w:p w:rsidR="00725163" w:rsidRDefault="0072516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5163" w:rsidRDefault="0072516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163" w:rsidRDefault="00725163">
            <w:pPr>
              <w:spacing w:after="200" w:line="276" w:lineRule="auto"/>
            </w:pPr>
          </w:p>
        </w:tc>
      </w:tr>
      <w:tr w:rsidR="00725163" w:rsidTr="00115CC1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5163" w:rsidRDefault="0072516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5163" w:rsidRDefault="0072516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Гаус Юлия Владимировна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5163" w:rsidRDefault="0072516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Управляющий делами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5163" w:rsidRDefault="0072516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194781,73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5163" w:rsidRDefault="0072516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Земельный пай 1/210</w:t>
            </w:r>
          </w:p>
          <w:p w:rsidR="00725163" w:rsidRDefault="0072516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Жилой дом 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5163" w:rsidRDefault="00725163" w:rsidP="00115CC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15910009</w:t>
            </w:r>
          </w:p>
          <w:p w:rsidR="00725163" w:rsidRDefault="00725163" w:rsidP="00115CC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5163" w:rsidRDefault="0072516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Россия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5163" w:rsidRDefault="0072516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Грузовой автомобиль КАМАЗ-5320</w:t>
            </w:r>
          </w:p>
          <w:p w:rsidR="00725163" w:rsidRDefault="0072516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Прицеп к грузовому автомобилю</w:t>
            </w:r>
          </w:p>
        </w:tc>
        <w:tc>
          <w:tcPr>
            <w:tcW w:w="19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163" w:rsidRDefault="00725163">
            <w:pPr>
              <w:spacing w:after="200" w:line="276" w:lineRule="auto"/>
            </w:pPr>
          </w:p>
        </w:tc>
      </w:tr>
    </w:tbl>
    <w:p w:rsidR="00725163" w:rsidRDefault="00725163"/>
    <w:p w:rsidR="00725163" w:rsidRDefault="00725163"/>
    <w:p w:rsidR="00725163" w:rsidRDefault="00725163"/>
    <w:p w:rsidR="00725163" w:rsidRDefault="00725163"/>
    <w:p w:rsidR="00725163" w:rsidRDefault="00725163"/>
    <w:p w:rsidR="00725163" w:rsidRDefault="00725163"/>
    <w:p w:rsidR="00725163" w:rsidRDefault="00725163"/>
    <w:sectPr w:rsidR="00725163" w:rsidSect="00A94E04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26987"/>
    <w:rsid w:val="00115CC1"/>
    <w:rsid w:val="002D429E"/>
    <w:rsid w:val="0036738C"/>
    <w:rsid w:val="005004C7"/>
    <w:rsid w:val="005041F0"/>
    <w:rsid w:val="00626987"/>
    <w:rsid w:val="00725163"/>
    <w:rsid w:val="00A94E04"/>
    <w:rsid w:val="00C55A78"/>
    <w:rsid w:val="00DC705F"/>
    <w:rsid w:val="00F03C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4E04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5004C7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1966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66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66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66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9</TotalTime>
  <Pages>3</Pages>
  <Words>229</Words>
  <Characters>1311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</dc:title>
  <dc:subject/>
  <dc:creator>User</dc:creator>
  <cp:keywords/>
  <dc:description/>
  <cp:lastModifiedBy>user</cp:lastModifiedBy>
  <cp:revision>2</cp:revision>
  <dcterms:created xsi:type="dcterms:W3CDTF">2015-04-29T06:21:00Z</dcterms:created>
  <dcterms:modified xsi:type="dcterms:W3CDTF">2015-04-29T06:21:00Z</dcterms:modified>
</cp:coreProperties>
</file>