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041" w:rsidRDefault="00E13041" w:rsidP="00E97DBB">
      <w:pPr>
        <w:pStyle w:val="ConsPlusNormal"/>
        <w:jc w:val="center"/>
        <w:rPr>
          <w:rStyle w:val="FontStyle26"/>
          <w:rFonts w:cs="Times New Roman"/>
          <w:sz w:val="28"/>
          <w:szCs w:val="28"/>
        </w:rPr>
      </w:pPr>
    </w:p>
    <w:p w:rsidR="00E13041" w:rsidRDefault="00E13041" w:rsidP="00E97DBB">
      <w:pPr>
        <w:pStyle w:val="ConsPlusNormal"/>
        <w:rPr>
          <w:rStyle w:val="FontStyle26"/>
          <w:rFonts w:cs="Times New Roman"/>
          <w:b w:val="0"/>
          <w:sz w:val="28"/>
          <w:szCs w:val="28"/>
        </w:rPr>
      </w:pPr>
    </w:p>
    <w:p w:rsidR="00E13041" w:rsidRDefault="00E13041" w:rsidP="00787A34">
      <w:pPr>
        <w:pStyle w:val="ConsPlusNormal"/>
        <w:jc w:val="center"/>
        <w:rPr>
          <w:rStyle w:val="FontStyle26"/>
          <w:rFonts w:cs="Times New Roman"/>
          <w:b w:val="0"/>
          <w:sz w:val="28"/>
          <w:szCs w:val="28"/>
        </w:rPr>
      </w:pPr>
      <w:r>
        <w:rPr>
          <w:rStyle w:val="FontStyle26"/>
          <w:rFonts w:cs="Times New Roman"/>
          <w:b w:val="0"/>
          <w:sz w:val="28"/>
          <w:szCs w:val="28"/>
        </w:rPr>
        <w:t>Совет сельского поселения  Сергиопольский сельсовет муниципального района Давлекановский район Республики Башкортостан</w:t>
      </w:r>
    </w:p>
    <w:p w:rsidR="00E13041" w:rsidRDefault="00E13041" w:rsidP="00787A34">
      <w:pPr>
        <w:pStyle w:val="ConsPlusNormal"/>
        <w:jc w:val="center"/>
        <w:rPr>
          <w:rStyle w:val="FontStyle26"/>
          <w:rFonts w:cs="Times New Roman"/>
          <w:b w:val="0"/>
          <w:sz w:val="28"/>
          <w:szCs w:val="28"/>
        </w:rPr>
      </w:pPr>
    </w:p>
    <w:p w:rsidR="00E13041" w:rsidRDefault="00E13041" w:rsidP="00787A34">
      <w:pPr>
        <w:pStyle w:val="ConsPlusNormal"/>
        <w:jc w:val="center"/>
        <w:rPr>
          <w:rStyle w:val="FontStyle26"/>
          <w:rFonts w:cs="Times New Roman"/>
          <w:b w:val="0"/>
          <w:sz w:val="28"/>
          <w:szCs w:val="28"/>
        </w:rPr>
      </w:pPr>
      <w:r>
        <w:rPr>
          <w:rStyle w:val="FontStyle26"/>
          <w:rFonts w:cs="Times New Roman"/>
          <w:b w:val="0"/>
          <w:sz w:val="28"/>
          <w:szCs w:val="28"/>
        </w:rPr>
        <w:t>РЕШЕНИЕ</w:t>
      </w:r>
    </w:p>
    <w:p w:rsidR="00E13041" w:rsidRDefault="00E13041" w:rsidP="00787A34">
      <w:pPr>
        <w:pStyle w:val="ConsPlusNormal"/>
        <w:jc w:val="center"/>
        <w:rPr>
          <w:rStyle w:val="FontStyle26"/>
          <w:rFonts w:cs="Times New Roman"/>
          <w:b w:val="0"/>
          <w:sz w:val="28"/>
          <w:szCs w:val="28"/>
        </w:rPr>
      </w:pPr>
    </w:p>
    <w:p w:rsidR="00E13041" w:rsidRDefault="00E13041" w:rsidP="00E97DBB">
      <w:pPr>
        <w:pStyle w:val="ConsPlusNormal"/>
        <w:rPr>
          <w:rStyle w:val="FontStyle26"/>
          <w:rFonts w:cs="Times New Roman"/>
          <w:b w:val="0"/>
          <w:sz w:val="28"/>
          <w:szCs w:val="28"/>
        </w:rPr>
      </w:pPr>
      <w:r>
        <w:rPr>
          <w:rStyle w:val="FontStyle26"/>
          <w:rFonts w:cs="Times New Roman"/>
          <w:b w:val="0"/>
          <w:sz w:val="28"/>
          <w:szCs w:val="28"/>
        </w:rPr>
        <w:t xml:space="preserve">20 января </w:t>
      </w:r>
      <w:smartTag w:uri="urn:schemas-microsoft-com:office:smarttags" w:element="metricconverter">
        <w:smartTagPr>
          <w:attr w:name="ProductID" w:val="2016 г"/>
        </w:smartTagPr>
        <w:r>
          <w:rPr>
            <w:rStyle w:val="FontStyle26"/>
            <w:rFonts w:cs="Times New Roman"/>
            <w:b w:val="0"/>
            <w:sz w:val="28"/>
            <w:szCs w:val="28"/>
          </w:rPr>
          <w:t>2016 г</w:t>
        </w:r>
      </w:smartTag>
      <w:r>
        <w:rPr>
          <w:rStyle w:val="FontStyle26"/>
          <w:rFonts w:cs="Times New Roman"/>
          <w:b w:val="0"/>
          <w:sz w:val="28"/>
          <w:szCs w:val="28"/>
        </w:rPr>
        <w:t xml:space="preserve">.                                                                                № 2/1          </w:t>
      </w:r>
    </w:p>
    <w:p w:rsidR="00E13041" w:rsidRDefault="00E13041" w:rsidP="00787A34">
      <w:pPr>
        <w:pStyle w:val="Style13"/>
        <w:widowControl/>
        <w:spacing w:before="187"/>
        <w:ind w:left="696"/>
        <w:rPr>
          <w:rStyle w:val="FontStyle26"/>
          <w:b w:val="0"/>
          <w:bCs/>
          <w:sz w:val="28"/>
          <w:szCs w:val="28"/>
        </w:rPr>
      </w:pPr>
    </w:p>
    <w:p w:rsidR="00E13041" w:rsidRDefault="00E13041" w:rsidP="00787A34">
      <w:pPr>
        <w:pStyle w:val="ConsPlusNormal"/>
        <w:jc w:val="center"/>
      </w:pPr>
      <w:r>
        <w:rPr>
          <w:rFonts w:ascii="Times New Roman" w:hAnsi="Times New Roman" w:cs="Times New Roman"/>
          <w:bCs/>
          <w:sz w:val="28"/>
          <w:szCs w:val="28"/>
        </w:rPr>
        <w:t>Об утверждении Положения «О порядке принятия лицами,</w:t>
      </w:r>
    </w:p>
    <w:p w:rsidR="00E13041" w:rsidRDefault="00E13041" w:rsidP="00787A34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замещающими муниципальные должности на постоянной основе,</w:t>
      </w:r>
    </w:p>
    <w:p w:rsidR="00E13041" w:rsidRDefault="00E13041" w:rsidP="00787A34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почетных и специальных званий, наград и иных знаков отличия</w:t>
      </w:r>
    </w:p>
    <w:p w:rsidR="00E13041" w:rsidRDefault="00E13041" w:rsidP="00787A34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(за исключением научных и спортивных) иностранных государств,</w:t>
      </w:r>
    </w:p>
    <w:p w:rsidR="00E13041" w:rsidRDefault="00E13041" w:rsidP="00787A34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международных организаций, политических партий,</w:t>
      </w:r>
    </w:p>
    <w:p w:rsidR="00E13041" w:rsidRDefault="00E13041" w:rsidP="00787A3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иных общественных объединений и других организаций»</w:t>
      </w:r>
    </w:p>
    <w:p w:rsidR="00E13041" w:rsidRDefault="00E13041" w:rsidP="00787A3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13041" w:rsidRDefault="00E13041" w:rsidP="00787A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ч.1 ст.17 Федерального закона от 06.10.2003 года  №131-ФЗ «Об общих принципах организации местного самоуправления в Российской Федерации», пп.8 п.3 ст. 12.1 Федерального закона от 25.12.2008 года №273-ФЗ «О противодействии коррупции» и Указа Президента Российской Федерации от 10.10.2015 года №506 «Об утверждении Положения о порядке принятия лицами, замещающими отдельные государственные должности Российской Федерации, отдельные должности федеральной государственной службы, почетных и специальных званий, наград и иных знаков отличия иностранных государств, международных организаций, политических партий, иных общественных объединений и других организаций», Совет </w:t>
      </w:r>
      <w:r>
        <w:rPr>
          <w:rStyle w:val="FontStyle26"/>
          <w:rFonts w:cs="Times New Roman"/>
          <w:b w:val="0"/>
          <w:sz w:val="28"/>
          <w:szCs w:val="28"/>
        </w:rPr>
        <w:t>сельского поселения Сергиопольский  сельсовет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 р е и л:</w:t>
      </w:r>
    </w:p>
    <w:p w:rsidR="00E13041" w:rsidRDefault="00E13041" w:rsidP="00787A3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Утвердить Положение о порядке принятия лицами, замещающими муниципальные должности на постоянной основе в органах местного самоуправления сельского поселения ______ сельсовет муниципального района Давлекановский район Республики Башкортостан,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 (приложение №1).</w:t>
      </w:r>
    </w:p>
    <w:p w:rsidR="00E13041" w:rsidRDefault="00E13041" w:rsidP="00787A3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3041" w:rsidRDefault="00E13041" w:rsidP="00787A3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>Настоящее решение вступает в силу с момента его принятия.</w:t>
      </w:r>
    </w:p>
    <w:p w:rsidR="00E13041" w:rsidRDefault="00E13041" w:rsidP="00787A3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13041" w:rsidRDefault="00E13041" w:rsidP="00787A3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13041" w:rsidRDefault="00E13041" w:rsidP="00787A3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13041" w:rsidRDefault="00E13041" w:rsidP="00787A3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 поселения                                                             А.З.Абдуллин </w:t>
      </w:r>
    </w:p>
    <w:p w:rsidR="00E13041" w:rsidRDefault="00E13041" w:rsidP="00787A34">
      <w:pPr>
        <w:pStyle w:val="ConsPlusNormal"/>
        <w:ind w:firstLine="4962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13041" w:rsidRDefault="00E13041" w:rsidP="00787A34">
      <w:pPr>
        <w:pStyle w:val="ConsPlusNormal"/>
        <w:ind w:firstLine="4962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13041" w:rsidRDefault="00E13041" w:rsidP="00787A34">
      <w:pPr>
        <w:pStyle w:val="ConsPlusNormal"/>
        <w:ind w:firstLine="4962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13041" w:rsidRDefault="00E13041" w:rsidP="00787A34">
      <w:pPr>
        <w:pStyle w:val="ConsPlusNormal"/>
        <w:ind w:firstLine="4962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E13041" w:rsidRDefault="00E13041" w:rsidP="00787A34">
      <w:pPr>
        <w:pStyle w:val="ConsPlusNormal"/>
        <w:ind w:firstLine="496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Совета</w:t>
      </w:r>
    </w:p>
    <w:p w:rsidR="00E13041" w:rsidRDefault="00E13041" w:rsidP="00787A34">
      <w:pPr>
        <w:pStyle w:val="ConsPlusNormal"/>
        <w:ind w:firstLine="496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E13041" w:rsidRDefault="00E13041" w:rsidP="00787A34">
      <w:pPr>
        <w:pStyle w:val="ConsPlusNormal"/>
        <w:ind w:firstLine="496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Сергиопольский сельсовет </w:t>
      </w:r>
    </w:p>
    <w:p w:rsidR="00E13041" w:rsidRDefault="00E13041" w:rsidP="00787A34">
      <w:pPr>
        <w:pStyle w:val="ConsPlusNormal"/>
        <w:ind w:firstLine="496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E13041" w:rsidRDefault="00E13041" w:rsidP="00787A34">
      <w:pPr>
        <w:pStyle w:val="ConsPlusNormal"/>
        <w:ind w:firstLine="496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:rsidR="00E13041" w:rsidRDefault="00E13041" w:rsidP="00787A34">
      <w:pPr>
        <w:pStyle w:val="ConsPlusNormal"/>
        <w:ind w:firstLine="496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E13041" w:rsidRDefault="00E13041" w:rsidP="00787A34">
      <w:pPr>
        <w:pStyle w:val="ConsPlusNormal"/>
        <w:ind w:firstLine="496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«20» января 2016 года № 2/1</w:t>
      </w:r>
    </w:p>
    <w:p w:rsidR="00E13041" w:rsidRDefault="00E13041" w:rsidP="00787A3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13041" w:rsidRDefault="00E13041" w:rsidP="00787A3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13041" w:rsidRDefault="00E13041" w:rsidP="00787A34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Par41"/>
      <w:bookmarkEnd w:id="0"/>
      <w:r>
        <w:rPr>
          <w:rFonts w:ascii="Times New Roman" w:hAnsi="Times New Roman" w:cs="Times New Roman"/>
          <w:bCs/>
          <w:sz w:val="28"/>
          <w:szCs w:val="28"/>
        </w:rPr>
        <w:t>ПОЛОЖЕНИЕ</w:t>
      </w:r>
    </w:p>
    <w:p w:rsidR="00E13041" w:rsidRDefault="00E13041" w:rsidP="00787A34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 порядке принятия лицами, замещающими муниципальные должности 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</w:t>
      </w:r>
    </w:p>
    <w:p w:rsidR="00E13041" w:rsidRDefault="00E13041" w:rsidP="00787A34">
      <w:pPr>
        <w:pStyle w:val="ConsPlusNormal"/>
        <w:tabs>
          <w:tab w:val="left" w:pos="11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13041" w:rsidRDefault="00E13041" w:rsidP="00787A34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  <w:t>Настоящим Положением устанавливается порядок принятия с разрешения Совета сельского поселения Сергиопольский сельсовет муниципального района Давлекановский район Республики Башкортостан лицами, замещающими муниципальные должности на постоянной основе в органах местного самоуправления сельского поселения Сергиопольский сельсовет муниципального района Давлекановский район Республики Башкортостан, почетных и специальных званий, наград и иных знаков отличия (кроме научных и спортивных) иностранных государств, международных организаций, политических партий, иных общественных объединений и других организаций (далее также - звания, награды).</w:t>
      </w:r>
    </w:p>
    <w:p w:rsidR="00E13041" w:rsidRDefault="00E13041" w:rsidP="00787A3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  <w:t>Разрешение Совета сельского поселения Сергиопольский  сельсовет муниципального района Давлекановский район Республики Башкортостан (далее – Совет) обязаны получить лица, замещающие муниципальные должности на постоянной основе в органах местного самоуправления сельского поселения Сергиопольский  сельсовет муниципального района Давлекановский район Республики Башкортостан, - при получении ими почетных и специальных званий, наград и иных знаков отличия иностранных государств, международных организаций, политических партий, иных общественных объединений и других организаций;</w:t>
      </w:r>
    </w:p>
    <w:p w:rsidR="00E13041" w:rsidRDefault="00E13041" w:rsidP="00787A3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ab/>
        <w:t>Должностное лицо, указанное в пункте 2 настоящего Положения (далее - должностное лицо), получившее звание, награду либо уведомленное иностранным государством, международной организацией, политической партией, иным общественным объединением или другой организацией о предстоящем их получении, в течение 3 рабочих дней представляет в Совет ходатайство о разрешении принять почетное или специальное звание, награду или иной знак отличия иностранного государства, международной организации, политической партии, иного общественного объединения или другой организации (далее - ходатайство), составленное по форме согласно Приложению №1 к настоящему Положению.</w:t>
      </w:r>
    </w:p>
    <w:p w:rsidR="00E13041" w:rsidRDefault="00E13041" w:rsidP="00787A3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ab/>
        <w:t>Должностное лицо, отказавшееся от звания, награды, в течение 3 рабочих дней представляет в Совет уведомление об отказе в получении почетного или специального звания, награды или иного знака отличия иностранного государства, международной организации, политической партии, иного общественного объединения или другой организации (далее - уведомление), составленное по форме согласно Приложению №2 к настоящему Положению.</w:t>
      </w:r>
    </w:p>
    <w:p w:rsidR="00E13041" w:rsidRDefault="00E13041" w:rsidP="00787A3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ab/>
        <w:t>Должностное лицо, получившее звание, награду до принятия Советом решения по результатам рассмотрения ходатайства, передает оригиналы документов к званию, награду и оригиналы документов к ней на ответственное хранение управляющему делами администрации сельского поселения Сергиопольский сельсовет муниципального района Давлекановский район Республики Башкортостан (далее – управляющий делами) в течение 3 рабочих дней со дня их получения.</w:t>
      </w:r>
    </w:p>
    <w:p w:rsidR="00E13041" w:rsidRDefault="00E13041" w:rsidP="00787A3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ab/>
        <w:t>В случае если во время служебной командировки должностное лицо получило звание, награду или отказалось от них, срок представления ходатайства либо уведомления исчисляется со дня возвращения должностного лица из служебной командировки.</w:t>
      </w:r>
    </w:p>
    <w:p w:rsidR="00E13041" w:rsidRDefault="00E13041" w:rsidP="00787A3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ab/>
        <w:t>В случае если должностное лицо по не зависящей от него причине не может представить ходатайство либо уведомление, передать оригиналы документов к званию, награду и оригиналы документов к ней в сроки, указанные в пунктах 3 - 5 настоящего Положения, такое должностное лицо обязано представить ходатайство либо уведомление, передать оригиналы документов к званию, награду и оригиналы документов к ней не позднее следующего рабочего дня после устранения такой причины.</w:t>
      </w:r>
    </w:p>
    <w:p w:rsidR="00E13041" w:rsidRDefault="00E13041" w:rsidP="00787A3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ab/>
        <w:t>Обеспечение рассмотрения Советом ходатайств, информирование лица, представившего (направившего) ходатайство, о решении, принятом по результатам рассмотрения ходатайств, а также учет уведомлений осуществляется управляющим делами администрации.</w:t>
      </w:r>
    </w:p>
    <w:p w:rsidR="00E13041" w:rsidRDefault="00E13041" w:rsidP="00787A3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ab/>
        <w:t>Управляющий делами администрации в течение 3 рабочих дней со дня получения ходатайства информирует и направляет указанное ходатайство на согласование главе сельского поселения Сергиопольский сельсовет муниципального района Давлекановский район Республики Башкортостан.</w:t>
      </w:r>
    </w:p>
    <w:p w:rsidR="00E13041" w:rsidRDefault="00E13041" w:rsidP="00787A3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ab/>
        <w:t>В случае удовлетворения Советом ходатайства должностного лица, управляющий делами администрации в течение 10 рабочих дней передает такому должностному лицу оригиналы документов к званию, награду и оригиналы документов к ней.</w:t>
      </w:r>
    </w:p>
    <w:p w:rsidR="00E13041" w:rsidRDefault="00E13041" w:rsidP="00787A3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ab/>
        <w:t>В случае отказа Советом в удовлетворении ходатайства должностного лица, управляющий делами администрации в течение 10 рабочих дней сообщает такому должностному лицу об этом и направляет оригиналы документов к званию, награду и оригиналы документов к ней в соответствующий орган иностранного государства, международную организацию, политическую партию, иное общественное объединение или другую организацию.</w:t>
      </w:r>
    </w:p>
    <w:p w:rsidR="00E13041" w:rsidRDefault="00E13041" w:rsidP="00787A3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13041" w:rsidRDefault="00E13041" w:rsidP="00787A3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13041" w:rsidRDefault="00E13041" w:rsidP="00787A3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13041" w:rsidRDefault="00E13041" w:rsidP="00787A3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13041" w:rsidRDefault="00E13041" w:rsidP="00787A34">
      <w:pPr>
        <w:tabs>
          <w:tab w:val="left" w:pos="1134"/>
        </w:tabs>
        <w:spacing w:after="0" w:line="240" w:lineRule="auto"/>
        <w:ind w:firstLine="48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№1</w:t>
      </w:r>
    </w:p>
    <w:p w:rsidR="00E13041" w:rsidRDefault="00E13041" w:rsidP="00787A34">
      <w:pPr>
        <w:spacing w:after="0" w:line="240" w:lineRule="auto"/>
        <w:ind w:firstLine="48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 о порядке принятия</w:t>
      </w:r>
    </w:p>
    <w:p w:rsidR="00E13041" w:rsidRDefault="00E13041" w:rsidP="00787A34">
      <w:pPr>
        <w:spacing w:after="0" w:line="240" w:lineRule="auto"/>
        <w:ind w:firstLine="48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лицами, замещающими муниципальные</w:t>
      </w:r>
    </w:p>
    <w:p w:rsidR="00E13041" w:rsidRDefault="00E13041" w:rsidP="00787A34">
      <w:pPr>
        <w:spacing w:after="0" w:line="240" w:lineRule="auto"/>
        <w:ind w:firstLine="48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должности на постоянной основе, почетных</w:t>
      </w:r>
    </w:p>
    <w:p w:rsidR="00E13041" w:rsidRDefault="00E13041" w:rsidP="00787A34">
      <w:pPr>
        <w:spacing w:after="0" w:line="240" w:lineRule="auto"/>
        <w:ind w:firstLine="48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специальных званий, наград и иных</w:t>
      </w:r>
    </w:p>
    <w:p w:rsidR="00E13041" w:rsidRDefault="00E13041" w:rsidP="00787A34">
      <w:pPr>
        <w:spacing w:after="0" w:line="240" w:lineRule="auto"/>
        <w:ind w:firstLine="48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знаков отличия иностранных государств,</w:t>
      </w:r>
    </w:p>
    <w:p w:rsidR="00E13041" w:rsidRDefault="00E13041" w:rsidP="00787A34">
      <w:pPr>
        <w:spacing w:after="0" w:line="240" w:lineRule="auto"/>
        <w:ind w:firstLine="48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международных организаций,</w:t>
      </w:r>
    </w:p>
    <w:p w:rsidR="00E13041" w:rsidRDefault="00E13041" w:rsidP="00787A34">
      <w:pPr>
        <w:spacing w:after="0" w:line="240" w:lineRule="auto"/>
        <w:ind w:firstLine="48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политических партий, иных общественных</w:t>
      </w:r>
    </w:p>
    <w:p w:rsidR="00E13041" w:rsidRDefault="00E13041" w:rsidP="00787A34">
      <w:pPr>
        <w:spacing w:after="0" w:line="240" w:lineRule="auto"/>
        <w:ind w:firstLine="48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объединений и других организаций</w:t>
      </w:r>
    </w:p>
    <w:p w:rsidR="00E13041" w:rsidRDefault="00E13041" w:rsidP="00787A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13041" w:rsidRDefault="00E13041" w:rsidP="00787A34">
      <w:pPr>
        <w:spacing w:after="0" w:line="240" w:lineRule="auto"/>
        <w:ind w:firstLine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Совет сельского поселения </w:t>
      </w:r>
    </w:p>
    <w:p w:rsidR="00E13041" w:rsidRDefault="00E13041" w:rsidP="00787A34">
      <w:pPr>
        <w:spacing w:after="0" w:line="240" w:lineRule="auto"/>
        <w:ind w:firstLine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Сергиопольский   сельсовет</w:t>
      </w:r>
    </w:p>
    <w:p w:rsidR="00E13041" w:rsidRDefault="00E13041" w:rsidP="00787A34">
      <w:pPr>
        <w:spacing w:after="0" w:line="240" w:lineRule="auto"/>
        <w:ind w:firstLine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</w:t>
      </w:r>
    </w:p>
    <w:p w:rsidR="00E13041" w:rsidRDefault="00E13041" w:rsidP="00787A34">
      <w:pPr>
        <w:spacing w:after="0" w:line="240" w:lineRule="auto"/>
        <w:ind w:firstLine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Давлекановский район</w:t>
      </w:r>
    </w:p>
    <w:p w:rsidR="00E13041" w:rsidRDefault="00E13041" w:rsidP="00787A34">
      <w:pPr>
        <w:spacing w:after="0" w:line="240" w:lineRule="auto"/>
        <w:ind w:firstLine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</w:t>
      </w:r>
    </w:p>
    <w:p w:rsidR="00E13041" w:rsidRDefault="00E13041" w:rsidP="00787A34">
      <w:pPr>
        <w:spacing w:after="0" w:line="240" w:lineRule="auto"/>
        <w:ind w:firstLine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________________________________</w:t>
      </w:r>
    </w:p>
    <w:p w:rsidR="00E13041" w:rsidRDefault="00E13041" w:rsidP="00787A34">
      <w:pPr>
        <w:spacing w:after="0" w:line="240" w:lineRule="auto"/>
        <w:ind w:firstLine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</w:t>
      </w:r>
    </w:p>
    <w:p w:rsidR="00E13041" w:rsidRDefault="00E13041" w:rsidP="00787A34">
      <w:pPr>
        <w:spacing w:after="0" w:line="240" w:lineRule="auto"/>
        <w:ind w:firstLine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</w:t>
      </w:r>
    </w:p>
    <w:p w:rsidR="00E13041" w:rsidRDefault="00E13041" w:rsidP="00787A34">
      <w:pPr>
        <w:spacing w:after="0" w:line="240" w:lineRule="auto"/>
        <w:ind w:firstLine="453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(Ф.И.О., замещаемая должность)</w:t>
      </w:r>
    </w:p>
    <w:p w:rsidR="00E13041" w:rsidRDefault="00E13041" w:rsidP="00787A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13041" w:rsidRDefault="00E13041" w:rsidP="00787A34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Ходатайство</w:t>
      </w:r>
    </w:p>
    <w:p w:rsidR="00E13041" w:rsidRDefault="00E13041" w:rsidP="00787A3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разрешении принять почетное или специальное звание, награду </w:t>
      </w:r>
    </w:p>
    <w:p w:rsidR="00E13041" w:rsidRDefault="00E13041" w:rsidP="00787A3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или иной знак отличия иностранного государства, международной организации, политической партии, иного общественного объединения</w:t>
      </w:r>
    </w:p>
    <w:p w:rsidR="00E13041" w:rsidRDefault="00E13041" w:rsidP="00787A3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или другой организации</w:t>
      </w:r>
    </w:p>
    <w:p w:rsidR="00E13041" w:rsidRDefault="00E13041" w:rsidP="00787A3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13041" w:rsidRDefault="00E13041" w:rsidP="00787A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разрешить мне принять __________________________________</w:t>
      </w:r>
    </w:p>
    <w:p w:rsidR="00E13041" w:rsidRDefault="00E13041" w:rsidP="00787A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E13041" w:rsidRDefault="00E13041" w:rsidP="00787A3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(наименование почетного или специального звания, награды или иного знака отличия)</w:t>
      </w:r>
    </w:p>
    <w:p w:rsidR="00E13041" w:rsidRDefault="00E13041" w:rsidP="00787A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E13041" w:rsidRDefault="00E13041" w:rsidP="00787A3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(за какие заслуги присвоено и кем, за какие заслуги награжден(а) и кем)</w:t>
      </w:r>
    </w:p>
    <w:p w:rsidR="00E13041" w:rsidRDefault="00E13041" w:rsidP="00787A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E13041" w:rsidRDefault="00E13041" w:rsidP="00787A3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(дата и место вручения документов к почетному или</w:t>
      </w:r>
    </w:p>
    <w:p w:rsidR="00E13041" w:rsidRDefault="00E13041" w:rsidP="00787A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E13041" w:rsidRDefault="00E13041" w:rsidP="00787A3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специальному званию, награды или иного знака отличия)</w:t>
      </w:r>
    </w:p>
    <w:p w:rsidR="00E13041" w:rsidRDefault="00E13041" w:rsidP="00787A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13041" w:rsidRDefault="00E13041" w:rsidP="00787A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Документы  к  почетному или специальному званию, награда и документы к ней, знак отличия и документы к нему (нужное подчеркнуть) __________________________________________________________________</w:t>
      </w:r>
    </w:p>
    <w:p w:rsidR="00E13041" w:rsidRDefault="00E13041" w:rsidP="00787A3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(наименование почетного или специального звания, награды или иного знака отличия)</w:t>
      </w:r>
    </w:p>
    <w:p w:rsidR="00E13041" w:rsidRDefault="00E13041" w:rsidP="00787A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E13041" w:rsidRDefault="00E13041" w:rsidP="00787A3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(наименование документов к почетному или специальному званию,</w:t>
      </w:r>
    </w:p>
    <w:p w:rsidR="00E13041" w:rsidRDefault="00E13041" w:rsidP="00787A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E13041" w:rsidRDefault="00E13041" w:rsidP="00787A3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награде или иному знаку отличия)</w:t>
      </w:r>
    </w:p>
    <w:p w:rsidR="00E13041" w:rsidRDefault="00E13041" w:rsidP="00787A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сданы по акту приема-передачи N ________ от «__» ___________ 20___  г.</w:t>
      </w:r>
    </w:p>
    <w:p w:rsidR="00E13041" w:rsidRDefault="00E13041" w:rsidP="00787A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________________________________________________________________.</w:t>
      </w:r>
    </w:p>
    <w:p w:rsidR="00E13041" w:rsidRDefault="00E13041" w:rsidP="00787A3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(наименование кадрового подразделения)</w:t>
      </w:r>
    </w:p>
    <w:p w:rsidR="00E13041" w:rsidRDefault="00E13041" w:rsidP="00787A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13041" w:rsidRDefault="00E13041" w:rsidP="00787A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«__» _____________ 20___ г. ______________   __________________________</w:t>
      </w:r>
    </w:p>
    <w:p w:rsidR="00E13041" w:rsidRDefault="00E13041" w:rsidP="00787A3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(подпись)       (расшифровка подписи)</w:t>
      </w:r>
    </w:p>
    <w:p w:rsidR="00E13041" w:rsidRDefault="00E13041" w:rsidP="00787A3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13041" w:rsidRDefault="00E13041" w:rsidP="00787A3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13041" w:rsidRDefault="00E13041" w:rsidP="00787A34">
      <w:pPr>
        <w:tabs>
          <w:tab w:val="left" w:pos="1134"/>
        </w:tabs>
        <w:spacing w:after="0" w:line="240" w:lineRule="auto"/>
        <w:ind w:firstLine="48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№1</w:t>
      </w:r>
    </w:p>
    <w:p w:rsidR="00E13041" w:rsidRDefault="00E13041" w:rsidP="00787A34">
      <w:pPr>
        <w:spacing w:after="0" w:line="240" w:lineRule="auto"/>
        <w:ind w:firstLine="48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 о порядке принятия</w:t>
      </w:r>
    </w:p>
    <w:p w:rsidR="00E13041" w:rsidRDefault="00E13041" w:rsidP="00787A34">
      <w:pPr>
        <w:spacing w:after="0" w:line="240" w:lineRule="auto"/>
        <w:ind w:firstLine="48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лицами, замещающими муниципальные</w:t>
      </w:r>
    </w:p>
    <w:p w:rsidR="00E13041" w:rsidRDefault="00E13041" w:rsidP="00787A34">
      <w:pPr>
        <w:spacing w:after="0" w:line="240" w:lineRule="auto"/>
        <w:ind w:firstLine="48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должности на постоянной основе, почетных</w:t>
      </w:r>
    </w:p>
    <w:p w:rsidR="00E13041" w:rsidRDefault="00E13041" w:rsidP="00787A34">
      <w:pPr>
        <w:spacing w:after="0" w:line="240" w:lineRule="auto"/>
        <w:ind w:firstLine="48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специальных званий, наград и иных</w:t>
      </w:r>
    </w:p>
    <w:p w:rsidR="00E13041" w:rsidRDefault="00E13041" w:rsidP="00787A34">
      <w:pPr>
        <w:spacing w:after="0" w:line="240" w:lineRule="auto"/>
        <w:ind w:firstLine="48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знаков отличия иностранных государств,</w:t>
      </w:r>
    </w:p>
    <w:p w:rsidR="00E13041" w:rsidRDefault="00E13041" w:rsidP="00787A34">
      <w:pPr>
        <w:spacing w:after="0" w:line="240" w:lineRule="auto"/>
        <w:ind w:firstLine="48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международных организаций,</w:t>
      </w:r>
    </w:p>
    <w:p w:rsidR="00E13041" w:rsidRDefault="00E13041" w:rsidP="00787A34">
      <w:pPr>
        <w:spacing w:after="0" w:line="240" w:lineRule="auto"/>
        <w:ind w:firstLine="48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политических партий, иных общественных</w:t>
      </w:r>
    </w:p>
    <w:p w:rsidR="00E13041" w:rsidRDefault="00E13041" w:rsidP="00787A34">
      <w:pPr>
        <w:spacing w:after="0" w:line="240" w:lineRule="auto"/>
        <w:ind w:firstLine="48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объединений и других организаций</w:t>
      </w:r>
    </w:p>
    <w:p w:rsidR="00E13041" w:rsidRDefault="00E13041" w:rsidP="00787A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3041" w:rsidRDefault="00E13041" w:rsidP="00787A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3041" w:rsidRDefault="00E13041" w:rsidP="00787A34">
      <w:pPr>
        <w:spacing w:after="0" w:line="240" w:lineRule="auto"/>
        <w:ind w:firstLine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Совет сельского поселения </w:t>
      </w:r>
    </w:p>
    <w:p w:rsidR="00E13041" w:rsidRDefault="00E13041" w:rsidP="00787A34">
      <w:pPr>
        <w:spacing w:after="0" w:line="240" w:lineRule="auto"/>
        <w:ind w:firstLine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Сергиопольский   сельсовет</w:t>
      </w:r>
    </w:p>
    <w:p w:rsidR="00E13041" w:rsidRDefault="00E13041" w:rsidP="00787A34">
      <w:pPr>
        <w:spacing w:after="0" w:line="240" w:lineRule="auto"/>
        <w:ind w:firstLine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</w:t>
      </w:r>
    </w:p>
    <w:p w:rsidR="00E13041" w:rsidRDefault="00E13041" w:rsidP="00787A34">
      <w:pPr>
        <w:spacing w:after="0" w:line="240" w:lineRule="auto"/>
        <w:ind w:firstLine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Давлекановский район</w:t>
      </w:r>
    </w:p>
    <w:p w:rsidR="00E13041" w:rsidRDefault="00E13041" w:rsidP="00787A34">
      <w:pPr>
        <w:spacing w:after="0" w:line="240" w:lineRule="auto"/>
        <w:ind w:firstLine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</w:t>
      </w:r>
    </w:p>
    <w:p w:rsidR="00E13041" w:rsidRDefault="00E13041" w:rsidP="00787A34">
      <w:pPr>
        <w:spacing w:after="0" w:line="240" w:lineRule="auto"/>
        <w:ind w:firstLine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________________________________</w:t>
      </w:r>
    </w:p>
    <w:p w:rsidR="00E13041" w:rsidRDefault="00E13041" w:rsidP="00787A34">
      <w:pPr>
        <w:spacing w:after="0" w:line="240" w:lineRule="auto"/>
        <w:ind w:firstLine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</w:t>
      </w:r>
    </w:p>
    <w:p w:rsidR="00E13041" w:rsidRDefault="00E13041" w:rsidP="00787A34">
      <w:pPr>
        <w:spacing w:after="0" w:line="240" w:lineRule="auto"/>
        <w:ind w:firstLine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</w:t>
      </w:r>
    </w:p>
    <w:p w:rsidR="00E13041" w:rsidRDefault="00E13041" w:rsidP="00787A34">
      <w:pPr>
        <w:spacing w:after="0" w:line="240" w:lineRule="auto"/>
        <w:ind w:firstLine="453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(Ф.И.О., замещаемая должность)</w:t>
      </w:r>
    </w:p>
    <w:p w:rsidR="00E13041" w:rsidRDefault="00E13041" w:rsidP="00787A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3041" w:rsidRDefault="00E13041" w:rsidP="00787A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3041" w:rsidRDefault="00E13041" w:rsidP="00787A34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Уведомление</w:t>
      </w:r>
    </w:p>
    <w:p w:rsidR="00E13041" w:rsidRDefault="00E13041" w:rsidP="00787A3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отказе в получении почетного или специального звания, награды </w:t>
      </w:r>
    </w:p>
    <w:p w:rsidR="00E13041" w:rsidRDefault="00E13041" w:rsidP="00787A3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или иного знака отличия иностранного государства, международной организации, политической партии, иного общественного объединения </w:t>
      </w:r>
    </w:p>
    <w:p w:rsidR="00E13041" w:rsidRDefault="00E13041" w:rsidP="00787A3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или другой организации</w:t>
      </w:r>
    </w:p>
    <w:p w:rsidR="00E13041" w:rsidRDefault="00E13041" w:rsidP="00787A3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13041" w:rsidRDefault="00E13041" w:rsidP="00787A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Уведомляю о принятом мною решении отказаться от получения </w:t>
      </w:r>
    </w:p>
    <w:p w:rsidR="00E13041" w:rsidRDefault="00E13041" w:rsidP="00787A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E13041" w:rsidRDefault="00E13041" w:rsidP="00787A3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(наименование почетного или специального звания, </w:t>
      </w:r>
    </w:p>
    <w:p w:rsidR="00E13041" w:rsidRDefault="00E13041" w:rsidP="00787A3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13041" w:rsidRDefault="00E13041" w:rsidP="00787A3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награды или иного знака отличия)</w:t>
      </w:r>
    </w:p>
    <w:p w:rsidR="00E13041" w:rsidRDefault="00E13041" w:rsidP="00787A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__________________________________________________________________.</w:t>
      </w:r>
    </w:p>
    <w:p w:rsidR="00E13041" w:rsidRDefault="00E13041" w:rsidP="00787A3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(за какие заслуги присвоено и кем, за какие заслуги награжден(а) и кем)</w:t>
      </w:r>
    </w:p>
    <w:p w:rsidR="00E13041" w:rsidRDefault="00E13041" w:rsidP="00787A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3041" w:rsidRDefault="00E13041" w:rsidP="00787A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3041" w:rsidRDefault="00E13041" w:rsidP="00787A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3041" w:rsidRDefault="00E13041" w:rsidP="00787A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«__» ____________ 20__ г. ______________   ______________________</w:t>
      </w:r>
    </w:p>
    <w:p w:rsidR="00E13041" w:rsidRDefault="00E13041" w:rsidP="00787A3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(подпись)        (расшифровка подписи)</w:t>
      </w:r>
    </w:p>
    <w:p w:rsidR="00E13041" w:rsidRDefault="00E13041" w:rsidP="00787A34">
      <w:pPr>
        <w:rPr>
          <w:rFonts w:ascii="Times New Roman" w:hAnsi="Times New Roman"/>
          <w:sz w:val="28"/>
          <w:szCs w:val="28"/>
        </w:rPr>
      </w:pPr>
    </w:p>
    <w:p w:rsidR="00E13041" w:rsidRDefault="00E13041" w:rsidP="00787A34">
      <w:pPr>
        <w:rPr>
          <w:rFonts w:ascii="Times New Roman" w:hAnsi="Times New Roman"/>
          <w:sz w:val="28"/>
          <w:szCs w:val="28"/>
        </w:rPr>
      </w:pPr>
    </w:p>
    <w:p w:rsidR="00E13041" w:rsidRDefault="00E13041">
      <w:bookmarkStart w:id="1" w:name="_GoBack"/>
      <w:bookmarkEnd w:id="1"/>
    </w:p>
    <w:sectPr w:rsidR="00E13041" w:rsidSect="00D15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4ABE"/>
    <w:rsid w:val="00367EC1"/>
    <w:rsid w:val="00787A34"/>
    <w:rsid w:val="00B54ABE"/>
    <w:rsid w:val="00D15E77"/>
    <w:rsid w:val="00D315C4"/>
    <w:rsid w:val="00E13041"/>
    <w:rsid w:val="00E97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A34"/>
    <w:pPr>
      <w:spacing w:after="200" w:line="276" w:lineRule="auto"/>
    </w:pPr>
    <w:rPr>
      <w:rFonts w:eastAsia="Times New Roman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87A34"/>
    <w:pPr>
      <w:autoSpaceDE w:val="0"/>
      <w:autoSpaceDN w:val="0"/>
      <w:adjustRightInd w:val="0"/>
    </w:pPr>
    <w:rPr>
      <w:rFonts w:eastAsia="Times New Roman" w:cs="Calibri"/>
      <w:lang w:eastAsia="en-US"/>
    </w:rPr>
  </w:style>
  <w:style w:type="paragraph" w:customStyle="1" w:styleId="Style13">
    <w:name w:val="Style13"/>
    <w:basedOn w:val="Normal"/>
    <w:uiPriority w:val="99"/>
    <w:rsid w:val="00787A34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26">
    <w:name w:val="Font Style26"/>
    <w:uiPriority w:val="99"/>
    <w:rsid w:val="00787A34"/>
    <w:rPr>
      <w:rFonts w:ascii="Times New Roman" w:hAnsi="Times New Roman"/>
      <w:b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0240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6</Pages>
  <Words>1578</Words>
  <Characters>8995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user</cp:lastModifiedBy>
  <cp:revision>4</cp:revision>
  <dcterms:created xsi:type="dcterms:W3CDTF">2016-11-21T04:50:00Z</dcterms:created>
  <dcterms:modified xsi:type="dcterms:W3CDTF">2016-11-21T06:13:00Z</dcterms:modified>
</cp:coreProperties>
</file>