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7BE" w:rsidRDefault="003C37BE" w:rsidP="006E53FB">
      <w:pPr>
        <w:jc w:val="right"/>
        <w:rPr>
          <w:rFonts w:ascii="Calibri" w:hAnsi="Calibri"/>
          <w:bCs/>
          <w:szCs w:val="28"/>
        </w:rPr>
      </w:pPr>
    </w:p>
    <w:p w:rsidR="003C37BE" w:rsidRDefault="003C37BE" w:rsidP="006E53FB">
      <w:pPr>
        <w:jc w:val="right"/>
        <w:rPr>
          <w:rFonts w:ascii="Calibri" w:hAnsi="Calibri"/>
          <w:bCs/>
          <w:szCs w:val="28"/>
        </w:rPr>
      </w:pPr>
    </w:p>
    <w:p w:rsidR="003C37BE" w:rsidRPr="006235FB" w:rsidRDefault="003C37BE" w:rsidP="006E53FB">
      <w:pPr>
        <w:jc w:val="right"/>
        <w:rPr>
          <w:rFonts w:ascii="Times New Roman" w:hAnsi="Times New Roman"/>
          <w:bCs/>
          <w:szCs w:val="28"/>
        </w:rPr>
      </w:pPr>
    </w:p>
    <w:p w:rsidR="003C37BE" w:rsidRDefault="003C37BE" w:rsidP="006E53FB">
      <w:pPr>
        <w:jc w:val="center"/>
        <w:rPr>
          <w:szCs w:val="28"/>
        </w:rPr>
      </w:pPr>
      <w:r>
        <w:rPr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szCs w:val="28"/>
        </w:rPr>
        <w:t xml:space="preserve"> Сергиопольский </w:t>
      </w:r>
      <w:r>
        <w:rPr>
          <w:szCs w:val="28"/>
        </w:rPr>
        <w:t xml:space="preserve">сельсовет </w:t>
      </w:r>
    </w:p>
    <w:p w:rsidR="003C37BE" w:rsidRDefault="003C37BE" w:rsidP="006E53FB">
      <w:pPr>
        <w:jc w:val="center"/>
        <w:rPr>
          <w:szCs w:val="28"/>
        </w:rPr>
      </w:pPr>
      <w:r>
        <w:rPr>
          <w:szCs w:val="28"/>
        </w:rPr>
        <w:t>муниципального района Давлекановский район</w:t>
      </w:r>
    </w:p>
    <w:p w:rsidR="003C37BE" w:rsidRDefault="003C37BE" w:rsidP="006E53FB">
      <w:pPr>
        <w:jc w:val="center"/>
        <w:rPr>
          <w:szCs w:val="28"/>
        </w:rPr>
      </w:pPr>
    </w:p>
    <w:p w:rsidR="003C37BE" w:rsidRDefault="003C37BE" w:rsidP="006E53FB">
      <w:pPr>
        <w:jc w:val="center"/>
        <w:rPr>
          <w:rFonts w:ascii="Calibri" w:hAnsi="Calibri"/>
          <w:bCs/>
          <w:szCs w:val="28"/>
        </w:rPr>
      </w:pPr>
      <w:r>
        <w:rPr>
          <w:bCs/>
          <w:szCs w:val="28"/>
        </w:rPr>
        <w:t>ПОСТАНОВЛЕНИЕ</w:t>
      </w:r>
    </w:p>
    <w:p w:rsidR="003C37BE" w:rsidRDefault="003C37BE" w:rsidP="006235FB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3C37BE" w:rsidRPr="006235FB" w:rsidRDefault="003C37BE" w:rsidP="006235FB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29 апреля </w:t>
      </w:r>
      <w:smartTag w:uri="urn:schemas-microsoft-com:office:smarttags" w:element="metricconverter">
        <w:smartTagPr>
          <w:attr w:name="ProductID" w:val="2015 г"/>
        </w:smartTagPr>
        <w:r>
          <w:rPr>
            <w:rFonts w:ascii="Times New Roman" w:hAnsi="Times New Roman" w:cs="Times New Roman"/>
            <w:b w:val="0"/>
            <w:sz w:val="28"/>
            <w:szCs w:val="28"/>
          </w:rPr>
          <w:t xml:space="preserve">2015 </w:t>
        </w:r>
        <w:r w:rsidRPr="006235FB">
          <w:rPr>
            <w:rFonts w:ascii="Times New Roman" w:hAnsi="Times New Roman" w:cs="Times New Roman"/>
            <w:b w:val="0"/>
            <w:sz w:val="28"/>
            <w:szCs w:val="28"/>
          </w:rPr>
          <w:t>г</w:t>
        </w:r>
      </w:smartTag>
      <w:r w:rsidRPr="006235FB">
        <w:rPr>
          <w:rFonts w:ascii="Times New Roman" w:hAnsi="Times New Roman" w:cs="Times New Roman"/>
          <w:b w:val="0"/>
          <w:sz w:val="28"/>
          <w:szCs w:val="28"/>
        </w:rPr>
        <w:t xml:space="preserve">.                       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Pr="006235FB">
        <w:rPr>
          <w:rFonts w:ascii="Times New Roman" w:hAnsi="Times New Roman" w:cs="Times New Roman"/>
          <w:b w:val="0"/>
          <w:sz w:val="28"/>
          <w:szCs w:val="28"/>
        </w:rPr>
        <w:t xml:space="preserve">  № 39/1 </w:t>
      </w:r>
    </w:p>
    <w:p w:rsidR="003C37BE" w:rsidRDefault="003C37BE" w:rsidP="006235FB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3C37BE" w:rsidRDefault="003C37BE" w:rsidP="006E53FB">
      <w:pPr>
        <w:pStyle w:val="Style9"/>
        <w:widowControl/>
        <w:spacing w:before="77"/>
        <w:rPr>
          <w:rStyle w:val="FontStyle25"/>
          <w:b w:val="0"/>
          <w:bCs/>
          <w:sz w:val="28"/>
          <w:szCs w:val="28"/>
        </w:rPr>
      </w:pPr>
      <w:r>
        <w:rPr>
          <w:rStyle w:val="FontStyle25"/>
          <w:b w:val="0"/>
          <w:bCs/>
          <w:sz w:val="28"/>
          <w:szCs w:val="28"/>
        </w:rPr>
        <w:t xml:space="preserve">Об утверждении порядка работы телефона доверия («горячей линии») </w:t>
      </w:r>
    </w:p>
    <w:p w:rsidR="003C37BE" w:rsidRDefault="003C37BE" w:rsidP="006E53FB">
      <w:pPr>
        <w:pStyle w:val="Style9"/>
        <w:widowControl/>
        <w:spacing w:before="77"/>
        <w:rPr>
          <w:rStyle w:val="FontStyle25"/>
          <w:b w:val="0"/>
          <w:bCs/>
          <w:sz w:val="28"/>
          <w:szCs w:val="28"/>
        </w:rPr>
      </w:pPr>
      <w:r>
        <w:rPr>
          <w:rStyle w:val="FontStyle25"/>
          <w:b w:val="0"/>
          <w:bCs/>
          <w:sz w:val="28"/>
          <w:szCs w:val="28"/>
        </w:rPr>
        <w:t xml:space="preserve">по вопросам противодействия коррупции, а также специальных ящиков </w:t>
      </w:r>
    </w:p>
    <w:p w:rsidR="003C37BE" w:rsidRDefault="003C37BE" w:rsidP="006E53FB">
      <w:pPr>
        <w:pStyle w:val="Style9"/>
        <w:widowControl/>
        <w:spacing w:before="77"/>
        <w:rPr>
          <w:rStyle w:val="FontStyle25"/>
          <w:b w:val="0"/>
          <w:bCs/>
          <w:sz w:val="28"/>
          <w:szCs w:val="28"/>
        </w:rPr>
      </w:pPr>
      <w:r>
        <w:rPr>
          <w:rStyle w:val="FontStyle25"/>
          <w:b w:val="0"/>
          <w:bCs/>
          <w:sz w:val="28"/>
          <w:szCs w:val="28"/>
        </w:rPr>
        <w:t>(«ящик доверия») для письменных обращений граждан и организаций</w:t>
      </w:r>
    </w:p>
    <w:p w:rsidR="003C37BE" w:rsidRDefault="003C37BE" w:rsidP="006E53FB">
      <w:pPr>
        <w:pStyle w:val="Style10"/>
        <w:widowControl/>
        <w:spacing w:line="317" w:lineRule="exact"/>
        <w:rPr>
          <w:rStyle w:val="FontStyle27"/>
          <w:sz w:val="28"/>
          <w:szCs w:val="28"/>
        </w:rPr>
      </w:pPr>
      <w:r>
        <w:rPr>
          <w:rStyle w:val="FontStyle25"/>
          <w:b w:val="0"/>
          <w:bCs/>
          <w:sz w:val="28"/>
          <w:szCs w:val="28"/>
        </w:rPr>
        <w:t>по фактам совершения лицами, замещающими муниципальные должности, должности муниципальной службы, коррупционных и иных правонарушений</w:t>
      </w:r>
    </w:p>
    <w:p w:rsidR="003C37BE" w:rsidRDefault="003C37BE" w:rsidP="006E53FB">
      <w:pPr>
        <w:pStyle w:val="ConsPlusTitle"/>
        <w:ind w:firstLine="709"/>
        <w:jc w:val="center"/>
        <w:rPr>
          <w:b w:val="0"/>
        </w:rPr>
      </w:pPr>
    </w:p>
    <w:p w:rsidR="003C37BE" w:rsidRDefault="003C37BE" w:rsidP="006E53F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30"/>
          <w:rFonts w:cs="Times New Roman"/>
          <w:sz w:val="28"/>
          <w:szCs w:val="28"/>
        </w:rPr>
        <w:t>В соответствии с Федеральным законом от 25 декабря 2008 года N 273-ФЗ "О противодействии коррупции", в целях повышения эффективности обеспечения соблюдения муниципальными служащими администрации муниципального района Давлекановский район Республики Башкортостан, запретов, ограничений, обязательств и требований к служебному поведению, формирования в обществе нетерпимости к коррупционному поведению,</w:t>
      </w:r>
    </w:p>
    <w:p w:rsidR="003C37BE" w:rsidRDefault="003C37BE" w:rsidP="006E53F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3C37BE" w:rsidRDefault="003C37BE" w:rsidP="006E53FB">
      <w:pPr>
        <w:pStyle w:val="Style13"/>
        <w:widowControl/>
        <w:numPr>
          <w:ilvl w:val="0"/>
          <w:numId w:val="1"/>
        </w:numPr>
        <w:tabs>
          <w:tab w:val="left" w:pos="1001"/>
        </w:tabs>
        <w:spacing w:line="317" w:lineRule="exact"/>
        <w:ind w:firstLine="709"/>
        <w:jc w:val="both"/>
        <w:rPr>
          <w:rStyle w:val="FontStyle30"/>
          <w:sz w:val="28"/>
          <w:szCs w:val="28"/>
        </w:rPr>
      </w:pPr>
      <w:r>
        <w:rPr>
          <w:rStyle w:val="FontStyle30"/>
          <w:sz w:val="28"/>
          <w:szCs w:val="28"/>
        </w:rPr>
        <w:t xml:space="preserve">Утвердить Положение о порядке работы телефона доверия («горячей линий») по вопросам противодействия коррупции в администрации </w:t>
      </w:r>
      <w:r>
        <w:rPr>
          <w:sz w:val="28"/>
          <w:szCs w:val="28"/>
        </w:rPr>
        <w:t xml:space="preserve">сельского поселения Сергиопольский сельсовет </w:t>
      </w:r>
      <w:r>
        <w:rPr>
          <w:rStyle w:val="FontStyle30"/>
          <w:sz w:val="28"/>
          <w:szCs w:val="28"/>
        </w:rPr>
        <w:t>муниципального района Давлекановский район Республики Башкортостан, согласно Приложению № 1.</w:t>
      </w:r>
    </w:p>
    <w:p w:rsidR="003C37BE" w:rsidRDefault="003C37BE" w:rsidP="006E53FB">
      <w:pPr>
        <w:pStyle w:val="Style13"/>
        <w:widowControl/>
        <w:numPr>
          <w:ilvl w:val="0"/>
          <w:numId w:val="1"/>
        </w:numPr>
        <w:tabs>
          <w:tab w:val="left" w:pos="1001"/>
        </w:tabs>
        <w:spacing w:before="7" w:line="317" w:lineRule="exact"/>
        <w:ind w:firstLine="709"/>
        <w:jc w:val="both"/>
        <w:rPr>
          <w:rStyle w:val="FontStyle30"/>
          <w:sz w:val="28"/>
          <w:szCs w:val="28"/>
        </w:rPr>
      </w:pPr>
      <w:r>
        <w:rPr>
          <w:rStyle w:val="FontStyle30"/>
          <w:sz w:val="28"/>
          <w:szCs w:val="28"/>
        </w:rPr>
        <w:t>Утвердить Положение о специальных ящиках («ящик доверия») для письменных обращений граждан и организаций по фактам совершения лицами, замещающими муниципальные должности, должности муниципальной службы, коррупционных и иных правонарушений, согласно Приложению №2.</w:t>
      </w:r>
    </w:p>
    <w:p w:rsidR="003C37BE" w:rsidRDefault="003C37BE" w:rsidP="006E53FB">
      <w:pPr>
        <w:ind w:firstLine="709"/>
        <w:jc w:val="both"/>
      </w:pPr>
      <w:r>
        <w:rPr>
          <w:rFonts w:ascii="Times New Roman" w:hAnsi="Times New Roman"/>
          <w:szCs w:val="28"/>
        </w:rPr>
        <w:t>3. Контроль за исполнением настоящего постановления оставляю за собой.</w:t>
      </w:r>
    </w:p>
    <w:p w:rsidR="003C37BE" w:rsidRDefault="003C37BE" w:rsidP="006E53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37BE" w:rsidRDefault="003C37BE" w:rsidP="006E53FB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3C37BE" w:rsidRDefault="003C37BE" w:rsidP="006E53FB">
      <w:pPr>
        <w:spacing w:line="36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Глава сельского поселения                                                           А.З.Абдуллин </w:t>
      </w:r>
    </w:p>
    <w:p w:rsidR="003C37BE" w:rsidRDefault="003C37BE" w:rsidP="006E53FB">
      <w:pPr>
        <w:pStyle w:val="ConsPlusTitle"/>
        <w:widowControl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C37BE" w:rsidRDefault="003C37BE" w:rsidP="006E53FB">
      <w:pPr>
        <w:pStyle w:val="ConsPlusTitle"/>
        <w:widowControl/>
        <w:jc w:val="both"/>
      </w:pPr>
    </w:p>
    <w:p w:rsidR="003C37BE" w:rsidRDefault="003C37BE" w:rsidP="006E53FB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C37BE" w:rsidRDefault="003C37BE" w:rsidP="006E53FB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C37BE" w:rsidRDefault="003C37BE" w:rsidP="006E53FB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C37BE" w:rsidRDefault="003C37BE" w:rsidP="006E53FB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C37BE" w:rsidRDefault="003C37BE" w:rsidP="006E53FB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C37BE" w:rsidRDefault="003C37BE" w:rsidP="006E53FB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C37BE" w:rsidRDefault="003C37BE" w:rsidP="006E53FB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C37BE" w:rsidRDefault="003C37BE" w:rsidP="006E53FB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C37BE" w:rsidRDefault="003C37BE" w:rsidP="006E53FB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C37BE" w:rsidRDefault="003C37BE" w:rsidP="006E53FB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C37BE" w:rsidRDefault="003C37BE" w:rsidP="006E53FB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C37BE" w:rsidRDefault="003C37BE" w:rsidP="006E53FB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C37BE" w:rsidRDefault="003C37BE" w:rsidP="006E53FB">
      <w:pPr>
        <w:pStyle w:val="ConsPlusTitle"/>
        <w:widowControl/>
        <w:ind w:left="4248" w:firstLine="708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Приложение № 1 к постановлению</w:t>
      </w:r>
    </w:p>
    <w:p w:rsidR="003C37BE" w:rsidRDefault="003C37BE" w:rsidP="006E53FB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администрации сельского поселения Сергиопольский сельсоветмуниципального</w:t>
      </w:r>
    </w:p>
    <w:p w:rsidR="003C37BE" w:rsidRDefault="003C37BE" w:rsidP="006E53FB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района Давлекановский район</w:t>
      </w:r>
    </w:p>
    <w:p w:rsidR="003C37BE" w:rsidRDefault="003C37BE" w:rsidP="006E53FB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Республики Башкортостан</w:t>
      </w:r>
    </w:p>
    <w:p w:rsidR="003C37BE" w:rsidRDefault="003C37BE" w:rsidP="006E53FB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№ 39/1  от 29 апреля  </w:t>
      </w:r>
      <w:smartTag w:uri="urn:schemas-microsoft-com:office:smarttags" w:element="metricconverter">
        <w:smartTagPr>
          <w:attr w:name="ProductID" w:val="2015 г"/>
        </w:smartTagPr>
        <w:r>
          <w:rPr>
            <w:rFonts w:ascii="Times New Roman" w:hAnsi="Times New Roman" w:cs="Times New Roman"/>
            <w:b w:val="0"/>
            <w:sz w:val="28"/>
            <w:szCs w:val="28"/>
          </w:rPr>
          <w:t>2015 г</w:t>
        </w:r>
      </w:smartTag>
      <w:r>
        <w:rPr>
          <w:rFonts w:ascii="Times New Roman" w:hAnsi="Times New Roman" w:cs="Times New Roman"/>
          <w:b w:val="0"/>
          <w:sz w:val="28"/>
          <w:szCs w:val="28"/>
        </w:rPr>
        <w:t xml:space="preserve">.                                                           </w:t>
      </w:r>
    </w:p>
    <w:p w:rsidR="003C37BE" w:rsidRDefault="003C37BE" w:rsidP="006E53FB">
      <w:pPr>
        <w:rPr>
          <w:rFonts w:ascii="Times New Roman" w:hAnsi="Times New Roman"/>
          <w:b/>
          <w:szCs w:val="28"/>
        </w:rPr>
      </w:pPr>
    </w:p>
    <w:p w:rsidR="003C37BE" w:rsidRDefault="003C37BE" w:rsidP="006E53FB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C37BE" w:rsidRDefault="003C37BE" w:rsidP="006E53FB">
      <w:pPr>
        <w:pStyle w:val="ConsPlusTitle"/>
        <w:jc w:val="center"/>
        <w:rPr>
          <w:rStyle w:val="FontStyle25"/>
          <w:rFonts w:cs="Times New Roman"/>
          <w:bCs w:val="0"/>
          <w:sz w:val="28"/>
          <w:szCs w:val="26"/>
        </w:rPr>
      </w:pPr>
      <w:r>
        <w:rPr>
          <w:rStyle w:val="FontStyle25"/>
          <w:rFonts w:cs="Times New Roman"/>
          <w:bCs w:val="0"/>
          <w:sz w:val="28"/>
          <w:szCs w:val="26"/>
        </w:rPr>
        <w:t xml:space="preserve">Положение о порядке работы телефона доверия ("горячей линии") по вопросам противодействия коррупции в администрации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Сергиопольский сельсовет </w:t>
      </w:r>
      <w:r>
        <w:rPr>
          <w:rStyle w:val="FontStyle25"/>
          <w:rFonts w:cs="Times New Roman"/>
          <w:bCs w:val="0"/>
          <w:sz w:val="28"/>
          <w:szCs w:val="26"/>
        </w:rPr>
        <w:t>муниципального района Давлекановский район Республики Башкортостан</w:t>
      </w:r>
    </w:p>
    <w:p w:rsidR="003C37BE" w:rsidRDefault="003C37BE" w:rsidP="006E53FB">
      <w:pPr>
        <w:pStyle w:val="ConsPlusTitle"/>
        <w:jc w:val="both"/>
      </w:pPr>
    </w:p>
    <w:p w:rsidR="003C37BE" w:rsidRDefault="003C37BE" w:rsidP="006E53FB">
      <w:pPr>
        <w:pStyle w:val="ConsPlusTitle"/>
        <w:jc w:val="center"/>
        <w:rPr>
          <w:rStyle w:val="FontStyle30"/>
          <w:rFonts w:cs="Times New Roman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1. Общие положения</w:t>
      </w:r>
    </w:p>
    <w:p w:rsidR="003C37BE" w:rsidRDefault="003C37BE" w:rsidP="006E53FB">
      <w:pPr>
        <w:pStyle w:val="ConsPlusTitle"/>
        <w:jc w:val="both"/>
      </w:pP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 xml:space="preserve">1. Настоящее положение устанавливает порядок работы телефона доверия ("горячей линии") по вопросам противодействия коррупции в администрации </w:t>
      </w:r>
      <w:r>
        <w:rPr>
          <w:rFonts w:ascii="Times New Roman" w:hAnsi="Times New Roman" w:cs="Times New Roman"/>
          <w:b w:val="0"/>
          <w:sz w:val="28"/>
          <w:szCs w:val="28"/>
        </w:rPr>
        <w:t>сельского поселения Сергиопольский сельсовет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 xml:space="preserve"> муниципального района Давлекановский район Республики Башкортостан (далее - администрация сельского поселения).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"Телефон доверия" устанавливается в администрации сельского поселения для оперативного реагирования граждан и организаций на возможные коррупционные проявления в деятельности муниципальных служащих администрации, а также для обеспечения защиты прав и законных интересов граждан.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По "телефону доверия" принимаются обращения от граждан и организаций о фактах: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 xml:space="preserve">коррупционных и иных правонарушений в служебной деятельности муниципальных служащих администрации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>(далее -муниципальные служащие);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нарушения муниципальными служащими запретов, ограничений, обязательств и требований к служебному поведению, установленных действующим законодательством.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По "телефону доверия" осуществляются консультации и разъяснения действующего законодательства в области противодействия коррупции, а также порядка обращения в правоохранительные органы, органы прокуратуры, суды.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 xml:space="preserve">Обращения граждан и организаций по вопросам, не предусмотренным пунктом 1.3 настоящего Положения, принимаются в письменном виде на почтовый адрес администрации </w:t>
      </w:r>
      <w:r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 xml:space="preserve">, или на официальный адрес электронной почты администрации </w:t>
      </w:r>
      <w:r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 xml:space="preserve"> или через главу сельского поселения при личном приеме.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Информация о функционировании "телефона доверия" по вопросам противодействия коррупции размещается на официальном сайте Совета муниципального района Давлекановский район Республики Башкортостан (раздел «Поселения муниципального района») в сети Интернет.</w:t>
      </w:r>
    </w:p>
    <w:p w:rsidR="003C37BE" w:rsidRDefault="003C37BE" w:rsidP="006E53FB">
      <w:pPr>
        <w:pStyle w:val="ConsPlusTitle"/>
        <w:jc w:val="both"/>
      </w:pPr>
    </w:p>
    <w:p w:rsidR="003C37BE" w:rsidRDefault="003C37BE" w:rsidP="006E53FB">
      <w:pPr>
        <w:pStyle w:val="ConsPlusTitle"/>
        <w:jc w:val="center"/>
        <w:rPr>
          <w:rStyle w:val="FontStyle30"/>
          <w:rFonts w:cs="Times New Roman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2. Цели и задачи работы телефона доверия («горячей линий») по вопросам противодействия коррупции</w:t>
      </w:r>
    </w:p>
    <w:p w:rsidR="003C37BE" w:rsidRDefault="003C37BE" w:rsidP="006E53FB">
      <w:pPr>
        <w:pStyle w:val="ConsPlusTitle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2.1.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ab/>
        <w:t>"Телефон доверия" создан в целях: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1)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ab/>
        <w:t>реализации антикоррупционных мероприятий, проводимых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администрацией муниципального района;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2)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ab/>
        <w:t>содействия принятию и укреплению мер, направленных на профилактику коррупционных и иных правонарушений в администрации сельского поселения;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3)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ab/>
        <w:t>создания дополнительных условий, направленных на обеспечение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соблюдения муниципальными служащими запретов, ограничений,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обязательств и правил служебного поведения, а также для выявления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возможных фактов коррупционных и иных правонарушений в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администрации муниципального района;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4)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ab/>
        <w:t>формирования в обществе нетерпимости к коррупционному поведению.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2.2.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ab/>
        <w:t>Основными задачами работы "телефона доверия" являются: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обеспечение своевременного приема, учета, обработки и рассмотрения обращений граждан и организаций, поступивших по "телефону доверия";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анализ обращений граждан и организаций, поступивших по "телефону доверия", их учет при разработке и реализации антикоррупционных мероприятий в администрации сельского поселения и мероприятий, направленных на обеспечение соблюдения муниципальными служащими запретов, ограничений, обязательств и требований к служебному поведению.</w:t>
      </w:r>
    </w:p>
    <w:p w:rsidR="003C37BE" w:rsidRDefault="003C37BE" w:rsidP="006E53FB">
      <w:pPr>
        <w:pStyle w:val="ConsPlusTitle"/>
        <w:jc w:val="both"/>
      </w:pPr>
    </w:p>
    <w:p w:rsidR="003C37BE" w:rsidRDefault="003C37BE" w:rsidP="006E53FB">
      <w:pPr>
        <w:pStyle w:val="ConsPlusTitle"/>
        <w:jc w:val="center"/>
        <w:rPr>
          <w:rStyle w:val="FontStyle30"/>
          <w:rFonts w:cs="Times New Roman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3. Порядок организации работы телефона доверия (горячей линии») по вопросам противодействия коррупции</w:t>
      </w:r>
    </w:p>
    <w:p w:rsidR="003C37BE" w:rsidRDefault="003C37BE" w:rsidP="006E53FB">
      <w:pPr>
        <w:pStyle w:val="ConsPlusTitle"/>
        <w:jc w:val="both"/>
      </w:pP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3.1.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ab/>
        <w:t>Прием обращений граждан по "телефону доверия"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осуществляется ежедневно по телефону 8 (34738) _________, кроме выходных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дней, с 9.00 часов до 12.30 часов и с 14.00 часов до 18.00 часов.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Устные обращения граждан с учетом требований</w:t>
      </w:r>
      <w:hyperlink r:id="rId5" w:history="1">
        <w:r>
          <w:rPr>
            <w:rStyle w:val="Hyperlink"/>
            <w:rFonts w:ascii="Times New Roman" w:hAnsi="Times New Roman"/>
            <w:b w:val="0"/>
            <w:bCs w:val="0"/>
            <w:color w:val="auto"/>
            <w:sz w:val="28"/>
            <w:szCs w:val="26"/>
            <w:u w:val="none"/>
          </w:rPr>
          <w:t xml:space="preserve"> Федерального закона от 2 мая 2006 года N 59-ФЗ "О порядке рассмотрения обращений граждан Российской Федерации" </w:t>
        </w:r>
      </w:hyperlink>
      <w:r>
        <w:rPr>
          <w:rStyle w:val="FontStyle30"/>
          <w:rFonts w:cs="Times New Roman"/>
          <w:b w:val="0"/>
          <w:bCs w:val="0"/>
          <w:sz w:val="28"/>
          <w:szCs w:val="26"/>
        </w:rPr>
        <w:t>могут быть продублированы в письменном виде и направлены на официальный адрес электронной почты администрации сельского поселения.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Все обращения, поступающие по "телефону доверия", не позднее следующего рабочего дня с момента их получения подлежат обязательному внесению в журнал регистрации обращений по "телефону доверия" (далее - Журнал), оформленный согласно приложению к настоящему Положению.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3.4.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ab/>
        <w:t>Обращения без указания фамилии гражданина, направившего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обращение или почтового адреса, по которому должен быть направлен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ответ, вносятся в Журнал, но не рассматриваются.</w:t>
      </w:r>
    </w:p>
    <w:p w:rsidR="003C37BE" w:rsidRDefault="003C37BE" w:rsidP="006E53FB">
      <w:pPr>
        <w:pStyle w:val="ConsPlusTitle"/>
        <w:ind w:firstLine="540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3.5.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ab/>
        <w:t>Организацию работы "телефона доверия" осуществляет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должностное лицо, ответственное за работу по профилактике коррупционных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и иных правонарушений в администрации сельского поселения, который:</w:t>
      </w:r>
    </w:p>
    <w:p w:rsidR="003C37BE" w:rsidRDefault="003C37BE" w:rsidP="006E53FB">
      <w:pPr>
        <w:pStyle w:val="ConsPlusNormal"/>
        <w:ind w:firstLine="540"/>
        <w:jc w:val="both"/>
        <w:rPr>
          <w:rStyle w:val="FontStyle30"/>
          <w:rFonts w:cs="Times New Roman"/>
          <w:sz w:val="28"/>
          <w:szCs w:val="26"/>
        </w:rPr>
      </w:pPr>
      <w:r>
        <w:rPr>
          <w:rStyle w:val="FontStyle30"/>
          <w:rFonts w:cs="Times New Roman"/>
          <w:sz w:val="28"/>
          <w:szCs w:val="26"/>
        </w:rPr>
        <w:t>1)</w:t>
      </w:r>
      <w:r>
        <w:rPr>
          <w:rStyle w:val="FontStyle30"/>
          <w:rFonts w:cs="Times New Roman"/>
          <w:sz w:val="28"/>
          <w:szCs w:val="26"/>
        </w:rPr>
        <w:tab/>
        <w:t>обеспечивают своевременный прием, обработку и ведение учета</w:t>
      </w:r>
      <w:r>
        <w:rPr>
          <w:rStyle w:val="FontStyle30"/>
          <w:rFonts w:cs="Times New Roman"/>
          <w:sz w:val="28"/>
          <w:szCs w:val="26"/>
        </w:rPr>
        <w:br/>
        <w:t>поступившей по "телефону доверия" информации;</w:t>
      </w:r>
    </w:p>
    <w:p w:rsidR="003C37BE" w:rsidRDefault="003C37BE" w:rsidP="006E53FB">
      <w:pPr>
        <w:pStyle w:val="ConsPlusNormal"/>
        <w:ind w:firstLine="540"/>
        <w:jc w:val="both"/>
        <w:rPr>
          <w:rStyle w:val="FontStyle30"/>
          <w:rFonts w:cs="Times New Roman"/>
          <w:sz w:val="28"/>
          <w:szCs w:val="26"/>
        </w:rPr>
      </w:pPr>
      <w:r>
        <w:rPr>
          <w:rStyle w:val="FontStyle30"/>
          <w:rFonts w:cs="Times New Roman"/>
          <w:sz w:val="28"/>
          <w:szCs w:val="26"/>
        </w:rPr>
        <w:t xml:space="preserve">подготавливает главе </w:t>
      </w:r>
      <w:r>
        <w:rPr>
          <w:rStyle w:val="FontStyle30"/>
          <w:rFonts w:cs="Times New Roman"/>
          <w:bCs/>
          <w:sz w:val="28"/>
          <w:szCs w:val="26"/>
        </w:rPr>
        <w:t>сельского поселения</w:t>
      </w:r>
      <w:r>
        <w:rPr>
          <w:rStyle w:val="FontStyle30"/>
          <w:rFonts w:cs="Times New Roman"/>
          <w:sz w:val="28"/>
          <w:szCs w:val="26"/>
        </w:rPr>
        <w:t xml:space="preserve"> предложения о принятии мер реагирования на поступившую по "телефону доверия" информацию, в рамках своей компетенции в установленном порядке осуществляет ее рассмотрение и в соответствии с законодательством Российской Федерации направляет ответ заявителям;</w:t>
      </w:r>
    </w:p>
    <w:p w:rsidR="003C37BE" w:rsidRDefault="003C37BE" w:rsidP="006E53FB">
      <w:pPr>
        <w:pStyle w:val="ConsPlusNormal"/>
        <w:ind w:firstLine="540"/>
        <w:jc w:val="both"/>
        <w:rPr>
          <w:rStyle w:val="FontStyle30"/>
          <w:rFonts w:cs="Times New Roman"/>
          <w:sz w:val="28"/>
          <w:szCs w:val="26"/>
        </w:rPr>
      </w:pPr>
      <w:r>
        <w:rPr>
          <w:rStyle w:val="FontStyle30"/>
          <w:rFonts w:cs="Times New Roman"/>
          <w:sz w:val="28"/>
          <w:szCs w:val="26"/>
        </w:rPr>
        <w:t xml:space="preserve">анализирует и обобщает обращения граждан и организаций, поступившие по "телефону доверия", для учета при разработке и реализации антикоррупционных мероприятий в администрации </w:t>
      </w:r>
      <w:r>
        <w:rPr>
          <w:rStyle w:val="FontStyle30"/>
          <w:rFonts w:cs="Times New Roman"/>
          <w:bCs/>
          <w:sz w:val="28"/>
          <w:szCs w:val="26"/>
        </w:rPr>
        <w:t>сельского поселения</w:t>
      </w:r>
      <w:r>
        <w:rPr>
          <w:rStyle w:val="FontStyle30"/>
          <w:rFonts w:cs="Times New Roman"/>
          <w:sz w:val="28"/>
          <w:szCs w:val="26"/>
        </w:rPr>
        <w:t>;</w:t>
      </w:r>
    </w:p>
    <w:p w:rsidR="003C37BE" w:rsidRDefault="003C37BE" w:rsidP="006E53FB">
      <w:pPr>
        <w:pStyle w:val="ConsPlusNormal"/>
        <w:ind w:firstLine="540"/>
        <w:jc w:val="both"/>
        <w:rPr>
          <w:rStyle w:val="FontStyle30"/>
          <w:rFonts w:cs="Times New Roman"/>
          <w:sz w:val="28"/>
          <w:szCs w:val="26"/>
        </w:rPr>
      </w:pPr>
      <w:r>
        <w:rPr>
          <w:rStyle w:val="FontStyle30"/>
          <w:rFonts w:cs="Times New Roman"/>
          <w:sz w:val="28"/>
          <w:szCs w:val="26"/>
        </w:rPr>
        <w:t>осуществляют с учетом требований</w:t>
      </w:r>
      <w:hyperlink r:id="rId6" w:history="1">
        <w:r>
          <w:rPr>
            <w:rStyle w:val="Hyperlink"/>
            <w:rFonts w:ascii="Times New Roman" w:hAnsi="Times New Roman"/>
            <w:color w:val="auto"/>
            <w:sz w:val="28"/>
            <w:szCs w:val="26"/>
            <w:u w:val="none"/>
          </w:rPr>
          <w:t xml:space="preserve"> Федерального закона от 27 июля 2006 года N 152-ФЗ "О персональных данных" </w:t>
        </w:r>
      </w:hyperlink>
      <w:r>
        <w:rPr>
          <w:rStyle w:val="FontStyle30"/>
          <w:rFonts w:cs="Times New Roman"/>
          <w:sz w:val="28"/>
          <w:szCs w:val="26"/>
        </w:rPr>
        <w:t>и требования к обеспечению конфиденциальности поступивших сообщений подготовку информации о работе "телефона доверия" для размещения на интернет-сайте Совета муниципального района Давлекановский район Республики Башкортостан;</w:t>
      </w:r>
    </w:p>
    <w:p w:rsidR="003C37BE" w:rsidRDefault="003C37BE" w:rsidP="006E53FB">
      <w:pPr>
        <w:pStyle w:val="ConsPlusNormal"/>
        <w:ind w:firstLine="540"/>
        <w:jc w:val="both"/>
        <w:rPr>
          <w:rStyle w:val="FontStyle30"/>
          <w:rFonts w:cs="Times New Roman"/>
          <w:sz w:val="28"/>
          <w:szCs w:val="26"/>
        </w:rPr>
      </w:pPr>
      <w:r>
        <w:rPr>
          <w:rStyle w:val="FontStyle30"/>
          <w:rFonts w:cs="Times New Roman"/>
          <w:sz w:val="28"/>
          <w:szCs w:val="26"/>
        </w:rPr>
        <w:t>осуществляют взаимодействие со структурными подразделениями министерства по вопросам обеспечения функционирования "телефона доверия".</w:t>
      </w:r>
    </w:p>
    <w:p w:rsidR="003C37BE" w:rsidRDefault="003C37BE" w:rsidP="006E53FB">
      <w:pPr>
        <w:pStyle w:val="ConsPlusNormal"/>
        <w:ind w:firstLine="540"/>
        <w:jc w:val="both"/>
        <w:rPr>
          <w:rStyle w:val="FontStyle25"/>
          <w:rFonts w:cs="Times New Roman"/>
          <w:b w:val="0"/>
          <w:bCs/>
          <w:sz w:val="28"/>
          <w:szCs w:val="28"/>
        </w:rPr>
      </w:pPr>
      <w:r>
        <w:rPr>
          <w:rStyle w:val="FontStyle30"/>
          <w:rFonts w:cs="Times New Roman"/>
          <w:sz w:val="28"/>
          <w:szCs w:val="26"/>
        </w:rPr>
        <w:t>3.6. Муниципальные служащие, работающие с информацией, полученной по "телефону доверия", несут персональную ответственность за соблюдение конфиденциальности полученных сведений в соответствии с законодательством Российской Федерации.</w:t>
      </w:r>
    </w:p>
    <w:p w:rsidR="003C37BE" w:rsidRDefault="003C37BE" w:rsidP="006E53FB">
      <w:pPr>
        <w:pStyle w:val="ConsPlusTitle"/>
        <w:jc w:val="center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right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right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right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right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right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right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right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right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right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right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right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right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right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right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right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right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right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right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right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right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right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right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right"/>
        <w:rPr>
          <w:rStyle w:val="FontStyle25"/>
          <w:rFonts w:cs="Times New Roman"/>
          <w:bCs w:val="0"/>
          <w:sz w:val="28"/>
          <w:szCs w:val="26"/>
        </w:rPr>
      </w:pPr>
      <w:r>
        <w:rPr>
          <w:rStyle w:val="FontStyle25"/>
          <w:rFonts w:cs="Times New Roman"/>
          <w:bCs w:val="0"/>
          <w:sz w:val="28"/>
          <w:szCs w:val="26"/>
        </w:rPr>
        <w:t>Приложение к Положению</w:t>
      </w:r>
    </w:p>
    <w:p w:rsidR="003C37BE" w:rsidRDefault="003C37BE" w:rsidP="006E53FB">
      <w:pPr>
        <w:pStyle w:val="ConsPlusTitle"/>
        <w:jc w:val="right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right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center"/>
        <w:rPr>
          <w:rStyle w:val="FontStyle25"/>
          <w:rFonts w:cs="Times New Roman"/>
          <w:bCs w:val="0"/>
          <w:sz w:val="28"/>
          <w:szCs w:val="26"/>
        </w:rPr>
      </w:pPr>
      <w:r>
        <w:rPr>
          <w:rStyle w:val="FontStyle25"/>
          <w:rFonts w:cs="Times New Roman"/>
          <w:bCs w:val="0"/>
          <w:sz w:val="28"/>
          <w:szCs w:val="26"/>
        </w:rPr>
        <w:t xml:space="preserve">Журнал регистрации обращений граждан и организаций по телефону доверия ("горячей линии") по вопросам противодействия коррупции в администрации 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>сельского поселения</w:t>
      </w:r>
      <w:r>
        <w:rPr>
          <w:rStyle w:val="FontStyle25"/>
          <w:rFonts w:cs="Times New Roman"/>
          <w:bCs w:val="0"/>
          <w:sz w:val="28"/>
          <w:szCs w:val="26"/>
        </w:rPr>
        <w:t xml:space="preserve"> муниципального района Давлекановский</w:t>
      </w:r>
    </w:p>
    <w:p w:rsidR="003C37BE" w:rsidRDefault="003C37BE" w:rsidP="006E53FB">
      <w:pPr>
        <w:pStyle w:val="ConsPlusTitle"/>
        <w:jc w:val="center"/>
        <w:rPr>
          <w:rStyle w:val="FontStyle25"/>
          <w:rFonts w:cs="Times New Roman"/>
          <w:bCs w:val="0"/>
          <w:sz w:val="28"/>
          <w:szCs w:val="26"/>
        </w:rPr>
      </w:pPr>
      <w:r>
        <w:rPr>
          <w:rStyle w:val="FontStyle25"/>
          <w:rFonts w:cs="Times New Roman"/>
          <w:bCs w:val="0"/>
          <w:sz w:val="28"/>
          <w:szCs w:val="26"/>
        </w:rPr>
        <w:t>район Республики Башкортостан</w:t>
      </w:r>
    </w:p>
    <w:p w:rsidR="003C37BE" w:rsidRDefault="003C37BE" w:rsidP="006E53FB">
      <w:pPr>
        <w:pStyle w:val="ConsPlusTitle"/>
        <w:jc w:val="center"/>
        <w:rPr>
          <w:rStyle w:val="FontStyle30"/>
          <w:rFonts w:cs="Times New Roman"/>
          <w:sz w:val="28"/>
          <w:szCs w:val="26"/>
        </w:rPr>
      </w:pPr>
    </w:p>
    <w:p w:rsidR="003C37BE" w:rsidRDefault="003C37BE" w:rsidP="006E53FB">
      <w:pPr>
        <w:pStyle w:val="ConsPlusTitle"/>
        <w:jc w:val="center"/>
        <w:rPr>
          <w:rStyle w:val="FontStyle30"/>
          <w:rFonts w:cs="Times New Roman"/>
          <w:b w:val="0"/>
          <w:bCs w:val="0"/>
          <w:sz w:val="28"/>
          <w:szCs w:val="26"/>
        </w:rPr>
      </w:pPr>
    </w:p>
    <w:tbl>
      <w:tblPr>
        <w:tblW w:w="949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A0"/>
      </w:tblPr>
      <w:tblGrid>
        <w:gridCol w:w="567"/>
        <w:gridCol w:w="709"/>
        <w:gridCol w:w="709"/>
        <w:gridCol w:w="1842"/>
        <w:gridCol w:w="1134"/>
        <w:gridCol w:w="1558"/>
        <w:gridCol w:w="1700"/>
        <w:gridCol w:w="1276"/>
      </w:tblGrid>
      <w:tr w:rsidR="003C37BE" w:rsidTr="006E53FB">
        <w:trPr>
          <w:trHeight w:val="241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№</w:t>
            </w:r>
          </w:p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п/</w:t>
            </w:r>
          </w:p>
          <w:p w:rsidR="003C37BE" w:rsidRDefault="003C37BE">
            <w:pPr>
              <w:pStyle w:val="Style12"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п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Да</w:t>
            </w:r>
          </w:p>
          <w:p w:rsidR="003C37BE" w:rsidRDefault="003C37BE">
            <w:pPr>
              <w:pStyle w:val="Style12"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та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Вре</w:t>
            </w:r>
          </w:p>
          <w:p w:rsidR="003C37BE" w:rsidRDefault="003C37BE">
            <w:pPr>
              <w:pStyle w:val="Style12"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мя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Ф.И.О.</w:t>
            </w:r>
          </w:p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сотрудник</w:t>
            </w:r>
          </w:p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а,</w:t>
            </w:r>
          </w:p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обработав</w:t>
            </w:r>
          </w:p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шего</w:t>
            </w:r>
          </w:p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обращение</w:t>
            </w:r>
          </w:p>
          <w:p w:rsidR="003C37BE" w:rsidRDefault="003C37BE">
            <w:pPr>
              <w:pStyle w:val="Style12"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,подпись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Краткое</w:t>
            </w:r>
          </w:p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содержа</w:t>
            </w:r>
          </w:p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ние</w:t>
            </w:r>
          </w:p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обращен</w:t>
            </w:r>
          </w:p>
          <w:p w:rsidR="003C37BE" w:rsidRDefault="003C37BE">
            <w:pPr>
              <w:pStyle w:val="Style12"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ия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Ф.И.О.</w:t>
            </w:r>
          </w:p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абонента</w:t>
            </w:r>
          </w:p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(при</w:t>
            </w:r>
          </w:p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наличии</w:t>
            </w:r>
          </w:p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информа</w:t>
            </w:r>
          </w:p>
          <w:p w:rsidR="003C37BE" w:rsidRDefault="003C37BE">
            <w:pPr>
              <w:pStyle w:val="Style12"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ции)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Адрес,</w:t>
            </w:r>
          </w:p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телефон</w:t>
            </w:r>
          </w:p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абонента</w:t>
            </w:r>
          </w:p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(при</w:t>
            </w:r>
          </w:p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наличии</w:t>
            </w:r>
          </w:p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информа</w:t>
            </w:r>
          </w:p>
          <w:p w:rsidR="003C37BE" w:rsidRDefault="003C37BE">
            <w:pPr>
              <w:pStyle w:val="Style12"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ции)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Принят</w:t>
            </w:r>
          </w:p>
          <w:p w:rsidR="003C37BE" w:rsidRDefault="003C37BE">
            <w:pPr>
              <w:pStyle w:val="Style12"/>
              <w:widowControl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ые</w:t>
            </w:r>
          </w:p>
          <w:p w:rsidR="003C37BE" w:rsidRDefault="003C37BE">
            <w:pPr>
              <w:pStyle w:val="Style12"/>
              <w:rPr>
                <w:rStyle w:val="FontStyle30"/>
                <w:szCs w:val="26"/>
              </w:rPr>
            </w:pPr>
            <w:r>
              <w:rPr>
                <w:rStyle w:val="FontStyle30"/>
                <w:szCs w:val="26"/>
              </w:rPr>
              <w:t>меры</w:t>
            </w:r>
          </w:p>
        </w:tc>
      </w:tr>
    </w:tbl>
    <w:p w:rsidR="003C37BE" w:rsidRDefault="003C37BE" w:rsidP="006E53FB">
      <w:pPr>
        <w:pStyle w:val="ConsPlusNormal"/>
        <w:ind w:firstLine="540"/>
        <w:jc w:val="both"/>
        <w:rPr>
          <w:rStyle w:val="FontStyle30"/>
          <w:rFonts w:cs="Times New Roman"/>
          <w:sz w:val="28"/>
          <w:szCs w:val="26"/>
        </w:rPr>
      </w:pPr>
    </w:p>
    <w:p w:rsidR="003C37BE" w:rsidRDefault="003C37BE" w:rsidP="006E53FB">
      <w:pPr>
        <w:pStyle w:val="ConsPlusNormal"/>
        <w:ind w:firstLine="540"/>
        <w:jc w:val="both"/>
        <w:rPr>
          <w:rStyle w:val="FontStyle30"/>
          <w:rFonts w:cs="Times New Roman"/>
          <w:sz w:val="28"/>
          <w:szCs w:val="26"/>
        </w:rPr>
      </w:pPr>
    </w:p>
    <w:p w:rsidR="003C37BE" w:rsidRDefault="003C37BE" w:rsidP="006E53FB">
      <w:pPr>
        <w:pStyle w:val="ConsPlusNormal"/>
        <w:ind w:firstLine="540"/>
        <w:jc w:val="both"/>
        <w:rPr>
          <w:rStyle w:val="FontStyle30"/>
          <w:rFonts w:cs="Times New Roman"/>
          <w:sz w:val="28"/>
          <w:szCs w:val="26"/>
        </w:rPr>
      </w:pPr>
    </w:p>
    <w:p w:rsidR="003C37BE" w:rsidRDefault="003C37BE" w:rsidP="006E53FB">
      <w:pPr>
        <w:pStyle w:val="ConsPlusNormal"/>
        <w:ind w:firstLine="540"/>
        <w:jc w:val="both"/>
        <w:rPr>
          <w:rStyle w:val="FontStyle30"/>
          <w:rFonts w:cs="Times New Roman"/>
          <w:sz w:val="28"/>
          <w:szCs w:val="26"/>
        </w:rPr>
      </w:pPr>
    </w:p>
    <w:p w:rsidR="003C37BE" w:rsidRDefault="003C37BE" w:rsidP="006E53FB">
      <w:pPr>
        <w:pStyle w:val="ConsPlusTitle"/>
        <w:widowControl/>
        <w:ind w:left="4248" w:firstLine="708"/>
        <w:jc w:val="both"/>
        <w:rPr>
          <w:b w:val="0"/>
          <w:szCs w:val="28"/>
        </w:rPr>
      </w:pPr>
    </w:p>
    <w:p w:rsidR="003C37BE" w:rsidRDefault="003C37BE" w:rsidP="006E53FB">
      <w:pPr>
        <w:pStyle w:val="ConsPlusTitle"/>
        <w:widowControl/>
        <w:ind w:left="4248" w:firstLine="708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C37BE" w:rsidRDefault="003C37BE" w:rsidP="006E53FB">
      <w:pPr>
        <w:pStyle w:val="ConsPlusTitle"/>
        <w:widowControl/>
        <w:ind w:left="4248" w:firstLine="708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Приложение № 2 к</w:t>
      </w:r>
    </w:p>
    <w:p w:rsidR="003C37BE" w:rsidRDefault="003C37BE" w:rsidP="006E53FB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постановлению</w:t>
      </w:r>
    </w:p>
    <w:p w:rsidR="003C37BE" w:rsidRDefault="003C37BE" w:rsidP="006E53FB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администрации 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>сельского поселения</w:t>
      </w:r>
    </w:p>
    <w:p w:rsidR="003C37BE" w:rsidRDefault="003C37BE" w:rsidP="006E53FB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Сергиопольский  сельсовет муниципального района   Давлекановский район</w:t>
      </w:r>
    </w:p>
    <w:p w:rsidR="003C37BE" w:rsidRDefault="003C37BE" w:rsidP="006E53FB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Республики Башкортостан</w:t>
      </w:r>
    </w:p>
    <w:p w:rsidR="003C37BE" w:rsidRDefault="003C37BE" w:rsidP="006E53FB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№ 39/1  от 29 апреля 2015 г.                                                           </w:t>
      </w:r>
    </w:p>
    <w:p w:rsidR="003C37BE" w:rsidRDefault="003C37BE" w:rsidP="006E53FB">
      <w:pPr>
        <w:pStyle w:val="Style14"/>
        <w:widowControl/>
        <w:spacing w:before="163"/>
        <w:rPr>
          <w:rStyle w:val="FontStyle30"/>
          <w:szCs w:val="26"/>
        </w:rPr>
      </w:pPr>
    </w:p>
    <w:p w:rsidR="003C37BE" w:rsidRDefault="003C37BE" w:rsidP="006E53FB">
      <w:pPr>
        <w:pStyle w:val="Style14"/>
        <w:widowControl/>
        <w:spacing w:before="163"/>
        <w:rPr>
          <w:rStyle w:val="FontStyle30"/>
          <w:szCs w:val="26"/>
        </w:rPr>
      </w:pPr>
    </w:p>
    <w:p w:rsidR="003C37BE" w:rsidRDefault="003C37BE" w:rsidP="006E53FB">
      <w:pPr>
        <w:pStyle w:val="ConsPlusTitle"/>
        <w:jc w:val="center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Положение о специальных ящиках («ящик доверия») для письменных</w:t>
      </w:r>
    </w:p>
    <w:p w:rsidR="003C37BE" w:rsidRDefault="003C37BE" w:rsidP="006E53FB">
      <w:pPr>
        <w:pStyle w:val="ConsPlusTitle"/>
        <w:jc w:val="center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обращений граждан и организаций по фактам совершения лицами, замещающими муниципальные должности, должности муниципальной службы, коррупционных и иных правонарушений</w:t>
      </w:r>
    </w:p>
    <w:p w:rsidR="003C37BE" w:rsidRDefault="003C37BE" w:rsidP="006E53FB">
      <w:pPr>
        <w:pStyle w:val="ConsPlusTitle"/>
        <w:jc w:val="both"/>
      </w:pPr>
    </w:p>
    <w:p w:rsidR="003C37BE" w:rsidRDefault="003C37BE" w:rsidP="006E53FB">
      <w:pPr>
        <w:pStyle w:val="ConsPlusTitle"/>
        <w:jc w:val="center"/>
        <w:rPr>
          <w:rStyle w:val="FontStyle30"/>
          <w:rFonts w:cs="Times New Roman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1. Общие положения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1. Настоящее Положение устанавливает порядок функционирования специальных ящиках («ящик доверия») для письменных обращений граждан и организаций по фактам совершения лицами, замещающими муниципальные должности, должности муниципальной службы, коррупционных и иных правонарушений в деятельности администрации сельского поселения ____ сельсовет муниципального района Давлекановский район Республики Башкортостан (далее соответственно - «Ящик доверия», обращение).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«Ящик доверия» размещается в фойе здания администрации сельского поселения Сергиопольский  сельсовет муниципального района Давлекановский район Республики Башкортостан (далее - администрация сельского поселения), по адресу: Республика Башкортостан, Давлекановский район, д.сергиополь,ул.Центральная,д.1.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Гражданин вправе обратиться в администрацию сельского поселения по вопросам коррупционной направленности в деятельности администрации сельского поселения. В случае если в обращении не указаны фамилия, имя, отчество лица, направившего обращение, и почтовый адрес, по которому должен быть направлен ответ, обращение не рассматривается и ответ на него не дается. Если в указанном обращении содержатся сведения о подготавливаемом, совершаемом или совершенном противоправном деянии, а так же о лице, его подготавливающем, совершающем или совершившем, обращение подлежит направлению в правоохранительные органы в соответствии с их компетенцией.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1.4.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ab/>
        <w:t>Настоящее Положение разработано в целях организации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эффективного взаимодействия граждан и организаций с администрации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сельского поселения по вопросам коррупционной направленности в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деятельности администрации сельского поселения.</w:t>
      </w:r>
    </w:p>
    <w:p w:rsidR="003C37BE" w:rsidRDefault="003C37BE" w:rsidP="006E53FB">
      <w:pPr>
        <w:pStyle w:val="ConsPlusTitle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center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2. Основные задачи организации работы «Ящика доверия»</w:t>
      </w:r>
    </w:p>
    <w:p w:rsidR="003C37BE" w:rsidRDefault="003C37BE" w:rsidP="006E53FB">
      <w:pPr>
        <w:pStyle w:val="ConsPlusTitle"/>
        <w:jc w:val="both"/>
      </w:pP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2.1. Основными задачами функционирования «Ящика доверия» являются: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2.1.1. Обеспечение оперативного приема, учета и рассмотрения письменных обращений граждан, содержащих вопросы коррупционной направленности деятельности администрации сельского поселения.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2.1.2. Обработка, направление обращений для рассмотрения и принятие соответствующих мер, установленных законодательством Российской Федерации.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2.1.3. Анализ обращений, поступивших посредством «Ящика доверия», их обобщение с целью устранения причин, порождающих обоснованные жалобы.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2.1.4. Ответ заявителю.</w:t>
      </w:r>
    </w:p>
    <w:p w:rsidR="003C37BE" w:rsidRDefault="003C37BE" w:rsidP="006E53FB">
      <w:pPr>
        <w:pStyle w:val="ConsPlusTitle"/>
        <w:jc w:val="center"/>
        <w:rPr>
          <w:rStyle w:val="FontStyle30"/>
          <w:rFonts w:cs="Times New Roman"/>
          <w:b w:val="0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center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 xml:space="preserve">3. Порядок организации работы «Ящика доверия» </w:t>
      </w:r>
    </w:p>
    <w:p w:rsidR="003C37BE" w:rsidRDefault="003C37BE" w:rsidP="006E53FB">
      <w:pPr>
        <w:pStyle w:val="ConsPlusTitle"/>
        <w:jc w:val="both"/>
      </w:pP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3.1.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ab/>
        <w:t>Информация о функционировании и работе «Ящика доверия»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размещается на официальном сайте Совета муниципального района Давлекановский район Республики Башкортостан(раздел «Поселения муниципального района»).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3.2.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ab/>
        <w:t>Доступ граждан к «Ящику доверия» для обращений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осуществляется ежедневно в период с 9:00 до 18:00 часов.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Выемка обращений осуществляется ежедневно, в рабочие дни с понедельника по пятницу (с 9:00 до 18:00 часов).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После выемки письменных обращений в течение одного рабочего дня осуществляется их регистрация и передача данных обращений главе администрации муниципального района.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Обращения рассматриваются в порядке и сроки, установленные Федеральным законом от 02.05.2006 г. № 59-ФЗ «О порядке рассмотрения обращений граждан Российской Федерации».</w:t>
      </w:r>
    </w:p>
    <w:p w:rsidR="003C37BE" w:rsidRDefault="003C37BE" w:rsidP="006E53FB">
      <w:pPr>
        <w:pStyle w:val="ConsPlusTitle"/>
        <w:jc w:val="both"/>
      </w:pPr>
    </w:p>
    <w:p w:rsidR="003C37BE" w:rsidRDefault="003C37BE" w:rsidP="006E53FB">
      <w:pPr>
        <w:pStyle w:val="ConsPlusTitle"/>
        <w:jc w:val="center"/>
        <w:rPr>
          <w:rStyle w:val="FontStyle30"/>
          <w:rFonts w:cs="Times New Roman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4.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ab/>
        <w:t xml:space="preserve">Регистрация и учет обращений поступающих через «Ящик доверия» </w:t>
      </w:r>
    </w:p>
    <w:p w:rsidR="003C37BE" w:rsidRDefault="003C37BE" w:rsidP="006E53FB">
      <w:pPr>
        <w:pStyle w:val="ConsPlusTitle"/>
        <w:jc w:val="center"/>
        <w:rPr>
          <w:rStyle w:val="FontStyle30"/>
          <w:rFonts w:cs="Times New Roman"/>
          <w:b w:val="0"/>
          <w:bCs w:val="0"/>
          <w:sz w:val="28"/>
          <w:szCs w:val="26"/>
        </w:rPr>
      </w:pP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4.1. Регистрация и учет обращений, поступающих через «Ящик доверия», осуществляется должностным лицом, ответственным за работу по профилактике коррупционных и иных правонарушений в администрации сельского поселения, посредством ведения Журнала учета обращений (далее - Журнал), согласно приложению к настоящему Положению.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4.2. Журнал должен быть пронумерован, прошнурован и иметь следующие реквизиты: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а)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ab/>
        <w:t>порядковый номер обращения;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б)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ab/>
        <w:t>дата выемки (приема) обращения из «Ящика доверия»;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в)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ab/>
        <w:t>фамилия, имя, отчество заявителя (в случае поступления анонимного обращения ставится отметка «аноним»);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г)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ab/>
        <w:t>адрес заявителя и номер его контактного телефона (если есть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сведения);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д)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ab/>
        <w:t>краткое содержание обращения;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ж) отметка о принятых мерах.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4.3.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ab/>
        <w:t>В случае поступления обращения, рассмотрение которого не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относится к компетенции администрации муниципального района, оно в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течение семи дней со дня регистрации направляется в соответствии с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компетенцией в другой орган государственной власти или организацию с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уведомлением гражданина, направившего обращение, о переадресации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обращения (при наличии сведений об адресе).</w:t>
      </w:r>
    </w:p>
    <w:p w:rsidR="003C37BE" w:rsidRDefault="003C37BE" w:rsidP="006E53FB">
      <w:pPr>
        <w:pStyle w:val="ConsPlusTitle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center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 xml:space="preserve">5. Ответственность за нарушения при работе с информацией, полученной посредством «Ящика доверия» </w:t>
      </w:r>
    </w:p>
    <w:p w:rsidR="003C37BE" w:rsidRDefault="003C37BE" w:rsidP="006E53FB">
      <w:pPr>
        <w:pStyle w:val="ConsPlusTitle"/>
        <w:jc w:val="center"/>
      </w:pP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5.1.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ab/>
        <w:t>Должностные лица, работающие с информацией, полученной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посредством «Ящика доверия», несут персональную ответственность за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соблюдение конфиденциальности получения сведений.</w:t>
      </w:r>
    </w:p>
    <w:p w:rsidR="003C37BE" w:rsidRDefault="003C37BE" w:rsidP="006E53FB">
      <w:pPr>
        <w:pStyle w:val="ConsPlusTitle"/>
        <w:ind w:firstLine="708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  <w:r>
        <w:rPr>
          <w:rStyle w:val="FontStyle30"/>
          <w:rFonts w:cs="Times New Roman"/>
          <w:b w:val="0"/>
          <w:bCs w:val="0"/>
          <w:sz w:val="28"/>
          <w:szCs w:val="26"/>
        </w:rPr>
        <w:t>5.2.</w:t>
      </w:r>
      <w:r>
        <w:rPr>
          <w:rStyle w:val="FontStyle30"/>
          <w:rFonts w:cs="Times New Roman"/>
          <w:b w:val="0"/>
          <w:bCs w:val="0"/>
          <w:sz w:val="28"/>
          <w:szCs w:val="26"/>
        </w:rPr>
        <w:tab/>
        <w:t>Должностные лица, допустившие нарушение настоящего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Положения, привлекаются к дисциплинарной ответственности в</w:t>
      </w:r>
      <w:r>
        <w:rPr>
          <w:rStyle w:val="FontStyle30"/>
          <w:rFonts w:cs="Times New Roman"/>
          <w:b w:val="0"/>
          <w:bCs w:val="0"/>
          <w:sz w:val="28"/>
          <w:szCs w:val="26"/>
        </w:rPr>
        <w:br/>
        <w:t>соответствии с законодательством Российской Федерации</w:t>
      </w:r>
    </w:p>
    <w:p w:rsidR="003C37BE" w:rsidRDefault="003C37BE" w:rsidP="006E53FB">
      <w:pPr>
        <w:pStyle w:val="ConsPlusTitle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</w:p>
    <w:p w:rsidR="003C37BE" w:rsidRDefault="003C37BE" w:rsidP="006E53FB">
      <w:pPr>
        <w:pStyle w:val="Style18"/>
        <w:widowControl/>
        <w:spacing w:before="82"/>
        <w:ind w:left="230"/>
        <w:jc w:val="right"/>
        <w:rPr>
          <w:rStyle w:val="FontStyle25"/>
          <w:bCs/>
          <w:sz w:val="28"/>
          <w:szCs w:val="28"/>
        </w:rPr>
      </w:pPr>
      <w:r>
        <w:rPr>
          <w:rStyle w:val="FontStyle25"/>
          <w:b w:val="0"/>
          <w:bCs/>
          <w:sz w:val="28"/>
          <w:szCs w:val="28"/>
        </w:rPr>
        <w:t>Приложение к положению</w:t>
      </w:r>
    </w:p>
    <w:p w:rsidR="003C37BE" w:rsidRDefault="003C37BE" w:rsidP="006E53FB">
      <w:pPr>
        <w:pStyle w:val="ConsPlusTitle"/>
        <w:jc w:val="both"/>
        <w:rPr>
          <w:rStyle w:val="FontStyle30"/>
          <w:rFonts w:cs="Times New Roman"/>
          <w:b w:val="0"/>
          <w:sz w:val="28"/>
          <w:szCs w:val="26"/>
        </w:rPr>
      </w:pPr>
    </w:p>
    <w:p w:rsidR="003C37BE" w:rsidRDefault="003C37BE" w:rsidP="006E53FB">
      <w:pPr>
        <w:pStyle w:val="ConsPlusTitle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center"/>
        <w:rPr>
          <w:rStyle w:val="FontStyle25"/>
          <w:rFonts w:cs="Times New Roman"/>
          <w:bCs w:val="0"/>
          <w:sz w:val="28"/>
          <w:szCs w:val="28"/>
        </w:rPr>
      </w:pPr>
      <w:r>
        <w:rPr>
          <w:rStyle w:val="FontStyle25"/>
          <w:rFonts w:cs="Times New Roman"/>
          <w:bCs w:val="0"/>
          <w:sz w:val="28"/>
          <w:szCs w:val="28"/>
        </w:rPr>
        <w:t>Журнал учета обращений, поступающих через «Ящик доверия»</w:t>
      </w:r>
    </w:p>
    <w:p w:rsidR="003C37BE" w:rsidRDefault="003C37BE" w:rsidP="006E53FB">
      <w:pPr>
        <w:pStyle w:val="ConsPlusTitle"/>
        <w:jc w:val="both"/>
        <w:rPr>
          <w:rStyle w:val="FontStyle30"/>
          <w:rFonts w:cs="Times New Roman"/>
          <w:sz w:val="28"/>
          <w:szCs w:val="26"/>
        </w:rPr>
      </w:pPr>
    </w:p>
    <w:p w:rsidR="003C37BE" w:rsidRDefault="003C37BE" w:rsidP="006E53FB">
      <w:pPr>
        <w:pStyle w:val="ConsPlusTitle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A0"/>
      </w:tblPr>
      <w:tblGrid>
        <w:gridCol w:w="1276"/>
        <w:gridCol w:w="1768"/>
        <w:gridCol w:w="1492"/>
        <w:gridCol w:w="1985"/>
        <w:gridCol w:w="1843"/>
        <w:gridCol w:w="1559"/>
      </w:tblGrid>
      <w:tr w:rsidR="003C37BE" w:rsidTr="006E53FB">
        <w:trPr>
          <w:trHeight w:val="1989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C37BE" w:rsidRDefault="003C37BE">
            <w:pPr>
              <w:pStyle w:val="ConsPlusTitle"/>
              <w:jc w:val="center"/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  <w:t>№</w:t>
            </w:r>
          </w:p>
          <w:p w:rsidR="003C37BE" w:rsidRDefault="003C37BE">
            <w:pPr>
              <w:pStyle w:val="ConsPlusTitle"/>
              <w:jc w:val="center"/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  <w:t>п/п</w:t>
            </w:r>
          </w:p>
        </w:tc>
        <w:tc>
          <w:tcPr>
            <w:tcW w:w="1768" w:type="dxa"/>
            <w:tcBorders>
              <w:top w:val="single" w:sz="4" w:space="0" w:color="auto"/>
              <w:bottom w:val="single" w:sz="4" w:space="0" w:color="auto"/>
            </w:tcBorders>
          </w:tcPr>
          <w:p w:rsidR="003C37BE" w:rsidRDefault="003C37BE">
            <w:pPr>
              <w:pStyle w:val="ConsPlusTitle"/>
              <w:jc w:val="center"/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  <w:t>Дата выемки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</w:tcPr>
          <w:p w:rsidR="003C37BE" w:rsidRDefault="003C37BE">
            <w:pPr>
              <w:pStyle w:val="ConsPlusTitle"/>
              <w:jc w:val="center"/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  <w:t>Ф.И.О.</w:t>
            </w:r>
          </w:p>
          <w:p w:rsidR="003C37BE" w:rsidRDefault="003C37BE">
            <w:pPr>
              <w:pStyle w:val="ConsPlusTitle"/>
              <w:jc w:val="center"/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  <w:t>заявителя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3C37BE" w:rsidRDefault="003C37BE">
            <w:pPr>
              <w:pStyle w:val="ConsPlusTitle"/>
              <w:jc w:val="center"/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  <w:t>Адрес</w:t>
            </w:r>
          </w:p>
          <w:p w:rsidR="003C37BE" w:rsidRDefault="003C37BE">
            <w:pPr>
              <w:pStyle w:val="ConsPlusTitle"/>
              <w:jc w:val="center"/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  <w:t>телефон</w:t>
            </w:r>
          </w:p>
          <w:p w:rsidR="003C37BE" w:rsidRDefault="003C37BE">
            <w:pPr>
              <w:pStyle w:val="ConsPlusTitle"/>
              <w:jc w:val="center"/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  <w:t>заявителя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C37BE" w:rsidRDefault="003C37BE">
            <w:pPr>
              <w:pStyle w:val="ConsPlusTitle"/>
              <w:jc w:val="center"/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  <w:t>Краткое</w:t>
            </w:r>
          </w:p>
          <w:p w:rsidR="003C37BE" w:rsidRDefault="003C37BE">
            <w:pPr>
              <w:pStyle w:val="ConsPlusTitle"/>
              <w:jc w:val="center"/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  <w:t>содержание</w:t>
            </w:r>
          </w:p>
          <w:p w:rsidR="003C37BE" w:rsidRDefault="003C37BE">
            <w:pPr>
              <w:pStyle w:val="ConsPlusTitle"/>
              <w:jc w:val="center"/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  <w:t>обращения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C37BE" w:rsidRDefault="003C37BE">
            <w:pPr>
              <w:pStyle w:val="ConsPlusTitle"/>
              <w:jc w:val="center"/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  <w:t>Принятые</w:t>
            </w:r>
          </w:p>
          <w:p w:rsidR="003C37BE" w:rsidRDefault="003C37BE">
            <w:pPr>
              <w:pStyle w:val="ConsPlusTitle"/>
              <w:jc w:val="center"/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  <w:t>меры</w:t>
            </w:r>
          </w:p>
          <w:p w:rsidR="003C37BE" w:rsidRDefault="003C37BE">
            <w:pPr>
              <w:pStyle w:val="ConsPlusTitle"/>
              <w:jc w:val="center"/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</w:pPr>
          </w:p>
          <w:p w:rsidR="003C37BE" w:rsidRDefault="003C37BE">
            <w:pPr>
              <w:pStyle w:val="ConsPlusTitle"/>
              <w:jc w:val="center"/>
              <w:rPr>
                <w:rStyle w:val="FontStyle30"/>
                <w:rFonts w:cs="Times New Roman"/>
                <w:b w:val="0"/>
                <w:bCs w:val="0"/>
                <w:sz w:val="24"/>
                <w:szCs w:val="24"/>
              </w:rPr>
            </w:pPr>
          </w:p>
        </w:tc>
      </w:tr>
    </w:tbl>
    <w:p w:rsidR="003C37BE" w:rsidRDefault="003C37BE" w:rsidP="006E53FB">
      <w:pPr>
        <w:pStyle w:val="ConsPlusTitle"/>
        <w:jc w:val="both"/>
        <w:rPr>
          <w:rStyle w:val="FontStyle30"/>
          <w:rFonts w:cs="Times New Roman"/>
          <w:sz w:val="28"/>
          <w:szCs w:val="26"/>
        </w:rPr>
      </w:pPr>
    </w:p>
    <w:p w:rsidR="003C37BE" w:rsidRDefault="003C37BE" w:rsidP="006E53FB">
      <w:pPr>
        <w:pStyle w:val="ConsPlusTitle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both"/>
        <w:rPr>
          <w:rStyle w:val="FontStyle30"/>
          <w:rFonts w:cs="Times New Roman"/>
          <w:b w:val="0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both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both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both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both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both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both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both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pStyle w:val="ConsPlusTitle"/>
        <w:jc w:val="both"/>
        <w:rPr>
          <w:rStyle w:val="FontStyle25"/>
          <w:rFonts w:cs="Times New Roman"/>
          <w:bCs w:val="0"/>
          <w:sz w:val="28"/>
          <w:szCs w:val="26"/>
        </w:rPr>
      </w:pPr>
    </w:p>
    <w:p w:rsidR="003C37BE" w:rsidRDefault="003C37BE" w:rsidP="006E53FB">
      <w:pPr>
        <w:rPr>
          <w:rStyle w:val="FontStyle25"/>
          <w:b w:val="0"/>
          <w:sz w:val="28"/>
          <w:szCs w:val="26"/>
        </w:rPr>
        <w:sectPr w:rsidR="003C37BE">
          <w:pgSz w:w="11907" w:h="16840"/>
          <w:pgMar w:top="851" w:right="567" w:bottom="851" w:left="1701" w:header="720" w:footer="720" w:gutter="0"/>
          <w:cols w:space="720"/>
        </w:sectPr>
      </w:pPr>
    </w:p>
    <w:p w:rsidR="003C37BE" w:rsidRDefault="003C37BE" w:rsidP="006E53FB">
      <w:pPr>
        <w:pStyle w:val="ConsPlusTitle"/>
        <w:jc w:val="both"/>
        <w:rPr>
          <w:szCs w:val="28"/>
        </w:rPr>
      </w:pPr>
    </w:p>
    <w:p w:rsidR="003C37BE" w:rsidRDefault="003C37BE">
      <w:bookmarkStart w:id="0" w:name="_GoBack"/>
      <w:bookmarkEnd w:id="0"/>
    </w:p>
    <w:sectPr w:rsidR="003C37BE" w:rsidSect="009616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665EC"/>
    <w:multiLevelType w:val="singleLevel"/>
    <w:tmpl w:val="CB9CD0E8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85CD2"/>
    <w:rsid w:val="003C37BE"/>
    <w:rsid w:val="006235FB"/>
    <w:rsid w:val="006E53FB"/>
    <w:rsid w:val="008C4071"/>
    <w:rsid w:val="009616BF"/>
    <w:rsid w:val="00DA2236"/>
    <w:rsid w:val="00E85CD2"/>
    <w:rsid w:val="00F83F96"/>
    <w:rsid w:val="00F95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3FB"/>
    <w:rPr>
      <w:rFonts w:ascii="Peterburg" w:eastAsia="Times New Roman" w:hAnsi="Peterburg"/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6E53FB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E53F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E53F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Style13">
    <w:name w:val="Style13"/>
    <w:basedOn w:val="Normal"/>
    <w:uiPriority w:val="99"/>
    <w:rsid w:val="006E53FB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uiPriority w:val="99"/>
    <w:rsid w:val="006E53FB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Normal"/>
    <w:uiPriority w:val="99"/>
    <w:rsid w:val="006E53FB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Normal"/>
    <w:uiPriority w:val="99"/>
    <w:rsid w:val="006E53FB"/>
    <w:pPr>
      <w:widowControl w:val="0"/>
      <w:autoSpaceDE w:val="0"/>
      <w:autoSpaceDN w:val="0"/>
      <w:adjustRightInd w:val="0"/>
      <w:spacing w:line="317" w:lineRule="exact"/>
      <w:jc w:val="center"/>
    </w:pPr>
    <w:rPr>
      <w:rFonts w:ascii="Arial Unicode MS" w:hAnsi="Times New Roman"/>
      <w:sz w:val="24"/>
      <w:szCs w:val="24"/>
    </w:rPr>
  </w:style>
  <w:style w:type="paragraph" w:customStyle="1" w:styleId="Style10">
    <w:name w:val="Style10"/>
    <w:basedOn w:val="Normal"/>
    <w:uiPriority w:val="99"/>
    <w:rsid w:val="006E53FB"/>
    <w:pPr>
      <w:widowControl w:val="0"/>
      <w:autoSpaceDE w:val="0"/>
      <w:autoSpaceDN w:val="0"/>
      <w:adjustRightInd w:val="0"/>
      <w:spacing w:line="324" w:lineRule="exact"/>
      <w:ind w:firstLine="533"/>
    </w:pPr>
    <w:rPr>
      <w:rFonts w:ascii="Arial Unicode MS" w:hAnsi="Times New Roman"/>
      <w:sz w:val="24"/>
      <w:szCs w:val="24"/>
    </w:rPr>
  </w:style>
  <w:style w:type="paragraph" w:customStyle="1" w:styleId="Style14">
    <w:name w:val="Style14"/>
    <w:basedOn w:val="Normal"/>
    <w:uiPriority w:val="99"/>
    <w:rsid w:val="006E53FB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Arial Unicode MS" w:hAnsi="Times New Roman"/>
      <w:sz w:val="24"/>
      <w:szCs w:val="24"/>
    </w:rPr>
  </w:style>
  <w:style w:type="character" w:customStyle="1" w:styleId="FontStyle27">
    <w:name w:val="Font Style27"/>
    <w:uiPriority w:val="99"/>
    <w:rsid w:val="006E53FB"/>
    <w:rPr>
      <w:rFonts w:ascii="Times New Roman" w:hAnsi="Times New Roman"/>
      <w:sz w:val="26"/>
    </w:rPr>
  </w:style>
  <w:style w:type="character" w:customStyle="1" w:styleId="FontStyle25">
    <w:name w:val="Font Style25"/>
    <w:uiPriority w:val="99"/>
    <w:rsid w:val="006E53FB"/>
    <w:rPr>
      <w:rFonts w:ascii="Times New Roman" w:hAnsi="Times New Roman"/>
      <w:b/>
      <w:sz w:val="26"/>
    </w:rPr>
  </w:style>
  <w:style w:type="character" w:customStyle="1" w:styleId="FontStyle30">
    <w:name w:val="Font Style30"/>
    <w:uiPriority w:val="99"/>
    <w:rsid w:val="006E53FB"/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334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990046" TargetMode="External"/><Relationship Id="rId5" Type="http://schemas.openxmlformats.org/officeDocument/2006/relationships/hyperlink" Target="http://docs.cntd.ru/document/90197884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9</Pages>
  <Words>2054</Words>
  <Characters>11710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user</cp:lastModifiedBy>
  <cp:revision>4</cp:revision>
  <dcterms:created xsi:type="dcterms:W3CDTF">2016-11-21T04:48:00Z</dcterms:created>
  <dcterms:modified xsi:type="dcterms:W3CDTF">2016-11-21T05:52:00Z</dcterms:modified>
</cp:coreProperties>
</file>