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A4D" w:rsidRDefault="00493A4D" w:rsidP="00654ED5">
      <w:pPr>
        <w:pStyle w:val="NoSpacing"/>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493A4D" w:rsidRDefault="00493A4D" w:rsidP="00654ED5">
      <w:pPr>
        <w:pStyle w:val="NoSpacing"/>
        <w:ind w:firstLine="709"/>
        <w:jc w:val="center"/>
        <w:rPr>
          <w:rFonts w:ascii="Times New Roman" w:hAnsi="Times New Roman"/>
          <w:sz w:val="28"/>
          <w:szCs w:val="28"/>
        </w:rPr>
      </w:pPr>
    </w:p>
    <w:p w:rsidR="00493A4D" w:rsidRPr="00FF0C83"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Алгинский  сельсовет муниципального района Давлекановский район Республики Башкортостан</w:t>
      </w:r>
    </w:p>
    <w:p w:rsidR="00493A4D" w:rsidRPr="00FF0C83" w:rsidRDefault="00493A4D" w:rsidP="00654ED5">
      <w:pPr>
        <w:pStyle w:val="NoSpacing"/>
        <w:rPr>
          <w:rFonts w:ascii="Times New Roman" w:hAnsi="Times New Roman"/>
          <w:sz w:val="28"/>
          <w:szCs w:val="28"/>
        </w:rPr>
      </w:pPr>
    </w:p>
    <w:p w:rsidR="00493A4D" w:rsidRPr="00FF0C83" w:rsidRDefault="00493A4D" w:rsidP="00654ED5">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493A4D" w:rsidRPr="00E2288C" w:rsidRDefault="00493A4D" w:rsidP="00654ED5">
      <w:pPr>
        <w:pStyle w:val="NoSpacing"/>
        <w:ind w:firstLine="567"/>
        <w:jc w:val="center"/>
        <w:rPr>
          <w:rFonts w:ascii="Times New Roman" w:hAnsi="Times New Roman"/>
          <w:sz w:val="28"/>
          <w:szCs w:val="28"/>
        </w:rPr>
      </w:pPr>
    </w:p>
    <w:p w:rsidR="00493A4D" w:rsidRDefault="00493A4D" w:rsidP="00BA4FD1">
      <w:pPr>
        <w:pStyle w:val="NoSpacing"/>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493A4D" w:rsidRDefault="00493A4D" w:rsidP="00BA4FD1">
      <w:pPr>
        <w:pStyle w:val="NoSpacing"/>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493A4D" w:rsidRPr="00E2288C" w:rsidRDefault="00493A4D" w:rsidP="00BA4FD1">
      <w:pPr>
        <w:pStyle w:val="NoSpacing"/>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493A4D" w:rsidRPr="00E2288C" w:rsidRDefault="00493A4D" w:rsidP="007F7ADF">
      <w:pPr>
        <w:pStyle w:val="NoSpacing"/>
        <w:ind w:firstLine="567"/>
        <w:jc w:val="both"/>
        <w:rPr>
          <w:rFonts w:ascii="Times New Roman" w:hAnsi="Times New Roman"/>
          <w:bCs/>
          <w:sz w:val="28"/>
          <w:szCs w:val="28"/>
        </w:rPr>
      </w:pPr>
    </w:p>
    <w:p w:rsidR="00493A4D" w:rsidRDefault="00493A4D" w:rsidP="00D212D4">
      <w:pPr>
        <w:spacing w:after="0" w:line="240" w:lineRule="auto"/>
        <w:ind w:firstLine="709"/>
        <w:jc w:val="both"/>
        <w:rPr>
          <w:rFonts w:ascii="Times New Roman" w:hAnsi="Times New Roman"/>
          <w:bCs/>
          <w:sz w:val="28"/>
          <w:szCs w:val="28"/>
        </w:rPr>
      </w:pPr>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4"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 xml:space="preserve">от 27 июля 2010 года № 210-ФЗ «Об организации предоставления государственных и муниципальных услуг» </w:t>
      </w:r>
    </w:p>
    <w:p w:rsidR="00493A4D" w:rsidRDefault="00493A4D" w:rsidP="00D212D4">
      <w:pPr>
        <w:spacing w:after="0" w:line="240" w:lineRule="auto"/>
        <w:jc w:val="both"/>
        <w:rPr>
          <w:rFonts w:ascii="Times New Roman" w:hAnsi="Times New Roman"/>
          <w:bCs/>
          <w:sz w:val="28"/>
          <w:szCs w:val="28"/>
        </w:rPr>
      </w:pPr>
      <w:r>
        <w:rPr>
          <w:rFonts w:ascii="Times New Roman" w:hAnsi="Times New Roman"/>
          <w:sz w:val="28"/>
          <w:szCs w:val="28"/>
        </w:rPr>
        <w:t>п о с т а н о в л я ю</w:t>
      </w:r>
      <w:r w:rsidRPr="00FF0C83">
        <w:rPr>
          <w:szCs w:val="28"/>
        </w:rPr>
        <w:t>:</w:t>
      </w:r>
      <w:r w:rsidRPr="00E2288C">
        <w:rPr>
          <w:rFonts w:ascii="Times New Roman" w:hAnsi="Times New Roman"/>
          <w:bCs/>
          <w:sz w:val="28"/>
          <w:szCs w:val="28"/>
        </w:rPr>
        <w:t xml:space="preserve">  </w:t>
      </w:r>
    </w:p>
    <w:p w:rsidR="00493A4D" w:rsidRPr="00654ED5" w:rsidRDefault="00493A4D"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493A4D" w:rsidRPr="00654ED5" w:rsidRDefault="00493A4D"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493A4D" w:rsidRPr="00654ED5" w:rsidRDefault="00493A4D"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493A4D" w:rsidRPr="00654ED5" w:rsidRDefault="00493A4D" w:rsidP="00654ED5">
      <w:pPr>
        <w:pStyle w:val="NoSpacing"/>
        <w:ind w:firstLine="708"/>
        <w:jc w:val="both"/>
        <w:rPr>
          <w:rFonts w:ascii="Times New Roman" w:hAnsi="Times New Roman"/>
          <w:sz w:val="28"/>
          <w:szCs w:val="28"/>
        </w:rPr>
      </w:pPr>
      <w:r w:rsidRPr="00654ED5">
        <w:rPr>
          <w:rFonts w:ascii="Times New Roman" w:hAnsi="Times New Roman"/>
          <w:sz w:val="28"/>
          <w:szCs w:val="28"/>
        </w:rPr>
        <w:t>4. Контроль за исполнением настоящего постановления оставляю за собой.</w:t>
      </w:r>
    </w:p>
    <w:p w:rsidR="00493A4D" w:rsidRDefault="00493A4D" w:rsidP="00654ED5">
      <w:pPr>
        <w:autoSpaceDE w:val="0"/>
        <w:autoSpaceDN w:val="0"/>
        <w:adjustRightInd w:val="0"/>
        <w:ind w:firstLine="709"/>
        <w:jc w:val="both"/>
        <w:rPr>
          <w:sz w:val="28"/>
          <w:szCs w:val="28"/>
        </w:rPr>
      </w:pPr>
    </w:p>
    <w:p w:rsidR="00493A4D" w:rsidRPr="00FF0C83" w:rsidRDefault="00493A4D" w:rsidP="00654ED5">
      <w:pPr>
        <w:autoSpaceDE w:val="0"/>
        <w:autoSpaceDN w:val="0"/>
        <w:adjustRightInd w:val="0"/>
        <w:ind w:firstLine="709"/>
        <w:jc w:val="both"/>
        <w:rPr>
          <w:sz w:val="28"/>
          <w:szCs w:val="28"/>
        </w:rPr>
      </w:pPr>
    </w:p>
    <w:p w:rsidR="00493A4D" w:rsidRPr="00654ED5" w:rsidRDefault="00493A4D"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493A4D" w:rsidRDefault="00493A4D" w:rsidP="00654ED5">
      <w:pPr>
        <w:autoSpaceDE w:val="0"/>
        <w:autoSpaceDN w:val="0"/>
        <w:adjustRightInd w:val="0"/>
        <w:ind w:firstLine="709"/>
        <w:jc w:val="both"/>
        <w:rPr>
          <w:sz w:val="28"/>
          <w:szCs w:val="28"/>
        </w:rPr>
      </w:pPr>
    </w:p>
    <w:p w:rsidR="00493A4D" w:rsidRDefault="00493A4D" w:rsidP="00654ED5">
      <w:pPr>
        <w:autoSpaceDE w:val="0"/>
        <w:autoSpaceDN w:val="0"/>
        <w:adjustRightInd w:val="0"/>
        <w:ind w:firstLine="709"/>
        <w:jc w:val="both"/>
        <w:rPr>
          <w:sz w:val="28"/>
          <w:szCs w:val="28"/>
        </w:rPr>
      </w:pPr>
    </w:p>
    <w:p w:rsidR="00493A4D" w:rsidRDefault="00493A4D" w:rsidP="007F7ADF"/>
    <w:p w:rsidR="00493A4D" w:rsidRDefault="00493A4D" w:rsidP="00654ED5">
      <w:pPr>
        <w:pStyle w:val="NoSpacing"/>
        <w:ind w:firstLine="709"/>
        <w:jc w:val="center"/>
        <w:rPr>
          <w:rFonts w:ascii="Times New Roman" w:hAnsi="Times New Roman"/>
          <w:sz w:val="28"/>
          <w:szCs w:val="28"/>
        </w:rPr>
      </w:pP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w:t>
      </w: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Приложение</w:t>
      </w:r>
    </w:p>
    <w:p w:rsidR="00493A4D" w:rsidRDefault="00493A4D" w:rsidP="00654ED5">
      <w:pPr>
        <w:pStyle w:val="NoSpacing"/>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Алгинский сельсовет</w:t>
      </w: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493A4D"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493A4D" w:rsidRPr="00FF0C83" w:rsidRDefault="00493A4D" w:rsidP="00654ED5">
      <w:pPr>
        <w:pStyle w:val="NoSpacing"/>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493A4D" w:rsidRPr="00654ED5" w:rsidRDefault="00493A4D"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493A4D" w:rsidRDefault="00493A4D" w:rsidP="00654ED5">
      <w:pPr>
        <w:pStyle w:val="Title"/>
        <w:suppressAutoHyphens/>
        <w:spacing w:line="240" w:lineRule="auto"/>
        <w:ind w:firstLine="709"/>
        <w:rPr>
          <w:b w:val="0"/>
          <w:bCs/>
          <w:szCs w:val="28"/>
        </w:rPr>
      </w:pPr>
    </w:p>
    <w:p w:rsidR="00493A4D" w:rsidRDefault="00493A4D" w:rsidP="00654ED5">
      <w:pPr>
        <w:pStyle w:val="Title"/>
        <w:suppressAutoHyphens/>
        <w:spacing w:line="240" w:lineRule="auto"/>
        <w:ind w:firstLine="709"/>
        <w:rPr>
          <w:b w:val="0"/>
          <w:bCs/>
          <w:szCs w:val="28"/>
        </w:rPr>
      </w:pPr>
    </w:p>
    <w:p w:rsidR="00493A4D" w:rsidRDefault="00493A4D" w:rsidP="00654ED5">
      <w:pPr>
        <w:pStyle w:val="Title"/>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Алгинский </w:t>
      </w:r>
      <w:r w:rsidRPr="00523B4D">
        <w:rPr>
          <w:b w:val="0"/>
          <w:bCs/>
          <w:szCs w:val="28"/>
        </w:rPr>
        <w:t xml:space="preserve">сельсовет </w:t>
      </w:r>
    </w:p>
    <w:p w:rsidR="00493A4D" w:rsidRDefault="00493A4D" w:rsidP="00F50F01">
      <w:pPr>
        <w:pStyle w:val="Title"/>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493A4D" w:rsidRPr="00F50F01" w:rsidRDefault="00493A4D" w:rsidP="00F50F01">
      <w:pPr>
        <w:pStyle w:val="Title"/>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493A4D" w:rsidRDefault="00493A4D"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Алгинский </w:t>
      </w:r>
      <w:r w:rsidRPr="00523B4D">
        <w:rPr>
          <w:rFonts w:ascii="Times New Roman" w:hAnsi="Times New Roman"/>
          <w:b w:val="0"/>
          <w:bCs/>
          <w:sz w:val="28"/>
          <w:szCs w:val="28"/>
        </w:rPr>
        <w:t>сельсовет муниципального района Давлекановский район Республики Башкортостан</w:t>
      </w:r>
      <w:r>
        <w:rPr>
          <w:rFonts w:ascii="Times New Roman" w:hAnsi="Times New Roman"/>
          <w:b w:val="0"/>
          <w:bCs/>
          <w:sz w:val="28"/>
          <w:szCs w:val="28"/>
        </w:rPr>
        <w:t>»</w:t>
      </w:r>
    </w:p>
    <w:p w:rsidR="00493A4D" w:rsidRPr="00E2288C" w:rsidRDefault="00493A4D" w:rsidP="00BE76FF">
      <w:pPr>
        <w:pStyle w:val="ConsPlusNormal"/>
        <w:jc w:val="center"/>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493A4D" w:rsidRPr="00E2288C" w:rsidRDefault="00493A4D" w:rsidP="005B0BE9">
      <w:pPr>
        <w:pStyle w:val="ConsPlusNormal"/>
        <w:ind w:firstLine="72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bookmarkStart w:id="0" w:name="_GoBack"/>
      <w:r>
        <w:rPr>
          <w:rFonts w:ascii="Times New Roman" w:hAnsi="Times New Roman" w:cs="Times New Roman"/>
          <w:sz w:val="28"/>
          <w:szCs w:val="28"/>
        </w:rPr>
        <w:t xml:space="preserve">Администрации </w:t>
      </w:r>
      <w:r>
        <w:rPr>
          <w:rFonts w:ascii="Times New Roman" w:hAnsi="Times New Roman"/>
          <w:bCs/>
          <w:sz w:val="28"/>
          <w:szCs w:val="28"/>
        </w:rPr>
        <w:t xml:space="preserve">сельского поселения Алгинский </w:t>
      </w:r>
      <w:r w:rsidRPr="0070222D">
        <w:rPr>
          <w:rFonts w:ascii="Times New Roman" w:hAnsi="Times New Roman"/>
          <w:bCs/>
          <w:sz w:val="28"/>
          <w:szCs w:val="28"/>
        </w:rPr>
        <w:t>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Pr>
          <w:rFonts w:ascii="Times New Roman" w:hAnsi="Times New Roman"/>
          <w:bCs/>
          <w:sz w:val="28"/>
          <w:szCs w:val="28"/>
        </w:rPr>
        <w:t xml:space="preserve">сельского поселения Алгинский </w:t>
      </w:r>
      <w:r w:rsidRPr="0070222D">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493A4D" w:rsidRPr="00E2288C" w:rsidRDefault="00493A4D" w:rsidP="007F0E77">
      <w:pPr>
        <w:pStyle w:val="ConsPlusNormal"/>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493A4D" w:rsidRPr="00E2288C" w:rsidRDefault="00493A4D">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268"/>
        <w:gridCol w:w="2052"/>
        <w:gridCol w:w="1728"/>
      </w:tblGrid>
      <w:tr w:rsidR="00493A4D" w:rsidRPr="00E2288C">
        <w:trPr>
          <w:trHeight w:val="240"/>
        </w:trPr>
        <w:tc>
          <w:tcPr>
            <w:tcW w:w="540"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493A4D" w:rsidRPr="00E2288C" w:rsidRDefault="00493A4D"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493A4D" w:rsidRDefault="00493A4D"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493A4D" w:rsidRPr="00E2288C" w:rsidRDefault="00493A4D"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493A4D" w:rsidRPr="00E2288C">
        <w:trPr>
          <w:trHeight w:val="240"/>
        </w:trPr>
        <w:tc>
          <w:tcPr>
            <w:tcW w:w="54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tc>
        <w:tc>
          <w:tcPr>
            <w:tcW w:w="2268" w:type="dxa"/>
            <w:tcBorders>
              <w:top w:val="nil"/>
            </w:tcBorders>
          </w:tcPr>
          <w:p w:rsidR="00493A4D" w:rsidRPr="000F3940" w:rsidRDefault="00493A4D" w:rsidP="00E96EB8">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 453417, Республика Башкортостан, Давлекановский район, д. Алга, ул. Центральная, д.31а ,</w:t>
            </w:r>
          </w:p>
          <w:p w:rsidR="00493A4D" w:rsidRPr="000F3940" w:rsidRDefault="00493A4D" w:rsidP="00E96EB8">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Адрес электронной почты: </w:t>
            </w:r>
            <w:hyperlink r:id="rId5" w:history="1">
              <w:r w:rsidRPr="000F3940">
                <w:rPr>
                  <w:rStyle w:val="Hyperlink"/>
                  <w:rFonts w:ascii="Times New Roman" w:hAnsi="Times New Roman"/>
                  <w:sz w:val="24"/>
                  <w:szCs w:val="24"/>
                  <w:lang w:val="en-US"/>
                </w:rPr>
                <w:t>davlalgmail</w:t>
              </w:r>
              <w:r w:rsidRPr="000F3940">
                <w:rPr>
                  <w:rStyle w:val="Hyperlink"/>
                  <w:rFonts w:ascii="Times New Roman" w:hAnsi="Times New Roman"/>
                  <w:sz w:val="24"/>
                  <w:szCs w:val="24"/>
                </w:rPr>
                <w:t>2007@</w:t>
              </w:r>
              <w:r w:rsidRPr="000F3940">
                <w:rPr>
                  <w:rStyle w:val="Hyperlink"/>
                  <w:rFonts w:ascii="Times New Roman" w:hAnsi="Times New Roman"/>
                  <w:sz w:val="24"/>
                  <w:szCs w:val="24"/>
                  <w:lang w:val="en-US"/>
                </w:rPr>
                <w:t>rambler</w:t>
              </w:r>
              <w:r w:rsidRPr="000F3940">
                <w:rPr>
                  <w:rStyle w:val="Hyperlink"/>
                  <w:rFonts w:ascii="Times New Roman" w:hAnsi="Times New Roman"/>
                  <w:sz w:val="24"/>
                  <w:szCs w:val="24"/>
                </w:rPr>
                <w:t>.</w:t>
              </w:r>
              <w:r w:rsidRPr="000F3940">
                <w:rPr>
                  <w:rStyle w:val="Hyperlink"/>
                  <w:rFonts w:ascii="Times New Roman" w:hAnsi="Times New Roman"/>
                  <w:sz w:val="24"/>
                  <w:szCs w:val="24"/>
                  <w:lang w:val="en-US"/>
                </w:rPr>
                <w:t>ru</w:t>
              </w:r>
            </w:hyperlink>
            <w:r w:rsidRPr="000F3940">
              <w:rPr>
                <w:rFonts w:ascii="Times New Roman" w:hAnsi="Times New Roman" w:cs="Times New Roman"/>
                <w:sz w:val="24"/>
                <w:szCs w:val="24"/>
              </w:rPr>
              <w:t>;</w:t>
            </w:r>
          </w:p>
          <w:p w:rsidR="00493A4D" w:rsidRPr="000F3940" w:rsidRDefault="00493A4D" w:rsidP="00B039C4">
            <w:pPr>
              <w:jc w:val="both"/>
              <w:rPr>
                <w:rFonts w:ascii="Times New Roman" w:hAnsi="Times New Roman"/>
                <w:sz w:val="24"/>
                <w:szCs w:val="24"/>
              </w:rPr>
            </w:pPr>
            <w:r w:rsidRPr="000F3940">
              <w:rPr>
                <w:rFonts w:ascii="Times New Roman" w:hAnsi="Times New Roman"/>
                <w:sz w:val="24"/>
                <w:szCs w:val="24"/>
              </w:rPr>
              <w:t>Официальный сайт: http://sovet-davlekanovo.ru/.</w:t>
            </w:r>
          </w:p>
          <w:p w:rsidR="00493A4D" w:rsidRPr="000F3940" w:rsidRDefault="00493A4D" w:rsidP="00B039C4">
            <w:pPr>
              <w:pStyle w:val="ConsPlusNormal"/>
              <w:ind w:firstLine="720"/>
              <w:jc w:val="both"/>
              <w:rPr>
                <w:rFonts w:ascii="Times New Roman" w:hAnsi="Times New Roman" w:cs="Times New Roman"/>
                <w:sz w:val="24"/>
                <w:szCs w:val="24"/>
              </w:rPr>
            </w:pPr>
          </w:p>
          <w:p w:rsidR="00493A4D" w:rsidRPr="000F3940" w:rsidRDefault="00493A4D" w:rsidP="00E96EB8">
            <w:pPr>
              <w:pStyle w:val="ConsPlusNonformat"/>
              <w:jc w:val="both"/>
              <w:rPr>
                <w:rFonts w:ascii="Times New Roman" w:hAnsi="Times New Roman" w:cs="Times New Roman"/>
                <w:sz w:val="24"/>
                <w:szCs w:val="24"/>
              </w:rPr>
            </w:pPr>
          </w:p>
        </w:tc>
        <w:tc>
          <w:tcPr>
            <w:tcW w:w="2052" w:type="dxa"/>
            <w:tcBorders>
              <w:top w:val="nil"/>
            </w:tcBorders>
          </w:tcPr>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 Контактные телефоны:</w:t>
            </w:r>
          </w:p>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8(34768) </w:t>
            </w:r>
          </w:p>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3-43-38, </w:t>
            </w:r>
          </w:p>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3-73-36;</w:t>
            </w:r>
          </w:p>
        </w:tc>
        <w:tc>
          <w:tcPr>
            <w:tcW w:w="1728" w:type="dxa"/>
            <w:tcBorders>
              <w:top w:val="nil"/>
            </w:tcBorders>
          </w:tcPr>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  Ежедневно с 10.00 до 12.00, с понедельника  по среду –по адресу: д. Алга, ул. Центральная, 31а, с четверга по пятницу  по адресу: д. Романовка, ул. Заводская, д.39.</w:t>
            </w:r>
          </w:p>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Обеденный перерыв : с 13.00 до 14.00 часов.</w:t>
            </w:r>
          </w:p>
          <w:p w:rsidR="00493A4D" w:rsidRPr="000F3940" w:rsidRDefault="00493A4D">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Выходной день: суббота и воскресенье      </w:t>
            </w:r>
          </w:p>
        </w:tc>
      </w:tr>
      <w:tr w:rsidR="00493A4D" w:rsidRPr="00E2288C">
        <w:trPr>
          <w:trHeight w:val="240"/>
        </w:trPr>
        <w:tc>
          <w:tcPr>
            <w:tcW w:w="54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493A4D" w:rsidRPr="00E2288C" w:rsidRDefault="00493A4D"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p>
        </w:tc>
        <w:tc>
          <w:tcPr>
            <w:tcW w:w="2268" w:type="dxa"/>
            <w:tcBorders>
              <w:top w:val="nil"/>
            </w:tcBorders>
          </w:tcPr>
          <w:p w:rsidR="00493A4D" w:rsidRDefault="00493A4D" w:rsidP="000F3940">
            <w:pPr>
              <w:pStyle w:val="ConsPlusNonformat"/>
              <w:jc w:val="both"/>
              <w:rPr>
                <w:rFonts w:ascii="Times New Roman" w:hAnsi="Times New Roman" w:cs="Times New Roman"/>
                <w:sz w:val="24"/>
                <w:szCs w:val="24"/>
              </w:rPr>
            </w:pPr>
            <w:r w:rsidRPr="0054177C">
              <w:rPr>
                <w:rFonts w:ascii="Times New Roman" w:hAnsi="Times New Roman" w:cs="Times New Roman"/>
                <w:sz w:val="24"/>
                <w:szCs w:val="24"/>
              </w:rPr>
              <w:t>Республика Башкортостан, Давлекановский район, Давлеканово, улица Победы, 5</w:t>
            </w:r>
          </w:p>
          <w:p w:rsidR="00493A4D" w:rsidRPr="000F3940" w:rsidRDefault="00493A4D" w:rsidP="000F3940">
            <w:pPr>
              <w:pStyle w:val="ConsPlusNonformat"/>
              <w:jc w:val="both"/>
              <w:rPr>
                <w:rFonts w:ascii="Times New Roman" w:hAnsi="Times New Roman" w:cs="Times New Roman"/>
                <w:sz w:val="24"/>
                <w:szCs w:val="24"/>
              </w:rPr>
            </w:pPr>
            <w:hyperlink r:id="rId6" w:history="1">
              <w:r w:rsidRPr="000F3940">
                <w:rPr>
                  <w:rStyle w:val="Hyperlink"/>
                  <w:rFonts w:ascii="Times New Roman" w:hAnsi="Times New Roman"/>
                  <w:sz w:val="24"/>
                  <w:szCs w:val="24"/>
                </w:rPr>
                <w:t>mfc@mfcrb.ru</w:t>
              </w:r>
            </w:hyperlink>
          </w:p>
        </w:tc>
        <w:tc>
          <w:tcPr>
            <w:tcW w:w="2052" w:type="dxa"/>
            <w:tcBorders>
              <w:top w:val="nil"/>
            </w:tcBorders>
          </w:tcPr>
          <w:p w:rsidR="00493A4D" w:rsidRPr="0054177C" w:rsidRDefault="00493A4D" w:rsidP="000F3940">
            <w:pPr>
              <w:rPr>
                <w:rFonts w:ascii="Times New Roman" w:hAnsi="Times New Roman"/>
                <w:sz w:val="24"/>
                <w:szCs w:val="24"/>
              </w:rPr>
            </w:pPr>
            <w:r w:rsidRPr="0054177C">
              <w:rPr>
                <w:rFonts w:ascii="Times New Roman" w:hAnsi="Times New Roman"/>
                <w:sz w:val="24"/>
                <w:szCs w:val="24"/>
              </w:rPr>
              <w:t>+7 (347) 246-55-33, +7 (34768) 3-06-05, +7 (34768) 3-06-16</w:t>
            </w:r>
          </w:p>
          <w:p w:rsidR="00493A4D" w:rsidRPr="00E2288C" w:rsidRDefault="00493A4D" w:rsidP="00E96EB8">
            <w:pPr>
              <w:pStyle w:val="ConsPlusNonformat"/>
              <w:jc w:val="both"/>
              <w:rPr>
                <w:rFonts w:ascii="Times New Roman" w:hAnsi="Times New Roman" w:cs="Times New Roman"/>
                <w:sz w:val="28"/>
                <w:szCs w:val="28"/>
              </w:rPr>
            </w:pPr>
          </w:p>
        </w:tc>
        <w:tc>
          <w:tcPr>
            <w:tcW w:w="1728" w:type="dxa"/>
            <w:tcBorders>
              <w:top w:val="nil"/>
            </w:tcBorders>
          </w:tcPr>
          <w:p w:rsidR="00493A4D" w:rsidRPr="000F3940" w:rsidRDefault="00493A4D" w:rsidP="000F3940">
            <w:pPr>
              <w:rPr>
                <w:rFonts w:ascii="Times New Roman" w:hAnsi="Times New Roman"/>
                <w:sz w:val="24"/>
                <w:szCs w:val="24"/>
              </w:rPr>
            </w:pPr>
            <w:r w:rsidRPr="000F3940">
              <w:rPr>
                <w:rFonts w:ascii="Times New Roman" w:hAnsi="Times New Roman"/>
              </w:rPr>
              <w:t>понедельник: с 14:00 до 20:00, вторник-суббота: с 08:00 до 20:00</w:t>
            </w:r>
          </w:p>
        </w:tc>
      </w:tr>
      <w:tr w:rsidR="00493A4D" w:rsidRPr="00E2288C" w:rsidTr="000F3940">
        <w:trPr>
          <w:trHeight w:val="20"/>
        </w:trPr>
        <w:tc>
          <w:tcPr>
            <w:tcW w:w="54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592" w:type="dxa"/>
            <w:tcBorders>
              <w:top w:val="nil"/>
            </w:tcBorders>
          </w:tcPr>
          <w:p w:rsidR="00493A4D" w:rsidRPr="00E2288C" w:rsidRDefault="00493A4D" w:rsidP="001277A4">
            <w:pPr>
              <w:pStyle w:val="ConsPlusNonformat"/>
              <w:jc w:val="both"/>
              <w:rPr>
                <w:rFonts w:ascii="Times New Roman" w:hAnsi="Times New Roman" w:cs="Times New Roman"/>
                <w:sz w:val="28"/>
                <w:szCs w:val="28"/>
              </w:rPr>
            </w:pPr>
          </w:p>
        </w:tc>
        <w:tc>
          <w:tcPr>
            <w:tcW w:w="2268" w:type="dxa"/>
            <w:tcBorders>
              <w:top w:val="nil"/>
            </w:tcBorders>
          </w:tcPr>
          <w:p w:rsidR="00493A4D" w:rsidRPr="00E2288C" w:rsidRDefault="00493A4D" w:rsidP="00E96EB8">
            <w:pPr>
              <w:pStyle w:val="ConsPlusNonformat"/>
              <w:jc w:val="both"/>
              <w:rPr>
                <w:rFonts w:ascii="Times New Roman" w:hAnsi="Times New Roman" w:cs="Times New Roman"/>
                <w:sz w:val="28"/>
                <w:szCs w:val="28"/>
              </w:rPr>
            </w:pPr>
          </w:p>
        </w:tc>
        <w:tc>
          <w:tcPr>
            <w:tcW w:w="2052" w:type="dxa"/>
            <w:tcBorders>
              <w:top w:val="nil"/>
            </w:tcBorders>
          </w:tcPr>
          <w:p w:rsidR="00493A4D" w:rsidRPr="00E2288C" w:rsidRDefault="00493A4D" w:rsidP="00E96EB8">
            <w:pPr>
              <w:pStyle w:val="ConsPlusNonformat"/>
              <w:jc w:val="both"/>
              <w:rPr>
                <w:rFonts w:ascii="Times New Roman" w:hAnsi="Times New Roman" w:cs="Times New Roman"/>
                <w:sz w:val="28"/>
                <w:szCs w:val="28"/>
              </w:rPr>
            </w:pPr>
          </w:p>
        </w:tc>
        <w:tc>
          <w:tcPr>
            <w:tcW w:w="1728"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493A4D" w:rsidRPr="00E2288C" w:rsidRDefault="00493A4D">
      <w:pPr>
        <w:pStyle w:val="ConsPlusNormal"/>
        <w:ind w:firstLine="540"/>
        <w:jc w:val="both"/>
        <w:rPr>
          <w:rFonts w:ascii="Times New Roman" w:hAnsi="Times New Roman" w:cs="Times New Roman"/>
          <w:sz w:val="28"/>
          <w:szCs w:val="28"/>
        </w:rPr>
      </w:pPr>
    </w:p>
    <w:p w:rsidR="00493A4D"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493A4D" w:rsidRPr="00E2288C" w:rsidRDefault="00493A4D" w:rsidP="00B35A7A">
      <w:pPr>
        <w:pStyle w:val="ConsPlusNormal"/>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7"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Pr>
          <w:rFonts w:ascii="Times New Roman" w:hAnsi="Times New Roman" w:cs="Times New Roman"/>
          <w:bCs/>
          <w:sz w:val="28"/>
          <w:szCs w:val="28"/>
        </w:rPr>
        <w:t>сельского поселения Алгинский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сельского поселения Алгинский сельсовет муниципального района</w:t>
      </w:r>
      <w:r w:rsidRPr="00E2288C">
        <w:rPr>
          <w:rFonts w:ascii="Times New Roman" w:hAnsi="Times New Roman" w:cs="Times New Roman"/>
          <w:sz w:val="28"/>
          <w:szCs w:val="28"/>
        </w:rPr>
        <w:t xml:space="preserve"> Республики Башкортостан.</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8"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493A4D" w:rsidRPr="00E2288C" w:rsidRDefault="00493A4D" w:rsidP="009C7BC3">
      <w:pPr>
        <w:pStyle w:val="ConsPlusNormal"/>
        <w:ind w:firstLine="540"/>
        <w:jc w:val="both"/>
      </w:pPr>
      <w:r w:rsidRPr="00E2288C">
        <w:rPr>
          <w:rFonts w:ascii="Times New Roman" w:hAnsi="Times New Roman" w:cs="Times New Roman"/>
          <w:sz w:val="28"/>
          <w:szCs w:val="28"/>
        </w:rPr>
        <w:t xml:space="preserve"> </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493A4D" w:rsidRPr="00E2288C" w:rsidRDefault="00493A4D" w:rsidP="005B0BE9">
      <w:pPr>
        <w:pStyle w:val="ConsPlusNormal"/>
        <w:ind w:firstLine="720"/>
        <w:jc w:val="both"/>
        <w:rPr>
          <w:rFonts w:ascii="Times New Roman" w:hAnsi="Times New Roman" w:cs="Times New Roman"/>
          <w:sz w:val="28"/>
          <w:szCs w:val="28"/>
        </w:rPr>
      </w:pPr>
      <w:hyperlink r:id="rId9"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10"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493A4D" w:rsidRPr="00E2288C" w:rsidRDefault="00493A4D"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4"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5"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493A4D" w:rsidRPr="00E2288C" w:rsidRDefault="00493A4D"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493A4D" w:rsidRPr="00E2288C" w:rsidRDefault="00493A4D" w:rsidP="005B0BE9">
      <w:pPr>
        <w:pStyle w:val="ConsPlusNormal"/>
        <w:ind w:firstLine="720"/>
        <w:jc w:val="both"/>
        <w:rPr>
          <w:rFonts w:ascii="Times New Roman" w:hAnsi="Times New Roman" w:cs="Times New Roman"/>
          <w:sz w:val="28"/>
          <w:szCs w:val="28"/>
        </w:rPr>
      </w:pPr>
      <w:hyperlink r:id="rId16" w:history="1">
        <w:r w:rsidRPr="00E2288C">
          <w:rPr>
            <w:rFonts w:ascii="Times New Roman" w:hAnsi="Times New Roman" w:cs="Times New Roman"/>
            <w:sz w:val="28"/>
            <w:szCs w:val="28"/>
          </w:rPr>
          <w:t>постановлением</w:t>
        </w:r>
      </w:hyperlink>
      <w:r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493A4D" w:rsidRPr="00E2288C" w:rsidRDefault="00493A4D"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493A4D" w:rsidRPr="00E2288C" w:rsidRDefault="00493A4D" w:rsidP="005B0BE9">
      <w:pPr>
        <w:pStyle w:val="ConsPlusNormal"/>
        <w:ind w:firstLine="720"/>
        <w:jc w:val="both"/>
        <w:rPr>
          <w:rFonts w:ascii="Times New Roman" w:hAnsi="Times New Roman" w:cs="Times New Roman"/>
          <w:sz w:val="28"/>
          <w:szCs w:val="28"/>
        </w:rPr>
      </w:pPr>
      <w:hyperlink r:id="rId17"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493A4D" w:rsidRPr="00E2288C" w:rsidRDefault="00493A4D"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493A4D" w:rsidRPr="00176DFB" w:rsidRDefault="00493A4D"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сельского по</w:t>
      </w:r>
      <w:r>
        <w:rPr>
          <w:rFonts w:ascii="Times New Roman" w:hAnsi="Times New Roman" w:cs="Times New Roman"/>
          <w:bCs/>
          <w:sz w:val="28"/>
          <w:szCs w:val="28"/>
        </w:rPr>
        <w:t>селения Алгинский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493A4D" w:rsidRPr="00E2288C" w:rsidRDefault="00493A4D" w:rsidP="005B0BE9">
      <w:pPr>
        <w:pStyle w:val="ConsPlusNormal"/>
        <w:ind w:firstLine="720"/>
        <w:jc w:val="both"/>
        <w:rPr>
          <w:rFonts w:ascii="Times New Roman" w:hAnsi="Times New Roman" w:cs="Times New Roman"/>
          <w:sz w:val="28"/>
          <w:szCs w:val="28"/>
          <w:lang w:eastAsia="en-US"/>
        </w:rPr>
      </w:pPr>
      <w:hyperlink r:id="rId18" w:history="1">
        <w:r w:rsidRPr="00E2288C">
          <w:rPr>
            <w:rFonts w:ascii="Times New Roman" w:hAnsi="Times New Roman" w:cs="Times New Roman"/>
            <w:sz w:val="28"/>
            <w:szCs w:val="28"/>
          </w:rPr>
          <w:t>Положение</w:t>
        </w:r>
      </w:hyperlink>
      <w:r w:rsidRPr="00E2288C">
        <w:rPr>
          <w:rFonts w:ascii="Times New Roman" w:hAnsi="Times New Roman" w:cs="Times New Roman"/>
          <w:sz w:val="28"/>
          <w:szCs w:val="28"/>
        </w:rPr>
        <w:t>м о</w:t>
      </w:r>
      <w:r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Pr="00E2288C">
        <w:rPr>
          <w:rFonts w:ascii="Times New Roman" w:hAnsi="Times New Roman" w:cs="Times New Roman"/>
          <w:sz w:val="28"/>
          <w:szCs w:val="28"/>
          <w:lang w:eastAsia="en-US"/>
        </w:rPr>
        <w:t>«Республика Башкортостан», № 87(26571), 06.05.2008</w:t>
      </w:r>
      <w:r w:rsidRPr="00E2288C">
        <w:rPr>
          <w:rFonts w:ascii="Times New Roman" w:hAnsi="Times New Roman"/>
          <w:sz w:val="28"/>
          <w:szCs w:val="28"/>
        </w:rPr>
        <w:t>);</w:t>
      </w:r>
    </w:p>
    <w:p w:rsidR="00493A4D" w:rsidRPr="00E2288C" w:rsidRDefault="00493A4D"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sz w:val="28"/>
        </w:rPr>
        <w:t>Давлекановскому району и г. Давлеканово с а</w:t>
      </w:r>
      <w:r w:rsidRPr="00E2288C">
        <w:rPr>
          <w:rFonts w:ascii="Times New Roman" w:hAnsi="Times New Roman"/>
          <w:sz w:val="28"/>
        </w:rPr>
        <w:t xml:space="preserve">дминистрацией </w:t>
      </w:r>
      <w:r>
        <w:rPr>
          <w:rFonts w:ascii="Times New Roman" w:hAnsi="Times New Roman"/>
          <w:sz w:val="28"/>
        </w:rPr>
        <w:t>сельского поселения Алгинский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sz w:val="28"/>
        </w:rPr>
        <w:t>Республики Башкортостан.</w:t>
      </w:r>
    </w:p>
    <w:p w:rsidR="00493A4D" w:rsidRPr="00E2288C" w:rsidRDefault="00493A4D" w:rsidP="00EA1371">
      <w:pPr>
        <w:pStyle w:val="ConsPlusNormal"/>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493A4D" w:rsidRPr="00E2288C" w:rsidRDefault="00493A4D"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493A4D" w:rsidRPr="00E2288C" w:rsidRDefault="00493A4D"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493A4D" w:rsidRPr="00E2288C" w:rsidRDefault="00493A4D"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3A4D" w:rsidRPr="00E2288C" w:rsidRDefault="00493A4D"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9"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493A4D" w:rsidRPr="00E2288C" w:rsidRDefault="00493A4D"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493A4D" w:rsidRPr="00E2288C" w:rsidRDefault="00493A4D"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493A4D" w:rsidRPr="00E2288C" w:rsidRDefault="00493A4D"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493A4D" w:rsidRPr="00E2288C" w:rsidRDefault="00493A4D"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493A4D" w:rsidRPr="00E2288C" w:rsidRDefault="00493A4D"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493A4D" w:rsidRPr="00E2288C" w:rsidRDefault="00493A4D"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493A4D" w:rsidRPr="00E2288C" w:rsidRDefault="00493A4D"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493A4D" w:rsidRPr="00E2288C" w:rsidRDefault="00493A4D"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493A4D" w:rsidRPr="00E2288C" w:rsidRDefault="00493A4D"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493A4D" w:rsidRPr="00E2288C" w:rsidRDefault="00493A4D" w:rsidP="00DD226B">
      <w:pPr>
        <w:autoSpaceDE w:val="0"/>
        <w:autoSpaceDN w:val="0"/>
        <w:adjustRightInd w:val="0"/>
        <w:spacing w:after="0" w:line="240" w:lineRule="auto"/>
        <w:ind w:firstLine="709"/>
        <w:jc w:val="both"/>
        <w:rPr>
          <w:rFonts w:ascii="Times New Roman" w:hAnsi="Times New Roman"/>
          <w:sz w:val="28"/>
          <w:szCs w:val="28"/>
          <w:lang w:eastAsia="ru-RU"/>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493A4D" w:rsidRPr="00E2288C" w:rsidRDefault="00493A4D" w:rsidP="003954CD">
      <w:pPr>
        <w:pStyle w:val="ConsPlusNormal"/>
        <w:ind w:firstLine="720"/>
        <w:jc w:val="both"/>
        <w:rPr>
          <w:rFonts w:ascii="Times New Roman" w:hAnsi="Times New Roman" w:cs="Times New Roman"/>
          <w:sz w:val="28"/>
          <w:szCs w:val="28"/>
        </w:rPr>
      </w:pPr>
      <w:hyperlink w:anchor="P525" w:history="1">
        <w:r w:rsidRPr="00E2288C">
          <w:rPr>
            <w:rFonts w:ascii="Times New Roman" w:hAnsi="Times New Roman" w:cs="Times New Roman"/>
            <w:sz w:val="28"/>
            <w:szCs w:val="28"/>
          </w:rPr>
          <w:t>Показатели</w:t>
        </w:r>
      </w:hyperlink>
      <w:r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Pr>
          <w:rFonts w:ascii="Times New Roman" w:hAnsi="Times New Roman" w:cs="Times New Roman"/>
          <w:sz w:val="28"/>
          <w:szCs w:val="28"/>
        </w:rPr>
        <w:t>й в отчетном году (приложение N</w:t>
      </w:r>
      <w:r w:rsidRPr="00E2288C">
        <w:rPr>
          <w:rFonts w:ascii="Times New Roman" w:hAnsi="Times New Roman" w:cs="Times New Roman"/>
          <w:sz w:val="28"/>
          <w:szCs w:val="28"/>
        </w:rPr>
        <w:t>2 к настоящему Административному регламенту).</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493A4D" w:rsidRPr="00E2288C" w:rsidRDefault="00493A4D"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493A4D" w:rsidRPr="00E2288C" w:rsidRDefault="00493A4D"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493A4D" w:rsidRPr="00E2288C" w:rsidRDefault="00493A4D" w:rsidP="00692E37">
      <w:pPr>
        <w:autoSpaceDE w:val="0"/>
        <w:autoSpaceDN w:val="0"/>
        <w:adjustRightInd w:val="0"/>
        <w:spacing w:after="0" w:line="240" w:lineRule="auto"/>
        <w:ind w:firstLine="540"/>
        <w:jc w:val="both"/>
        <w:rPr>
          <w:rFonts w:ascii="Times New Roman" w:hAnsi="Times New Roman"/>
          <w:sz w:val="28"/>
          <w:szCs w:val="28"/>
        </w:rPr>
      </w:pPr>
    </w:p>
    <w:p w:rsidR="00493A4D" w:rsidRPr="00E2288C" w:rsidRDefault="00493A4D"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493A4D" w:rsidRPr="00E2288C" w:rsidRDefault="00493A4D"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493A4D" w:rsidRPr="00E2288C" w:rsidRDefault="00493A4D"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493A4D" w:rsidRPr="00E2288C" w:rsidRDefault="00493A4D"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493A4D" w:rsidRPr="00E2288C" w:rsidRDefault="00493A4D"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CommentReference"/>
        </w:rPr>
        <w:t xml:space="preserve"> </w:t>
      </w:r>
      <w:r w:rsidRPr="00E2288C">
        <w:rPr>
          <w:rStyle w:val="CommentReference"/>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493A4D" w:rsidRPr="00E2288C" w:rsidRDefault="00493A4D"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493A4D" w:rsidRPr="00E2288C" w:rsidRDefault="00493A4D" w:rsidP="003954CD">
      <w:pPr>
        <w:pStyle w:val="ConsPlusNormal"/>
        <w:ind w:firstLine="720"/>
        <w:jc w:val="both"/>
        <w:rPr>
          <w:rFonts w:ascii="Times New Roman" w:hAnsi="Times New Roman" w:cs="Times New Roman"/>
          <w:sz w:val="28"/>
          <w:szCs w:val="28"/>
        </w:rPr>
      </w:pP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AF5E37">
      <w:pPr>
        <w:pStyle w:val="ConsPlusNormal"/>
        <w:jc w:val="both"/>
        <w:rPr>
          <w:rStyle w:val="CommentReference"/>
          <w:rFonts w:cs="Calibri"/>
          <w:lang w:eastAsia="en-US"/>
        </w:rPr>
      </w:pPr>
    </w:p>
    <w:p w:rsidR="00493A4D" w:rsidRPr="00E2288C" w:rsidRDefault="00493A4D"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493A4D" w:rsidRPr="00E2288C" w:rsidRDefault="00493A4D" w:rsidP="003954CD">
      <w:pPr>
        <w:pStyle w:val="ConsPlusNormal"/>
        <w:ind w:firstLine="720"/>
        <w:jc w:val="both"/>
        <w:rPr>
          <w:rFonts w:ascii="Times New Roman" w:hAnsi="Times New Roman" w:cs="Times New Roman"/>
          <w:sz w:val="28"/>
          <w:szCs w:val="28"/>
        </w:rPr>
      </w:pP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493A4D" w:rsidRPr="00E2288C" w:rsidRDefault="00493A4D"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493A4D" w:rsidRPr="00E2288C" w:rsidRDefault="00493A4D"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493A4D" w:rsidRPr="00E2288C" w:rsidRDefault="00493A4D"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493A4D" w:rsidRPr="00E4422D" w:rsidRDefault="00493A4D"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493A4D" w:rsidRPr="00E4422D" w:rsidRDefault="00493A4D"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493A4D" w:rsidRPr="00E2288C" w:rsidRDefault="00493A4D"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493A4D" w:rsidRPr="00E2288C" w:rsidRDefault="00493A4D"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493A4D" w:rsidRPr="00E2288C" w:rsidRDefault="00493A4D" w:rsidP="00AF2E34">
      <w:pPr>
        <w:widowControl w:val="0"/>
        <w:autoSpaceDE w:val="0"/>
        <w:autoSpaceDN w:val="0"/>
        <w:adjustRightInd w:val="0"/>
        <w:spacing w:after="0" w:line="240" w:lineRule="auto"/>
        <w:ind w:firstLine="540"/>
        <w:jc w:val="both"/>
        <w:rPr>
          <w:rFonts w:ascii="Times New Roman" w:hAnsi="Times New Roman"/>
        </w:rPr>
      </w:pPr>
    </w:p>
    <w:p w:rsidR="00493A4D" w:rsidRPr="00E2288C" w:rsidRDefault="00493A4D" w:rsidP="00AF2E34">
      <w:pPr>
        <w:widowControl w:val="0"/>
        <w:autoSpaceDE w:val="0"/>
        <w:autoSpaceDN w:val="0"/>
        <w:adjustRightInd w:val="0"/>
        <w:spacing w:after="0" w:line="240" w:lineRule="auto"/>
        <w:ind w:firstLine="540"/>
        <w:jc w:val="both"/>
        <w:rPr>
          <w:rFonts w:ascii="Times New Roman" w:hAnsi="Times New Roman"/>
        </w:rPr>
      </w:pPr>
    </w:p>
    <w:p w:rsidR="00493A4D" w:rsidRPr="00E2288C" w:rsidRDefault="00493A4D" w:rsidP="00AF2E34">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IV. ФОРМЫ КОНТРОЛЯ ЗА ИСПОЛНЕНИЕМ РЕГЛАМЕНТА</w:t>
      </w:r>
    </w:p>
    <w:p w:rsidR="00493A4D" w:rsidRPr="00E2288C" w:rsidRDefault="00493A4D" w:rsidP="00AF2E34">
      <w:pPr>
        <w:widowControl w:val="0"/>
        <w:autoSpaceDE w:val="0"/>
        <w:autoSpaceDN w:val="0"/>
        <w:adjustRightInd w:val="0"/>
        <w:spacing w:after="0" w:line="240" w:lineRule="auto"/>
        <w:ind w:firstLine="709"/>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осуществления текущего контроля за соблюдением</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периодичность осуществления плановых</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контроля за полнотой и качеством предоставления</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493A4D"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493A4D" w:rsidRPr="00E2288C"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493A4D" w:rsidRPr="00E2288C"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493A4D" w:rsidRPr="00E2288C"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493A4D" w:rsidRPr="00E2288C"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493A4D" w:rsidRPr="00E2288C" w:rsidRDefault="00493A4D"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формы контроля за предоставлением муниципальной</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93A4D" w:rsidRPr="00E2288C" w:rsidRDefault="00493A4D" w:rsidP="00AF2E34">
      <w:pPr>
        <w:autoSpaceDE w:val="0"/>
        <w:autoSpaceDN w:val="0"/>
        <w:adjustRightInd w:val="0"/>
        <w:spacing w:after="0" w:line="240" w:lineRule="auto"/>
        <w:ind w:firstLine="709"/>
        <w:jc w:val="both"/>
        <w:rPr>
          <w:rFonts w:ascii="Times New Roman" w:hAnsi="Times New Roman"/>
          <w:sz w:val="28"/>
          <w:szCs w:val="28"/>
        </w:rPr>
      </w:pPr>
    </w:p>
    <w:p w:rsidR="00493A4D" w:rsidRPr="00E2288C" w:rsidRDefault="00493A4D"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493A4D" w:rsidRDefault="00493A4D"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493A4D" w:rsidRPr="00E2288C" w:rsidRDefault="00493A4D"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493A4D" w:rsidRPr="00E2288C" w:rsidRDefault="00493A4D" w:rsidP="00AF2E34">
      <w:pPr>
        <w:widowControl w:val="0"/>
        <w:autoSpaceDE w:val="0"/>
        <w:autoSpaceDN w:val="0"/>
        <w:adjustRightInd w:val="0"/>
        <w:spacing w:after="0" w:line="240" w:lineRule="auto"/>
        <w:jc w:val="center"/>
        <w:outlineLvl w:val="1"/>
        <w:rPr>
          <w:rFonts w:ascii="Times New Roman" w:hAnsi="Times New Roman"/>
          <w:sz w:val="28"/>
          <w:szCs w:val="28"/>
        </w:rPr>
      </w:pPr>
    </w:p>
    <w:p w:rsidR="00493A4D" w:rsidRPr="00E2288C" w:rsidRDefault="00493A4D"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20" w:history="1">
        <w:r w:rsidRPr="00E2288C">
          <w:rPr>
            <w:rStyle w:val="Hyperlink"/>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21" w:history="1">
        <w:r w:rsidRPr="00E2288C">
          <w:rPr>
            <w:rStyle w:val="Hyperlink"/>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2" w:anchor="Par33" w:history="1">
        <w:r w:rsidRPr="00E2288C">
          <w:rPr>
            <w:rStyle w:val="Hyperlink"/>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93A4D" w:rsidRPr="00E2288C" w:rsidRDefault="00493A4D" w:rsidP="00D42FAC">
      <w:pPr>
        <w:autoSpaceDE w:val="0"/>
        <w:autoSpaceDN w:val="0"/>
        <w:adjustRightInd w:val="0"/>
        <w:spacing w:after="0" w:line="240" w:lineRule="auto"/>
        <w:ind w:firstLine="720"/>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493A4D" w:rsidRPr="00E2288C" w:rsidRDefault="00493A4D" w:rsidP="00D42FAC">
      <w:pPr>
        <w:autoSpaceDE w:val="0"/>
        <w:autoSpaceDN w:val="0"/>
        <w:adjustRightInd w:val="0"/>
        <w:spacing w:after="0" w:line="240" w:lineRule="auto"/>
        <w:ind w:firstLine="720"/>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5.10.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 если возможность приостановления предусмотрена</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493A4D" w:rsidRPr="00E2288C" w:rsidRDefault="00493A4D" w:rsidP="00D42FAC">
      <w:pPr>
        <w:autoSpaceDE w:val="0"/>
        <w:autoSpaceDN w:val="0"/>
        <w:adjustRightInd w:val="0"/>
        <w:spacing w:after="0" w:line="240" w:lineRule="auto"/>
        <w:ind w:firstLine="720"/>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493A4D" w:rsidRPr="00E2288C" w:rsidRDefault="00493A4D" w:rsidP="00D42FAC">
      <w:pPr>
        <w:autoSpaceDE w:val="0"/>
        <w:autoSpaceDN w:val="0"/>
        <w:adjustRightInd w:val="0"/>
        <w:spacing w:after="0" w:line="240" w:lineRule="auto"/>
        <w:ind w:firstLine="720"/>
        <w:jc w:val="center"/>
        <w:rPr>
          <w:rFonts w:ascii="Times New Roman" w:hAnsi="Times New Roman"/>
          <w:sz w:val="28"/>
          <w:szCs w:val="28"/>
        </w:rPr>
      </w:pP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493A4D" w:rsidRPr="00E2288C" w:rsidRDefault="00493A4D"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3" w:anchor="Par60" w:history="1">
        <w:r w:rsidRPr="00E2288C">
          <w:rPr>
            <w:rStyle w:val="Hyperlink"/>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4" w:anchor="Par21" w:history="1">
        <w:r w:rsidRPr="00E2288C">
          <w:rPr>
            <w:rStyle w:val="Hyperlink"/>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sidRPr="00E2288C">
          <w:rPr>
            <w:rStyle w:val="Hyperlink"/>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sidRPr="00E2288C">
          <w:rPr>
            <w:rStyle w:val="Hyperlink"/>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493A4D" w:rsidRPr="00E2288C" w:rsidRDefault="00493A4D" w:rsidP="00AF2E34">
      <w:pPr>
        <w:autoSpaceDE w:val="0"/>
        <w:autoSpaceDN w:val="0"/>
        <w:adjustRightInd w:val="0"/>
        <w:spacing w:after="0" w:line="240" w:lineRule="auto"/>
        <w:jc w:val="center"/>
        <w:rPr>
          <w:rFonts w:ascii="Times New Roman" w:hAnsi="Times New Roman"/>
          <w:sz w:val="28"/>
          <w:szCs w:val="28"/>
        </w:rPr>
      </w:pP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493A4D" w:rsidRPr="00E2288C" w:rsidRDefault="00493A4D"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телефону </w:t>
      </w:r>
      <w:r>
        <w:rPr>
          <w:sz w:val="28"/>
          <w:szCs w:val="28"/>
        </w:rPr>
        <w:t>8(34768) 3-43-38, 3-73-36</w:t>
      </w:r>
      <w:r w:rsidRPr="00FF0C83">
        <w:rPr>
          <w:sz w:val="28"/>
          <w:szCs w:val="28"/>
        </w:rPr>
        <w:t>,</w:t>
      </w:r>
      <w:r w:rsidRPr="00E2288C">
        <w:rPr>
          <w:rFonts w:ascii="Times New Roman" w:hAnsi="Times New Roman"/>
          <w:sz w:val="28"/>
          <w:szCs w:val="28"/>
        </w:rPr>
        <w:t xml:space="preserve">, посредством электронной почты </w:t>
      </w:r>
      <w:r w:rsidRPr="000F3940">
        <w:rPr>
          <w:rFonts w:ascii="Times New Roman" w:hAnsi="Times New Roman"/>
          <w:b/>
          <w:sz w:val="28"/>
          <w:szCs w:val="28"/>
          <w:lang w:val="en-US"/>
        </w:rPr>
        <w:t>davlalgmail</w:t>
      </w:r>
      <w:r w:rsidRPr="000F3940">
        <w:rPr>
          <w:rFonts w:ascii="Times New Roman" w:hAnsi="Times New Roman"/>
          <w:b/>
          <w:sz w:val="28"/>
          <w:szCs w:val="28"/>
        </w:rPr>
        <w:t>2007@</w:t>
      </w:r>
      <w:r w:rsidRPr="000F3940">
        <w:rPr>
          <w:rFonts w:ascii="Times New Roman" w:hAnsi="Times New Roman"/>
          <w:b/>
          <w:sz w:val="28"/>
          <w:szCs w:val="28"/>
          <w:lang w:val="en-US"/>
        </w:rPr>
        <w:t>rambler</w:t>
      </w:r>
      <w:r w:rsidRPr="000F3940">
        <w:rPr>
          <w:rFonts w:ascii="Times New Roman" w:hAnsi="Times New Roman"/>
          <w:b/>
          <w:sz w:val="28"/>
          <w:szCs w:val="28"/>
        </w:rPr>
        <w:t>.</w:t>
      </w:r>
      <w:r w:rsidRPr="000F3940">
        <w:rPr>
          <w:rFonts w:ascii="Times New Roman" w:hAnsi="Times New Roman"/>
          <w:b/>
          <w:sz w:val="28"/>
          <w:szCs w:val="28"/>
          <w:lang w:val="en-US"/>
        </w:rPr>
        <w:t>ru</w:t>
      </w:r>
      <w:r w:rsidRPr="00E2288C">
        <w:rPr>
          <w:rFonts w:ascii="Times New Roman" w:hAnsi="Times New Roman"/>
          <w:sz w:val="28"/>
          <w:szCs w:val="28"/>
        </w:rPr>
        <w:t>, при личном приеме заявителя.</w:t>
      </w:r>
    </w:p>
    <w:p w:rsidR="00493A4D" w:rsidRPr="00E2288C" w:rsidRDefault="00493A4D" w:rsidP="00762B76">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762B76">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762B76">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762B76">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762B76">
      <w:pPr>
        <w:widowControl w:val="0"/>
        <w:autoSpaceDE w:val="0"/>
        <w:autoSpaceDN w:val="0"/>
        <w:adjustRightInd w:val="0"/>
        <w:spacing w:after="0" w:line="240" w:lineRule="auto"/>
        <w:jc w:val="right"/>
        <w:rPr>
          <w:rFonts w:ascii="Times New Roman" w:hAnsi="Times New Roman"/>
          <w:sz w:val="24"/>
          <w:szCs w:val="24"/>
        </w:rPr>
      </w:pPr>
    </w:p>
    <w:p w:rsidR="00493A4D" w:rsidRPr="00E2288C" w:rsidRDefault="00493A4D" w:rsidP="00762B76"/>
    <w:p w:rsidR="00493A4D" w:rsidRPr="00E2288C" w:rsidRDefault="00493A4D" w:rsidP="00762B76"/>
    <w:p w:rsidR="00493A4D" w:rsidRPr="00E2288C" w:rsidRDefault="00493A4D" w:rsidP="00762B76"/>
    <w:p w:rsidR="00493A4D" w:rsidRPr="00E2288C" w:rsidRDefault="00493A4D" w:rsidP="00762B76"/>
    <w:p w:rsidR="00493A4D" w:rsidRPr="00E2288C" w:rsidRDefault="00493A4D" w:rsidP="00762B76"/>
    <w:p w:rsidR="00493A4D" w:rsidRPr="00E2288C" w:rsidRDefault="00493A4D" w:rsidP="00762B76"/>
    <w:p w:rsidR="00493A4D" w:rsidRPr="00E2288C" w:rsidRDefault="00493A4D" w:rsidP="000F3940">
      <w:pPr>
        <w:pStyle w:val="ConsPlusNormal"/>
        <w:rPr>
          <w:rFonts w:ascii="Times New Roman" w:hAnsi="Times New Roman" w:cs="Times New Roman"/>
          <w:sz w:val="28"/>
          <w:szCs w:val="28"/>
        </w:rPr>
      </w:pPr>
      <w:r>
        <w:rPr>
          <w:rFonts w:cs="Times New Roman"/>
          <w:szCs w:val="22"/>
          <w:lang w:eastAsia="en-US"/>
        </w:rPr>
        <w:t xml:space="preserve">                                                                                                                                               </w:t>
      </w:r>
      <w:r w:rsidRPr="00E2288C">
        <w:rPr>
          <w:rFonts w:ascii="Times New Roman" w:hAnsi="Times New Roman" w:cs="Times New Roman"/>
          <w:sz w:val="28"/>
          <w:szCs w:val="28"/>
        </w:rPr>
        <w:t>Приложение № 1</w:t>
      </w:r>
    </w:p>
    <w:p w:rsidR="00493A4D" w:rsidRPr="00E2288C" w:rsidRDefault="00493A4D"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493A4D" w:rsidRDefault="00493A4D"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493A4D" w:rsidRDefault="00493A4D" w:rsidP="00C14F84">
      <w:pPr>
        <w:pStyle w:val="ConsPlusNormal"/>
        <w:jc w:val="right"/>
        <w:rPr>
          <w:rFonts w:ascii="Times New Roman" w:hAnsi="Times New Roman"/>
          <w:sz w:val="28"/>
          <w:szCs w:val="28"/>
        </w:rPr>
      </w:pPr>
      <w:r>
        <w:rPr>
          <w:rFonts w:ascii="Times New Roman" w:hAnsi="Times New Roman"/>
          <w:sz w:val="28"/>
          <w:szCs w:val="28"/>
        </w:rPr>
        <w:t>Алгинский сельсовет</w:t>
      </w:r>
    </w:p>
    <w:p w:rsidR="00493A4D" w:rsidRPr="00E2288C" w:rsidRDefault="00493A4D"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493A4D" w:rsidRDefault="00493A4D"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493A4D" w:rsidRDefault="00493A4D"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Алгинский сельсовет муниципального района</w:t>
      </w:r>
    </w:p>
    <w:p w:rsidR="00493A4D" w:rsidRDefault="00493A4D"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493A4D" w:rsidRPr="00E2288C" w:rsidRDefault="00493A4D"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493A4D" w:rsidRPr="00E2288C" w:rsidRDefault="00493A4D" w:rsidP="00532CF3">
      <w:pPr>
        <w:pStyle w:val="ConsPlusNormal"/>
        <w:jc w:val="right"/>
        <w:rPr>
          <w:rFonts w:ascii="Times New Roman" w:hAnsi="Times New Roman" w:cs="Times New Roman"/>
          <w:sz w:val="28"/>
          <w:szCs w:val="28"/>
        </w:rPr>
      </w:pPr>
    </w:p>
    <w:p w:rsidR="00493A4D" w:rsidRPr="00E2288C" w:rsidRDefault="00493A4D"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493A4D" w:rsidRPr="00E2288C" w:rsidRDefault="00493A4D"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493A4D" w:rsidRPr="00E2288C" w:rsidRDefault="00493A4D">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493A4D" w:rsidRPr="00E2288C" w:rsidRDefault="00493A4D">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493A4D" w:rsidRPr="00E2288C" w:rsidRDefault="00493A4D">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493A4D" w:rsidRPr="00E2288C" w:rsidRDefault="00493A4D">
      <w:pPr>
        <w:pStyle w:val="ConsPlusNormal"/>
        <w:jc w:val="both"/>
        <w:rPr>
          <w:rFonts w:ascii="Times New Roman" w:hAnsi="Times New Roman" w:cs="Times New Roman"/>
          <w:sz w:val="28"/>
          <w:szCs w:val="28"/>
        </w:rPr>
      </w:pPr>
    </w:p>
    <w:p w:rsidR="00493A4D" w:rsidRPr="00E2288C" w:rsidRDefault="00493A4D"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493A4D" w:rsidRPr="00E2288C" w:rsidRDefault="00493A4D" w:rsidP="001C6A6B">
      <w:pPr>
        <w:tabs>
          <w:tab w:val="left" w:pos="4111"/>
          <w:tab w:val="left" w:pos="4253"/>
          <w:tab w:val="left" w:pos="4395"/>
        </w:tabs>
        <w:jc w:val="center"/>
        <w:rPr>
          <w:rFonts w:ascii="Times New Roman" w:hAnsi="Times New Roman"/>
          <w:sz w:val="24"/>
          <w:szCs w:val="24"/>
        </w:rPr>
      </w:pPr>
      <w:r w:rsidRPr="00E2288C">
        <w:rPr>
          <w:rFonts w:ascii="Times New Roman" w:hAnsi="Times New Roman"/>
          <w:sz w:val="24"/>
          <w:szCs w:val="24"/>
        </w:rPr>
        <w:t>З А П Р О С</w:t>
      </w:r>
    </w:p>
    <w:p w:rsidR="00493A4D" w:rsidRPr="00E2288C" w:rsidRDefault="00493A4D"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493A4D" w:rsidRPr="00E2288C" w:rsidRDefault="00493A4D"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493A4D" w:rsidRPr="00E2288C" w:rsidRDefault="00493A4D"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следующего(их)  объекта (ов):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415"/>
        <w:gridCol w:w="1894"/>
        <w:gridCol w:w="1725"/>
        <w:gridCol w:w="2092"/>
      </w:tblGrid>
      <w:tr w:rsidR="00493A4D" w:rsidRPr="00E2288C" w:rsidTr="002D1E58">
        <w:tc>
          <w:tcPr>
            <w:tcW w:w="445" w:type="dxa"/>
          </w:tcPr>
          <w:p w:rsidR="00493A4D" w:rsidRPr="00E2288C" w:rsidRDefault="00493A4D"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493A4D" w:rsidRPr="00E2288C" w:rsidRDefault="00493A4D"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493A4D" w:rsidRPr="00E2288C" w:rsidRDefault="00493A4D"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493A4D" w:rsidRPr="00E2288C" w:rsidRDefault="00493A4D"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493A4D" w:rsidRPr="00E2288C" w:rsidRDefault="00493A4D"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493A4D" w:rsidRPr="00E2288C" w:rsidTr="002D1E58">
        <w:tc>
          <w:tcPr>
            <w:tcW w:w="445" w:type="dxa"/>
          </w:tcPr>
          <w:p w:rsidR="00493A4D" w:rsidRPr="00E2288C" w:rsidRDefault="00493A4D" w:rsidP="002D1E58">
            <w:pPr>
              <w:spacing w:after="0" w:line="240" w:lineRule="auto"/>
              <w:rPr>
                <w:rFonts w:ascii="Times New Roman" w:hAnsi="Times New Roman"/>
                <w:sz w:val="24"/>
                <w:szCs w:val="24"/>
              </w:rPr>
            </w:pPr>
          </w:p>
        </w:tc>
        <w:tc>
          <w:tcPr>
            <w:tcW w:w="3415" w:type="dxa"/>
          </w:tcPr>
          <w:p w:rsidR="00493A4D" w:rsidRPr="00E2288C" w:rsidRDefault="00493A4D" w:rsidP="002D1E58">
            <w:pPr>
              <w:spacing w:after="0" w:line="240" w:lineRule="auto"/>
              <w:rPr>
                <w:rFonts w:ascii="Times New Roman" w:hAnsi="Times New Roman"/>
                <w:sz w:val="24"/>
                <w:szCs w:val="24"/>
              </w:rPr>
            </w:pPr>
          </w:p>
        </w:tc>
        <w:tc>
          <w:tcPr>
            <w:tcW w:w="1894" w:type="dxa"/>
          </w:tcPr>
          <w:p w:rsidR="00493A4D" w:rsidRPr="00E2288C" w:rsidRDefault="00493A4D" w:rsidP="002D1E58">
            <w:pPr>
              <w:spacing w:after="0" w:line="240" w:lineRule="auto"/>
              <w:rPr>
                <w:rFonts w:ascii="Times New Roman" w:hAnsi="Times New Roman"/>
                <w:sz w:val="24"/>
                <w:szCs w:val="24"/>
              </w:rPr>
            </w:pPr>
          </w:p>
        </w:tc>
        <w:tc>
          <w:tcPr>
            <w:tcW w:w="1725" w:type="dxa"/>
          </w:tcPr>
          <w:p w:rsidR="00493A4D" w:rsidRPr="00E2288C" w:rsidRDefault="00493A4D" w:rsidP="002D1E58">
            <w:pPr>
              <w:spacing w:after="0" w:line="240" w:lineRule="auto"/>
              <w:rPr>
                <w:rFonts w:ascii="Times New Roman" w:hAnsi="Times New Roman"/>
                <w:sz w:val="24"/>
                <w:szCs w:val="24"/>
              </w:rPr>
            </w:pPr>
          </w:p>
        </w:tc>
        <w:tc>
          <w:tcPr>
            <w:tcW w:w="2092" w:type="dxa"/>
          </w:tcPr>
          <w:p w:rsidR="00493A4D" w:rsidRPr="00E2288C" w:rsidRDefault="00493A4D" w:rsidP="002D1E58">
            <w:pPr>
              <w:spacing w:after="0" w:line="240" w:lineRule="auto"/>
              <w:rPr>
                <w:rFonts w:ascii="Times New Roman" w:hAnsi="Times New Roman"/>
                <w:sz w:val="24"/>
                <w:szCs w:val="24"/>
              </w:rPr>
            </w:pPr>
          </w:p>
        </w:tc>
      </w:tr>
      <w:tr w:rsidR="00493A4D" w:rsidRPr="00E2288C" w:rsidTr="002D1E58">
        <w:tc>
          <w:tcPr>
            <w:tcW w:w="445" w:type="dxa"/>
          </w:tcPr>
          <w:p w:rsidR="00493A4D" w:rsidRPr="00E2288C" w:rsidRDefault="00493A4D" w:rsidP="002D1E58">
            <w:pPr>
              <w:spacing w:after="0" w:line="240" w:lineRule="auto"/>
              <w:rPr>
                <w:rFonts w:ascii="Times New Roman" w:hAnsi="Times New Roman"/>
                <w:sz w:val="24"/>
                <w:szCs w:val="24"/>
              </w:rPr>
            </w:pPr>
          </w:p>
        </w:tc>
        <w:tc>
          <w:tcPr>
            <w:tcW w:w="3415" w:type="dxa"/>
          </w:tcPr>
          <w:p w:rsidR="00493A4D" w:rsidRPr="00E2288C" w:rsidRDefault="00493A4D" w:rsidP="002D1E58">
            <w:pPr>
              <w:spacing w:after="0" w:line="240" w:lineRule="auto"/>
              <w:rPr>
                <w:rFonts w:ascii="Times New Roman" w:hAnsi="Times New Roman"/>
                <w:sz w:val="24"/>
                <w:szCs w:val="24"/>
              </w:rPr>
            </w:pPr>
          </w:p>
        </w:tc>
        <w:tc>
          <w:tcPr>
            <w:tcW w:w="1894" w:type="dxa"/>
          </w:tcPr>
          <w:p w:rsidR="00493A4D" w:rsidRPr="00E2288C" w:rsidRDefault="00493A4D" w:rsidP="002D1E58">
            <w:pPr>
              <w:spacing w:after="0" w:line="240" w:lineRule="auto"/>
              <w:rPr>
                <w:rFonts w:ascii="Times New Roman" w:hAnsi="Times New Roman"/>
                <w:sz w:val="24"/>
                <w:szCs w:val="24"/>
              </w:rPr>
            </w:pPr>
          </w:p>
        </w:tc>
        <w:tc>
          <w:tcPr>
            <w:tcW w:w="1725" w:type="dxa"/>
          </w:tcPr>
          <w:p w:rsidR="00493A4D" w:rsidRPr="00E2288C" w:rsidRDefault="00493A4D" w:rsidP="002D1E58">
            <w:pPr>
              <w:spacing w:after="0" w:line="240" w:lineRule="auto"/>
              <w:rPr>
                <w:rFonts w:ascii="Times New Roman" w:hAnsi="Times New Roman"/>
                <w:sz w:val="24"/>
                <w:szCs w:val="24"/>
              </w:rPr>
            </w:pPr>
          </w:p>
        </w:tc>
        <w:tc>
          <w:tcPr>
            <w:tcW w:w="2092" w:type="dxa"/>
          </w:tcPr>
          <w:p w:rsidR="00493A4D" w:rsidRPr="00E2288C" w:rsidRDefault="00493A4D" w:rsidP="002D1E58">
            <w:pPr>
              <w:spacing w:after="0" w:line="240" w:lineRule="auto"/>
              <w:rPr>
                <w:rFonts w:ascii="Times New Roman" w:hAnsi="Times New Roman"/>
                <w:sz w:val="24"/>
                <w:szCs w:val="24"/>
              </w:rPr>
            </w:pPr>
          </w:p>
        </w:tc>
      </w:tr>
    </w:tbl>
    <w:p w:rsidR="00493A4D" w:rsidRPr="00E2288C" w:rsidRDefault="00493A4D" w:rsidP="001C6A6B">
      <w:pPr>
        <w:rPr>
          <w:rFonts w:ascii="Times New Roman" w:hAnsi="Times New Roman"/>
          <w:sz w:val="24"/>
          <w:szCs w:val="24"/>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493A4D" w:rsidRPr="00E2288C" w:rsidRDefault="00493A4D"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Приложение к запросу: копия паспорта с регистрацией на _____ л.</w:t>
      </w:r>
      <w:bookmarkStart w:id="2" w:name="P473"/>
      <w:bookmarkEnd w:id="2"/>
    </w:p>
    <w:p w:rsidR="00493A4D" w:rsidRPr="00E2288C" w:rsidRDefault="00493A4D">
      <w:pPr>
        <w:pStyle w:val="ConsPlusNonformat"/>
        <w:jc w:val="both"/>
        <w:rPr>
          <w:rFonts w:ascii="Times New Roman" w:hAnsi="Times New Roman" w:cs="Times New Roman"/>
          <w:sz w:val="28"/>
          <w:szCs w:val="28"/>
        </w:rPr>
      </w:pP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493A4D" w:rsidRPr="00E2288C" w:rsidRDefault="00493A4D"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493A4D" w:rsidRPr="00E2288C" w:rsidRDefault="00493A4D"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493A4D" w:rsidRPr="00E2288C" w:rsidRDefault="00493A4D"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Default="00493A4D" w:rsidP="005C30F5">
      <w:pPr>
        <w:pStyle w:val="ConsPlusNormal"/>
        <w:jc w:val="both"/>
        <w:rPr>
          <w:rFonts w:ascii="Times New Roman" w:hAnsi="Times New Roman" w:cs="Times New Roman"/>
          <w:sz w:val="28"/>
          <w:szCs w:val="28"/>
        </w:rPr>
      </w:pPr>
    </w:p>
    <w:p w:rsidR="00493A4D"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5C30F5">
      <w:pPr>
        <w:pStyle w:val="ConsPlusNormal"/>
        <w:jc w:val="both"/>
        <w:rPr>
          <w:rFonts w:ascii="Times New Roman" w:hAnsi="Times New Roman" w:cs="Times New Roman"/>
          <w:sz w:val="28"/>
          <w:szCs w:val="28"/>
        </w:rPr>
      </w:pPr>
    </w:p>
    <w:p w:rsidR="00493A4D" w:rsidRPr="00E2288C"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493A4D" w:rsidRPr="00E2288C"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493A4D"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493A4D" w:rsidRDefault="00493A4D"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493A4D" w:rsidRPr="00E2288C" w:rsidRDefault="00493A4D"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Алгинский сельсовет </w:t>
      </w:r>
    </w:p>
    <w:p w:rsidR="00493A4D" w:rsidRPr="00E2288C"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493A4D" w:rsidRPr="00E2288C"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493A4D" w:rsidRDefault="00493A4D"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Алгинский сельсовет муниципального района</w:t>
      </w:r>
    </w:p>
    <w:p w:rsidR="00493A4D" w:rsidRDefault="00493A4D"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493A4D" w:rsidRPr="00E2288C"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493A4D" w:rsidRPr="00E2288C" w:rsidRDefault="00493A4D" w:rsidP="005C30F5">
      <w:pPr>
        <w:pStyle w:val="ConsPlusNormal"/>
        <w:jc w:val="right"/>
        <w:rPr>
          <w:rFonts w:ascii="Times New Roman" w:hAnsi="Times New Roman" w:cs="Times New Roman"/>
          <w:sz w:val="28"/>
          <w:szCs w:val="28"/>
        </w:rPr>
      </w:pPr>
    </w:p>
    <w:p w:rsidR="00493A4D" w:rsidRPr="00E2288C" w:rsidRDefault="00493A4D">
      <w:pPr>
        <w:pStyle w:val="ConsPlusNormal"/>
        <w:jc w:val="right"/>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493A4D" w:rsidRPr="00E2288C" w:rsidRDefault="00493A4D">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493A4D" w:rsidRPr="00E2288C">
        <w:trPr>
          <w:trHeight w:val="240"/>
        </w:trPr>
        <w:tc>
          <w:tcPr>
            <w:tcW w:w="5760"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493A4D" w:rsidRPr="00E2288C">
        <w:trPr>
          <w:trHeight w:val="240"/>
        </w:trPr>
        <w:tc>
          <w:tcPr>
            <w:tcW w:w="9240" w:type="dxa"/>
            <w:gridSpan w:val="3"/>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9240" w:type="dxa"/>
            <w:gridSpan w:val="3"/>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493A4D" w:rsidRPr="00E2288C" w:rsidRDefault="00493A4D"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r w:rsidR="00493A4D" w:rsidRPr="00E2288C">
        <w:trPr>
          <w:trHeight w:val="240"/>
        </w:trPr>
        <w:tc>
          <w:tcPr>
            <w:tcW w:w="576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493A4D" w:rsidRPr="00E2288C" w:rsidRDefault="00493A4D">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493A4D" w:rsidRPr="00E2288C" w:rsidRDefault="00493A4D">
            <w:pPr>
              <w:pStyle w:val="ConsPlusNonformat"/>
              <w:jc w:val="both"/>
              <w:rPr>
                <w:rFonts w:ascii="Times New Roman" w:hAnsi="Times New Roman" w:cs="Times New Roman"/>
                <w:sz w:val="28"/>
                <w:szCs w:val="28"/>
              </w:rPr>
            </w:pPr>
          </w:p>
        </w:tc>
      </w:tr>
    </w:tbl>
    <w:p w:rsidR="00493A4D" w:rsidRPr="00E2288C" w:rsidRDefault="00493A4D">
      <w:pPr>
        <w:pStyle w:val="ConsPlusNormal"/>
        <w:ind w:firstLine="540"/>
        <w:jc w:val="both"/>
        <w:rPr>
          <w:rFonts w:ascii="Times New Roman" w:hAnsi="Times New Roman" w:cs="Times New Roman"/>
          <w:sz w:val="28"/>
          <w:szCs w:val="28"/>
        </w:rPr>
      </w:pPr>
    </w:p>
    <w:p w:rsidR="00493A4D" w:rsidRPr="00E2288C" w:rsidRDefault="00493A4D">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493A4D" w:rsidRPr="00E2288C" w:rsidRDefault="00493A4D"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493A4D" w:rsidRDefault="00493A4D"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493A4D" w:rsidRPr="00E2288C"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Алгинский сельсовет </w:t>
      </w:r>
    </w:p>
    <w:p w:rsidR="00493A4D" w:rsidRPr="00E2288C" w:rsidRDefault="00493A4D"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493A4D" w:rsidRDefault="00493A4D"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493A4D" w:rsidRPr="00E2288C" w:rsidRDefault="00493A4D"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Алгинский сельсовет</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493A4D" w:rsidRDefault="00493A4D"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493A4D" w:rsidRPr="00E2288C" w:rsidRDefault="00493A4D" w:rsidP="00437737">
      <w:pPr>
        <w:pStyle w:val="ConsPlusNormal"/>
        <w:jc w:val="right"/>
        <w:rPr>
          <w:rFonts w:ascii="Times New Roman" w:hAnsi="Times New Roman" w:cs="Times New Roman"/>
          <w:sz w:val="28"/>
          <w:szCs w:val="28"/>
        </w:rPr>
      </w:pP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493A4D" w:rsidRPr="00E2288C" w:rsidRDefault="00493A4D">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493A4D" w:rsidRPr="00E2288C" w:rsidRDefault="00493A4D"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493A4D" w:rsidRPr="00E2288C" w:rsidRDefault="00493A4D"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6"/>
        <w:gridCol w:w="1653"/>
        <w:gridCol w:w="3086"/>
        <w:gridCol w:w="1428"/>
        <w:gridCol w:w="1818"/>
      </w:tblGrid>
      <w:tr w:rsidR="00493A4D" w:rsidRPr="00E2288C" w:rsidTr="00AD6B5A">
        <w:tc>
          <w:tcPr>
            <w:tcW w:w="9571" w:type="dxa"/>
            <w:gridSpan w:val="5"/>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493A4D" w:rsidRPr="00E2288C" w:rsidTr="00AD6B5A">
        <w:tc>
          <w:tcPr>
            <w:tcW w:w="1787" w:type="dxa"/>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493A4D" w:rsidRPr="00AD6B5A" w:rsidRDefault="00493A4D"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493A4D" w:rsidRPr="00E2288C" w:rsidRDefault="00493A4D"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493A4D" w:rsidRPr="00E2288C" w:rsidTr="00AD6B5A">
        <w:trPr>
          <w:trHeight w:val="475"/>
        </w:trPr>
        <w:tc>
          <w:tcPr>
            <w:tcW w:w="2410" w:type="dxa"/>
            <w:vAlign w:val="center"/>
          </w:tcPr>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p>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493A4D" w:rsidRPr="00E2288C" w:rsidRDefault="00493A4D"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493A4D" w:rsidRPr="00E2288C" w:rsidRDefault="00493A4D"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493A4D" w:rsidRPr="00E2288C" w:rsidRDefault="00493A4D"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493A4D" w:rsidRPr="00E2288C" w:rsidRDefault="00493A4D"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493A4D" w:rsidRPr="00E2288C" w:rsidRDefault="00493A4D"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493A4D" w:rsidRPr="00E2288C" w:rsidRDefault="00493A4D" w:rsidP="007F0E77">
      <w:pPr>
        <w:autoSpaceDE w:val="0"/>
        <w:autoSpaceDN w:val="0"/>
        <w:adjustRightInd w:val="0"/>
        <w:spacing w:after="0" w:line="240" w:lineRule="auto"/>
        <w:jc w:val="both"/>
        <w:outlineLvl w:val="0"/>
        <w:rPr>
          <w:rFonts w:ascii="Times New Roman" w:hAnsi="Times New Roman"/>
          <w:sz w:val="28"/>
          <w:szCs w:val="28"/>
        </w:rPr>
      </w:pPr>
    </w:p>
    <w:p w:rsidR="00493A4D" w:rsidRPr="00E2288C" w:rsidRDefault="00493A4D"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20" o:spid="_x0000_s1035" type="#_x0000_t32" style="position:absolute;left:0;text-align:left;margin-left:387.4pt;margin-top:3.2pt;width:0;height:50.1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493A4D" w:rsidRPr="00E2288C" w:rsidTr="00AD6B5A">
        <w:tc>
          <w:tcPr>
            <w:tcW w:w="3190" w:type="dxa"/>
          </w:tcPr>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rPr>
          <w:trHeight w:val="504"/>
        </w:trPr>
        <w:tc>
          <w:tcPr>
            <w:tcW w:w="9571" w:type="dxa"/>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493A4D" w:rsidRPr="00E2288C" w:rsidTr="00AD6B5A">
        <w:tc>
          <w:tcPr>
            <w:tcW w:w="9571" w:type="dxa"/>
          </w:tcPr>
          <w:p w:rsidR="00493A4D" w:rsidRPr="00AD6B5A" w:rsidRDefault="00493A4D"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rsidP="00B979F9">
      <w:pPr>
        <w:autoSpaceDE w:val="0"/>
        <w:autoSpaceDN w:val="0"/>
        <w:adjustRightInd w:val="0"/>
        <w:spacing w:after="0" w:line="240" w:lineRule="auto"/>
        <w:ind w:firstLine="540"/>
        <w:jc w:val="both"/>
        <w:outlineLvl w:val="0"/>
        <w:rPr>
          <w:rFonts w:ascii="Times New Roman" w:hAnsi="Times New Roman"/>
          <w:sz w:val="28"/>
          <w:szCs w:val="28"/>
        </w:rPr>
      </w:pPr>
    </w:p>
    <w:p w:rsidR="00493A4D" w:rsidRPr="00E2288C" w:rsidRDefault="00493A4D">
      <w:pPr>
        <w:autoSpaceDE w:val="0"/>
        <w:autoSpaceDN w:val="0"/>
        <w:adjustRightInd w:val="0"/>
        <w:spacing w:after="0" w:line="240" w:lineRule="auto"/>
        <w:ind w:firstLine="540"/>
        <w:jc w:val="both"/>
        <w:outlineLvl w:val="0"/>
        <w:rPr>
          <w:rFonts w:ascii="Times New Roman" w:hAnsi="Times New Roman"/>
          <w:sz w:val="28"/>
          <w:szCs w:val="28"/>
        </w:rPr>
      </w:pPr>
    </w:p>
    <w:sectPr w:rsidR="00493A4D"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A7162"/>
    <w:rsid w:val="000C4FB5"/>
    <w:rsid w:val="000C703F"/>
    <w:rsid w:val="000F3940"/>
    <w:rsid w:val="00113554"/>
    <w:rsid w:val="001277A4"/>
    <w:rsid w:val="001337E3"/>
    <w:rsid w:val="00150B66"/>
    <w:rsid w:val="00151881"/>
    <w:rsid w:val="001651F4"/>
    <w:rsid w:val="00176DFB"/>
    <w:rsid w:val="0019184C"/>
    <w:rsid w:val="001C6A6B"/>
    <w:rsid w:val="001E6A24"/>
    <w:rsid w:val="002A4FBF"/>
    <w:rsid w:val="002C0733"/>
    <w:rsid w:val="002C472D"/>
    <w:rsid w:val="002D1E58"/>
    <w:rsid w:val="002F635A"/>
    <w:rsid w:val="00313E3F"/>
    <w:rsid w:val="00334F3E"/>
    <w:rsid w:val="003954CD"/>
    <w:rsid w:val="003957A0"/>
    <w:rsid w:val="00397DC3"/>
    <w:rsid w:val="003E22E1"/>
    <w:rsid w:val="003E55FE"/>
    <w:rsid w:val="003F1252"/>
    <w:rsid w:val="004050CE"/>
    <w:rsid w:val="00437737"/>
    <w:rsid w:val="00442B97"/>
    <w:rsid w:val="00461ABC"/>
    <w:rsid w:val="00471722"/>
    <w:rsid w:val="0049140B"/>
    <w:rsid w:val="00493A4D"/>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4177C"/>
    <w:rsid w:val="00584331"/>
    <w:rsid w:val="005843A9"/>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E253B"/>
    <w:rsid w:val="007F0E77"/>
    <w:rsid w:val="007F7ADF"/>
    <w:rsid w:val="00807BDF"/>
    <w:rsid w:val="00836C4D"/>
    <w:rsid w:val="008631F3"/>
    <w:rsid w:val="008C44D6"/>
    <w:rsid w:val="008C7EFC"/>
    <w:rsid w:val="008D3CAD"/>
    <w:rsid w:val="008F43EF"/>
    <w:rsid w:val="00900A93"/>
    <w:rsid w:val="009071C8"/>
    <w:rsid w:val="00912CE7"/>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039C4"/>
    <w:rsid w:val="00B16D3F"/>
    <w:rsid w:val="00B35A7A"/>
    <w:rsid w:val="00B54A03"/>
    <w:rsid w:val="00B832D9"/>
    <w:rsid w:val="00B979F9"/>
    <w:rsid w:val="00BA4FD1"/>
    <w:rsid w:val="00BA67E0"/>
    <w:rsid w:val="00BE5F8D"/>
    <w:rsid w:val="00BE76FF"/>
    <w:rsid w:val="00BF6DD1"/>
    <w:rsid w:val="00C14F84"/>
    <w:rsid w:val="00C1510D"/>
    <w:rsid w:val="00C30641"/>
    <w:rsid w:val="00C45B39"/>
    <w:rsid w:val="00C768BD"/>
    <w:rsid w:val="00C83893"/>
    <w:rsid w:val="00D05E75"/>
    <w:rsid w:val="00D12E61"/>
    <w:rsid w:val="00D145C2"/>
    <w:rsid w:val="00D212D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45C25"/>
    <w:rsid w:val="00F50F01"/>
    <w:rsid w:val="00F718E2"/>
    <w:rsid w:val="00F80728"/>
    <w:rsid w:val="00F848AA"/>
    <w:rsid w:val="00F90452"/>
    <w:rsid w:val="00FB5CD7"/>
    <w:rsid w:val="00FC0966"/>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6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Cs w:val="20"/>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BE5F8D"/>
    <w:pPr>
      <w:widowControl w:val="0"/>
      <w:autoSpaceDE w:val="0"/>
      <w:autoSpaceDN w:val="0"/>
    </w:pPr>
    <w:rPr>
      <w:rFonts w:eastAsia="Times New Roman" w:cs="Calibri"/>
      <w:b/>
      <w:szCs w:val="20"/>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sz w:val="20"/>
      <w:szCs w:val="20"/>
    </w:rPr>
  </w:style>
  <w:style w:type="paragraph" w:styleId="ListParagraph">
    <w:name w:val="List Paragraph"/>
    <w:basedOn w:val="Normal"/>
    <w:uiPriority w:val="99"/>
    <w:qFormat/>
    <w:rsid w:val="001C6A6B"/>
    <w:pPr>
      <w:ind w:left="720"/>
      <w:contextualSpacing/>
    </w:pPr>
  </w:style>
  <w:style w:type="paragraph" w:styleId="BalloonText">
    <w:name w:val="Balloon Text"/>
    <w:basedOn w:val="Normal"/>
    <w:link w:val="BalloonTextChar"/>
    <w:uiPriority w:val="99"/>
    <w:semiHidden/>
    <w:rsid w:val="00A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160A"/>
    <w:rPr>
      <w:rFonts w:ascii="Tahoma" w:hAnsi="Tahoma" w:cs="Tahoma"/>
      <w:sz w:val="16"/>
      <w:szCs w:val="16"/>
    </w:rPr>
  </w:style>
  <w:style w:type="table" w:styleId="TableGrid">
    <w:name w:val="Table Grid"/>
    <w:basedOn w:val="TableNormal"/>
    <w:uiPriority w:val="99"/>
    <w:rsid w:val="00B979F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62B76"/>
    <w:rPr>
      <w:rFonts w:cs="Times New Roman"/>
      <w:color w:val="0000FF"/>
      <w:u w:val="single"/>
    </w:rPr>
  </w:style>
  <w:style w:type="character" w:styleId="CommentReference">
    <w:name w:val="annotation reference"/>
    <w:basedOn w:val="DefaultParagraphFont"/>
    <w:uiPriority w:val="99"/>
    <w:rsid w:val="005129EE"/>
    <w:rPr>
      <w:rFonts w:cs="Times New Roman"/>
      <w:sz w:val="16"/>
      <w:szCs w:val="16"/>
    </w:rPr>
  </w:style>
  <w:style w:type="paragraph" w:styleId="CommentText">
    <w:name w:val="annotation text"/>
    <w:basedOn w:val="Normal"/>
    <w:link w:val="CommentTextChar"/>
    <w:uiPriority w:val="99"/>
    <w:rsid w:val="005129EE"/>
    <w:pPr>
      <w:spacing w:line="240" w:lineRule="auto"/>
    </w:pPr>
    <w:rPr>
      <w:sz w:val="20"/>
      <w:szCs w:val="20"/>
    </w:rPr>
  </w:style>
  <w:style w:type="character" w:customStyle="1" w:styleId="CommentTextChar">
    <w:name w:val="Comment Text Char"/>
    <w:basedOn w:val="DefaultParagraphFont"/>
    <w:link w:val="CommentText"/>
    <w:uiPriority w:val="99"/>
    <w:locked/>
    <w:rsid w:val="005129E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5129EE"/>
    <w:rPr>
      <w:b/>
      <w:bCs/>
    </w:rPr>
  </w:style>
  <w:style w:type="character" w:customStyle="1" w:styleId="CommentSubjectChar">
    <w:name w:val="Comment Subject Char"/>
    <w:basedOn w:val="CommentTextChar"/>
    <w:link w:val="CommentSubject"/>
    <w:uiPriority w:val="99"/>
    <w:semiHidden/>
    <w:locked/>
    <w:rsid w:val="005129EE"/>
    <w:rPr>
      <w:b/>
      <w:bCs/>
    </w:rPr>
  </w:style>
  <w:style w:type="paragraph" w:styleId="Title">
    <w:name w:val="Title"/>
    <w:basedOn w:val="Normal"/>
    <w:link w:val="TitleChar"/>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7F7ADF"/>
    <w:rPr>
      <w:rFonts w:ascii="Times New Roman" w:hAnsi="Times New Roman" w:cs="Times New Roman"/>
      <w:b/>
      <w:sz w:val="24"/>
      <w:szCs w:val="24"/>
      <w:lang w:eastAsia="ru-RU"/>
    </w:rPr>
  </w:style>
  <w:style w:type="paragraph" w:styleId="NoSpacing">
    <w:name w:val="No Spacing"/>
    <w:uiPriority w:val="99"/>
    <w:qFormat/>
    <w:rsid w:val="007F7ADF"/>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780C0BB9EA553024EA03625828ACADBC0BC0084C65023CF6F0B6104A2F7CC30F12z2YCG" TargetMode="External"/><Relationship Id="rId13" Type="http://schemas.openxmlformats.org/officeDocument/2006/relationships/hyperlink" Target="consultantplus://offline/ref=1903B362B239E142DADD66011DD5B55C3128B50C6E5A2BFBF7E3509D5Fz4Y5G" TargetMode="External"/><Relationship Id="rId18" Type="http://schemas.openxmlformats.org/officeDocument/2006/relationships/hyperlink" Target="consultantplus://offline/ref=7B31F5D92AC71F73E756778184B7EAA11EB76F8A802DC81D57F195BB74ECEBB23DB762664DEB9B9476D9EE29y9J"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webSettings" Target="webSettings.xml"/><Relationship Id="rId21" Type="http://schemas.openxmlformats.org/officeDocument/2006/relationships/hyperlink" Target="consultantplus://offline/ref=57EC4A0E559807BA03AC07E182649CCE6D9FA3573C5A4E7FB29AADAA01183E8460B26B8F02P5zCH" TargetMode="External"/><Relationship Id="rId7" Type="http://schemas.openxmlformats.org/officeDocument/2006/relationships/hyperlink" Target="consultantplus://offline/ref=1903B362B239E142DADD66011DD5B55C3128B50C6E5A2BFBF7E3509D5Fz4Y5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780C0BB9EA553024EA03625F21ABAABC0BC0084C6502z3YC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ettings" Target="settings.xml"/><Relationship Id="rId16" Type="http://schemas.openxmlformats.org/officeDocument/2006/relationships/hyperlink" Target="consultantplus://offline/ref=1903B362B239E142DADD66011DD5B55C3128B60F685A2BFBF7E3509D5Fz4Y5G" TargetMode="External"/><Relationship Id="rId20" Type="http://schemas.openxmlformats.org/officeDocument/2006/relationships/hyperlink" Target="consultantplus://offline/ref=57EC4A0E559807BA03AC07E182649CCE6D9FA3573C5A4E7FB29AADAA01183E8460B26B87P0zAH" TargetMode="External"/><Relationship Id="rId1" Type="http://schemas.openxmlformats.org/officeDocument/2006/relationships/styles" Target="styles.xml"/><Relationship Id="rId6" Type="http://schemas.openxmlformats.org/officeDocument/2006/relationships/hyperlink" Target="mailto:mfc@mfcrb.ru"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mailto:davlalgmail2007@rambler.ru" TargetMode="External"/><Relationship Id="rId15" Type="http://schemas.openxmlformats.org/officeDocument/2006/relationships/hyperlink" Target="consultantplus://offline/ref=1903B362B239E142DADD66011DD5B55C3128B20D6C582BFBF7E3509D5Fz4Y5G"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1903B362B239E142DADD66011DD5B55C3128B70A6D592BFBF7E3509D5Fz4Y5G" TargetMode="External"/><Relationship Id="rId19" Type="http://schemas.openxmlformats.org/officeDocument/2006/relationships/hyperlink" Target="consultantplus://offline/ref=1903B362B239E142DADD66011DD5B55C3128B20D6C582BFBF7E3509D5F456F557BB9A9F1z5Y7G"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227B30B60087CF9A6B65Ez9Y8G" TargetMode="External"/><Relationship Id="rId14" Type="http://schemas.openxmlformats.org/officeDocument/2006/relationships/hyperlink" Target="consultantplus://offline/ref=1903B362B239E142DADD66011DD5B55C3128BC096F57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191</TotalTime>
  <Pages>29</Pages>
  <Words>9284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Алга</cp:lastModifiedBy>
  <cp:revision>29</cp:revision>
  <cp:lastPrinted>2015-12-01T10:02:00Z</cp:lastPrinted>
  <dcterms:created xsi:type="dcterms:W3CDTF">2016-07-19T09:38:00Z</dcterms:created>
  <dcterms:modified xsi:type="dcterms:W3CDTF">2017-01-08T07:17:00Z</dcterms:modified>
</cp:coreProperties>
</file>