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 Курманкеевский  сельсовет </w:t>
      </w:r>
    </w:p>
    <w:p w:rsidR="0082142C" w:rsidRPr="00340710" w:rsidRDefault="0082142C" w:rsidP="00DF49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 августа 2016 года №37</w:t>
      </w: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О порядке сообщения депутатами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710">
        <w:rPr>
          <w:rFonts w:ascii="Times New Roman" w:hAnsi="Times New Roman"/>
          <w:sz w:val="28"/>
          <w:szCs w:val="28"/>
        </w:rPr>
        <w:t xml:space="preserve">Совета </w:t>
      </w: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Курманкеевский 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</w:p>
    <w:p w:rsidR="0082142C" w:rsidRPr="00340710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  <w:r w:rsidRPr="00340710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82142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82142C" w:rsidRPr="00340710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82142C" w:rsidRPr="00340710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к конфликту интересов</w:t>
      </w:r>
    </w:p>
    <w:p w:rsidR="0082142C" w:rsidRPr="0047537C" w:rsidRDefault="0082142C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35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z w:val="28"/>
          <w:szCs w:val="28"/>
        </w:rPr>
        <w:t xml:space="preserve">о статьей 12.3 </w:t>
      </w:r>
      <w:r w:rsidRPr="006A6B6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A6B6E">
        <w:rPr>
          <w:rFonts w:ascii="Times New Roman" w:hAnsi="Times New Roman"/>
          <w:sz w:val="28"/>
          <w:szCs w:val="28"/>
        </w:rPr>
        <w:t xml:space="preserve"> Республики Баш</w:t>
      </w:r>
      <w:r>
        <w:rPr>
          <w:rFonts w:ascii="Times New Roman" w:hAnsi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/>
          <w:sz w:val="28"/>
          <w:szCs w:val="28"/>
        </w:rPr>
        <w:t xml:space="preserve">» Совет сельского поселения Курманкеевский 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  <w:r w:rsidRPr="001C36CC">
        <w:rPr>
          <w:rFonts w:ascii="Times New Roman" w:hAnsi="Times New Roman"/>
          <w:sz w:val="28"/>
          <w:szCs w:val="28"/>
        </w:rPr>
        <w:t xml:space="preserve"> </w:t>
      </w:r>
    </w:p>
    <w:p w:rsidR="0082142C" w:rsidRDefault="0082142C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е ш и л:</w:t>
      </w:r>
    </w:p>
    <w:p w:rsidR="0082142C" w:rsidRPr="001C36CC" w:rsidRDefault="0082142C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6CC">
        <w:rPr>
          <w:rFonts w:ascii="Times New Roman" w:hAnsi="Times New Roman"/>
          <w:sz w:val="28"/>
          <w:szCs w:val="28"/>
        </w:rPr>
        <w:t xml:space="preserve">1.Утвердить Положение о </w:t>
      </w:r>
      <w:r>
        <w:rPr>
          <w:rFonts w:ascii="Times New Roman" w:hAnsi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Курманкеевский 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/>
          <w:sz w:val="28"/>
          <w:szCs w:val="28"/>
        </w:rPr>
        <w:t>к конфликту интересов</w:t>
      </w:r>
      <w:r>
        <w:rPr>
          <w:rFonts w:ascii="Times New Roman" w:hAnsi="Times New Roman"/>
          <w:sz w:val="28"/>
          <w:szCs w:val="28"/>
        </w:rPr>
        <w:t>,</w:t>
      </w:r>
      <w:r w:rsidRPr="001C36CC"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82142C" w:rsidRPr="00C83739" w:rsidRDefault="0082142C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/>
          <w:sz w:val="28"/>
          <w:szCs w:val="28"/>
        </w:rPr>
        <w:t xml:space="preserve">решения возложить на постоянную комиссию </w:t>
      </w:r>
      <w:r w:rsidRPr="0083606B">
        <w:rPr>
          <w:rFonts w:ascii="Times New Roman" w:hAnsi="Times New Roman"/>
          <w:sz w:val="28"/>
          <w:szCs w:val="28"/>
        </w:rPr>
        <w:t>по бюджету, налогам, вопросам муниципальной собственности и  по социально-гуманитарным вопросам (председатель Шамсутдинов М.М.).</w:t>
      </w:r>
    </w:p>
    <w:p w:rsidR="0082142C" w:rsidRPr="00C83739" w:rsidRDefault="0082142C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 xml:space="preserve">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Pr="00C83739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340D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82142C" w:rsidRDefault="0082142C" w:rsidP="00340D1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И.Я.Арсланов</w:t>
      </w: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F0048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82142C" w:rsidRPr="001578ED" w:rsidRDefault="0082142C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Курманкеевский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82142C" w:rsidRDefault="0082142C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2142C" w:rsidRPr="001578ED" w:rsidRDefault="0082142C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 августа 2016  года  №37</w:t>
      </w: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Pr="00723749" w:rsidRDefault="0082142C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42C" w:rsidRPr="00723749" w:rsidRDefault="0082142C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Положение </w:t>
      </w:r>
    </w:p>
    <w:p w:rsidR="0082142C" w:rsidRPr="00723749" w:rsidRDefault="0082142C" w:rsidP="00C23EF2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723749">
        <w:rPr>
          <w:rFonts w:ascii="Times New Roman" w:hAnsi="Times New Roman"/>
          <w:sz w:val="28"/>
          <w:szCs w:val="28"/>
        </w:rPr>
        <w:t xml:space="preserve">Республики Башкортостан о возникновении </w:t>
      </w:r>
      <w:r>
        <w:rPr>
          <w:rFonts w:ascii="Times New Roman" w:hAnsi="Times New Roman"/>
          <w:sz w:val="28"/>
          <w:szCs w:val="28"/>
        </w:rPr>
        <w:t xml:space="preserve">личной заинтересованности </w:t>
      </w:r>
      <w:r w:rsidRPr="00723749">
        <w:rPr>
          <w:rFonts w:ascii="Times New Roman" w:hAnsi="Times New Roman"/>
          <w:sz w:val="28"/>
          <w:szCs w:val="28"/>
        </w:rPr>
        <w:t>при осуществлении своих полномочий, которая приводит или может привести к конфликту интересов</w:t>
      </w:r>
    </w:p>
    <w:p w:rsidR="0082142C" w:rsidRPr="0047537C" w:rsidRDefault="0082142C" w:rsidP="00C23EF2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2142C" w:rsidRPr="00403FC1" w:rsidRDefault="0082142C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30"/>
        </w:rPr>
        <w:t xml:space="preserve">1. </w:t>
      </w:r>
      <w:r w:rsidRPr="00D22E63">
        <w:rPr>
          <w:rFonts w:ascii="Times New Roman" w:hAnsi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2. 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3. 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/>
          <w:bCs/>
          <w:sz w:val="28"/>
          <w:szCs w:val="28"/>
          <w:lang w:eastAsia="ru-RU"/>
        </w:rPr>
        <w:t>45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заинтересованные организации.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7.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рассмотрени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>Курманкеевский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  Комисси</w:t>
      </w:r>
      <w:r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2142C" w:rsidRPr="00265640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65640">
        <w:rPr>
          <w:rFonts w:ascii="Times New Roman" w:hAnsi="Times New Roman"/>
          <w:bCs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82142C" w:rsidRPr="00403FC1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«б»</w:t>
      </w:r>
      <w:r w:rsidRPr="00265640">
        <w:rPr>
          <w:rFonts w:ascii="Times New Roman" w:hAnsi="Times New Roman"/>
          <w:bCs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пункта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8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Федерации.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10. Решение Комиссии направляется Главе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2142C" w:rsidRDefault="0082142C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2142C" w:rsidRDefault="0082142C" w:rsidP="00C23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82142C" w:rsidRPr="00A54D01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54D01">
        <w:rPr>
          <w:rFonts w:ascii="Times New Roman" w:hAnsi="Times New Roman"/>
          <w:sz w:val="28"/>
          <w:szCs w:val="28"/>
        </w:rPr>
        <w:t xml:space="preserve">Приложение </w:t>
      </w:r>
    </w:p>
    <w:p w:rsidR="0082142C" w:rsidRPr="00F14FAC" w:rsidRDefault="0082142C" w:rsidP="004E77F4">
      <w:pPr>
        <w:pStyle w:val="ListParagraph"/>
        <w:spacing w:line="240" w:lineRule="auto"/>
        <w:ind w:left="5245"/>
        <w:rPr>
          <w:rFonts w:ascii="Times New Roman" w:hAnsi="Times New Roman"/>
          <w:sz w:val="28"/>
          <w:szCs w:val="28"/>
        </w:rPr>
      </w:pPr>
      <w:r w:rsidRPr="00C2125B">
        <w:rPr>
          <w:rFonts w:ascii="Times New Roman" w:hAnsi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/>
          <w:sz w:val="28"/>
          <w:szCs w:val="28"/>
        </w:rPr>
        <w:t xml:space="preserve">вета сельского поселения </w:t>
      </w:r>
      <w:r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F14FA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/>
          <w:sz w:val="28"/>
          <w:szCs w:val="28"/>
        </w:rPr>
        <w:t>, кото</w:t>
      </w:r>
      <w:r>
        <w:rPr>
          <w:rFonts w:ascii="Times New Roman" w:hAnsi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/>
          <w:sz w:val="28"/>
          <w:szCs w:val="28"/>
        </w:rPr>
        <w:t>к конфликту интересов</w:t>
      </w: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Комиссию по контролю </w:t>
      </w:r>
    </w:p>
    <w:p w:rsidR="0082142C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за достоверностью сведений </w:t>
      </w:r>
    </w:p>
    <w:p w:rsidR="0082142C" w:rsidRPr="00CC290B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Давлекановский район </w:t>
      </w:r>
      <w:r w:rsidRPr="00F14FAC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73512">
        <w:rPr>
          <w:rFonts w:ascii="Times New Roman" w:hAnsi="Times New Roman"/>
          <w:sz w:val="28"/>
          <w:szCs w:val="28"/>
        </w:rPr>
        <w:t>а та</w:t>
      </w:r>
      <w:r>
        <w:rPr>
          <w:rFonts w:ascii="Times New Roman" w:hAnsi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нтересов </w:t>
      </w:r>
    </w:p>
    <w:p w:rsidR="0082142C" w:rsidRPr="00CC290B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</w:t>
      </w:r>
      <w:r w:rsidRPr="00CC290B">
        <w:rPr>
          <w:rFonts w:ascii="Times New Roman" w:hAnsi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82142C" w:rsidRPr="00CC290B" w:rsidRDefault="0082142C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347D84">
        <w:rPr>
          <w:rFonts w:ascii="Times New Roman" w:hAnsi="Times New Roman"/>
          <w:sz w:val="24"/>
          <w:szCs w:val="28"/>
        </w:rPr>
        <w:t>(Ф.И.О., замещаемая должность)</w:t>
      </w:r>
    </w:p>
    <w:p w:rsidR="0082142C" w:rsidRPr="00CC290B" w:rsidRDefault="0082142C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/>
          <w:sz w:val="28"/>
          <w:szCs w:val="28"/>
        </w:rPr>
      </w:pPr>
    </w:p>
    <w:p w:rsidR="0082142C" w:rsidRPr="00683116" w:rsidRDefault="0082142C" w:rsidP="004E77F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УВЕДОМЛЕНИЕ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82142C" w:rsidRPr="00683116" w:rsidRDefault="0082142C" w:rsidP="004E77F4">
      <w:pPr>
        <w:spacing w:after="24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или может привести к конфликту интересов</w:t>
      </w:r>
    </w:p>
    <w:p w:rsidR="0082142C" w:rsidRPr="00F14FAC" w:rsidRDefault="0082142C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82142C" w:rsidRPr="00F14FAC" w:rsidRDefault="0082142C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</w:p>
    <w:p w:rsidR="0082142C" w:rsidRPr="00F14FAC" w:rsidRDefault="0082142C" w:rsidP="004E77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2142C" w:rsidRPr="00F14FAC" w:rsidRDefault="0082142C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p w:rsidR="0082142C" w:rsidRPr="00F14FAC" w:rsidRDefault="0082142C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hAnsi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82142C" w:rsidRDefault="0082142C" w:rsidP="004E77F4">
      <w:pPr>
        <w:tabs>
          <w:tab w:val="left" w:pos="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2142C" w:rsidRPr="00F14FAC" w:rsidRDefault="0082142C" w:rsidP="003A7D3B">
      <w:pPr>
        <w:spacing w:after="36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82142C" w:rsidRPr="008123FD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142C" w:rsidRPr="008123FD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(подпись лица, направляющего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82142C" w:rsidRPr="00F14FAC" w:rsidRDefault="0082142C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82142C" w:rsidRPr="00C23EF2" w:rsidRDefault="0082142C" w:rsidP="00C23EF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C23EF2">
        <w:rPr>
          <w:rFonts w:ascii="Times New Roman" w:hAnsi="Times New Roman"/>
          <w:sz w:val="24"/>
          <w:szCs w:val="24"/>
        </w:rPr>
        <w:t>Уведомление</w:t>
      </w:r>
      <w:r>
        <w:rPr>
          <w:rFonts w:ascii="Times New Roman" w:hAnsi="Times New Roman"/>
          <w:sz w:val="24"/>
          <w:szCs w:val="24"/>
        </w:rPr>
        <w:t>)</w:t>
      </w:r>
    </w:p>
    <w:sectPr w:rsidR="0082142C" w:rsidRPr="00C23EF2" w:rsidSect="00340D11">
      <w:pgSz w:w="11906" w:h="16838"/>
      <w:pgMar w:top="899" w:right="566" w:bottom="1418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42C" w:rsidRDefault="0082142C" w:rsidP="00723749">
      <w:pPr>
        <w:spacing w:after="0" w:line="240" w:lineRule="auto"/>
      </w:pPr>
      <w:r>
        <w:separator/>
      </w:r>
    </w:p>
  </w:endnote>
  <w:endnote w:type="continuationSeparator" w:id="1">
    <w:p w:rsidR="0082142C" w:rsidRDefault="0082142C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42C" w:rsidRDefault="0082142C" w:rsidP="00723749">
      <w:pPr>
        <w:spacing w:after="0" w:line="240" w:lineRule="auto"/>
      </w:pPr>
      <w:r>
        <w:separator/>
      </w:r>
    </w:p>
  </w:footnote>
  <w:footnote w:type="continuationSeparator" w:id="1">
    <w:p w:rsidR="0082142C" w:rsidRDefault="0082142C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1CB"/>
    <w:rsid w:val="00073512"/>
    <w:rsid w:val="0007555A"/>
    <w:rsid w:val="00101D3B"/>
    <w:rsid w:val="001367AE"/>
    <w:rsid w:val="001578ED"/>
    <w:rsid w:val="001809E1"/>
    <w:rsid w:val="001B00FC"/>
    <w:rsid w:val="001C36CC"/>
    <w:rsid w:val="00265640"/>
    <w:rsid w:val="002C6A60"/>
    <w:rsid w:val="00303797"/>
    <w:rsid w:val="00340710"/>
    <w:rsid w:val="00340D11"/>
    <w:rsid w:val="00347D84"/>
    <w:rsid w:val="00374928"/>
    <w:rsid w:val="003A25D5"/>
    <w:rsid w:val="003A7D3B"/>
    <w:rsid w:val="003B022C"/>
    <w:rsid w:val="003C51CB"/>
    <w:rsid w:val="00403FC1"/>
    <w:rsid w:val="00410B74"/>
    <w:rsid w:val="00473C6A"/>
    <w:rsid w:val="0047537C"/>
    <w:rsid w:val="004E27F5"/>
    <w:rsid w:val="004E77F4"/>
    <w:rsid w:val="004F3991"/>
    <w:rsid w:val="00527F65"/>
    <w:rsid w:val="005E791B"/>
    <w:rsid w:val="00624794"/>
    <w:rsid w:val="00630B35"/>
    <w:rsid w:val="00683116"/>
    <w:rsid w:val="006A6B6E"/>
    <w:rsid w:val="00723749"/>
    <w:rsid w:val="00757CC8"/>
    <w:rsid w:val="007A26C8"/>
    <w:rsid w:val="007B3F68"/>
    <w:rsid w:val="008123FD"/>
    <w:rsid w:val="0082142C"/>
    <w:rsid w:val="0083606B"/>
    <w:rsid w:val="00865747"/>
    <w:rsid w:val="009270F3"/>
    <w:rsid w:val="009431D6"/>
    <w:rsid w:val="00983BC1"/>
    <w:rsid w:val="00A37F0E"/>
    <w:rsid w:val="00A524C6"/>
    <w:rsid w:val="00A54D01"/>
    <w:rsid w:val="00AC5462"/>
    <w:rsid w:val="00B66357"/>
    <w:rsid w:val="00C2125B"/>
    <w:rsid w:val="00C23EF2"/>
    <w:rsid w:val="00C83739"/>
    <w:rsid w:val="00CC290B"/>
    <w:rsid w:val="00D22E63"/>
    <w:rsid w:val="00DF49C4"/>
    <w:rsid w:val="00E012A0"/>
    <w:rsid w:val="00EC2C23"/>
    <w:rsid w:val="00ED134B"/>
    <w:rsid w:val="00F00487"/>
    <w:rsid w:val="00F14FAC"/>
    <w:rsid w:val="00F50D17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7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4071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23749"/>
    <w:rPr>
      <w:rFonts w:cs="Times New Roman"/>
    </w:rPr>
  </w:style>
  <w:style w:type="paragraph" w:customStyle="1" w:styleId="a">
    <w:name w:val="Знак"/>
    <w:basedOn w:val="Normal"/>
    <w:uiPriority w:val="99"/>
    <w:rsid w:val="0083606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5</Pages>
  <Words>1087</Words>
  <Characters>6197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</cp:lastModifiedBy>
  <cp:revision>16</cp:revision>
  <dcterms:created xsi:type="dcterms:W3CDTF">2016-08-01T10:01:00Z</dcterms:created>
  <dcterms:modified xsi:type="dcterms:W3CDTF">2016-09-08T12:12:00Z</dcterms:modified>
</cp:coreProperties>
</file>