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087D46" w:rsidRPr="00197E65" w:rsidRDefault="00087D46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087D46" w:rsidRDefault="00087D46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7D46" w:rsidRDefault="00087D46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7D46" w:rsidRDefault="00087D46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7D46" w:rsidRDefault="00087D46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/>
          <w:sz w:val="28"/>
          <w:szCs w:val="28"/>
        </w:rPr>
        <w:t xml:space="preserve">. 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087D46" w:rsidRPr="00197E65" w:rsidRDefault="00087D46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Pr="00197E65" w:rsidRDefault="00087D46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7D46" w:rsidRDefault="00087D46" w:rsidP="00197E65">
      <w:pPr>
        <w:spacing w:line="240" w:lineRule="exact"/>
      </w:pPr>
    </w:p>
    <w:p w:rsidR="00087D46" w:rsidRDefault="00087D46" w:rsidP="00197E65">
      <w:pPr>
        <w:spacing w:line="240" w:lineRule="exact"/>
      </w:pPr>
    </w:p>
    <w:p w:rsidR="00087D46" w:rsidRDefault="00087D46" w:rsidP="00197E65">
      <w:pPr>
        <w:spacing w:line="240" w:lineRule="exact"/>
      </w:pPr>
    </w:p>
    <w:p w:rsidR="00087D46" w:rsidRDefault="00087D46" w:rsidP="00197E65">
      <w:pPr>
        <w:spacing w:line="240" w:lineRule="exact"/>
      </w:pPr>
    </w:p>
    <w:p w:rsidR="00087D46" w:rsidRDefault="00087D46" w:rsidP="00197E65">
      <w:pPr>
        <w:spacing w:line="240" w:lineRule="exact"/>
      </w:pPr>
    </w:p>
    <w:p w:rsidR="00087D46" w:rsidRDefault="00087D46" w:rsidP="00197E65">
      <w:pPr>
        <w:spacing w:line="240" w:lineRule="exact"/>
      </w:pPr>
    </w:p>
    <w:p w:rsidR="00087D46" w:rsidRDefault="00087D46"/>
    <w:sectPr w:rsidR="00087D46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087D46"/>
    <w:rsid w:val="00154F95"/>
    <w:rsid w:val="00197E65"/>
    <w:rsid w:val="00253C4A"/>
    <w:rsid w:val="003523A3"/>
    <w:rsid w:val="00BB7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3A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746</Words>
  <Characters>4257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</cp:revision>
  <dcterms:created xsi:type="dcterms:W3CDTF">2016-11-21T06:47:00Z</dcterms:created>
  <dcterms:modified xsi:type="dcterms:W3CDTF">2016-11-21T09:58:00Z</dcterms:modified>
</cp:coreProperties>
</file>