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376" w:rsidRDefault="00C47376" w:rsidP="00192854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47376" w:rsidRDefault="00C47376" w:rsidP="00192854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FF0C83" w:rsidRDefault="00C47376" w:rsidP="00192854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C47376" w:rsidRDefault="00C47376" w:rsidP="00192854"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</w:p>
    <w:p w:rsidR="00C47376" w:rsidRPr="00FF0C83" w:rsidRDefault="00C47376" w:rsidP="00192854"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</w:p>
    <w:p w:rsidR="00C47376" w:rsidRPr="00FF0C83" w:rsidRDefault="00C47376" w:rsidP="00192854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0C8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47376" w:rsidRPr="00A43CF6" w:rsidRDefault="00C47376" w:rsidP="00192854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FF0C83" w:rsidRDefault="00C47376" w:rsidP="00B647CB">
      <w:pPr>
        <w:pStyle w:val="NoSpacing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461AD5" w:rsidRDefault="00C47376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F0C83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 w:cs="Times New Roman"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C47376" w:rsidRPr="002D7470" w:rsidRDefault="00C47376">
      <w:pPr>
        <w:pStyle w:val="BodyTextIndent3"/>
        <w:ind w:firstLine="709"/>
      </w:pPr>
    </w:p>
    <w:p w:rsidR="00C47376" w:rsidRDefault="00C47376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 w:cs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 w:cs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376" w:rsidRDefault="00C47376" w:rsidP="00192854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 о с т а н о в л я ю</w:t>
      </w:r>
      <w:r w:rsidRPr="00FF0C83">
        <w:t>:</w:t>
      </w:r>
    </w:p>
    <w:p w:rsidR="00C47376" w:rsidRPr="002D7470" w:rsidRDefault="00C47376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470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 w:cs="Times New Roman"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приватизации».</w:t>
      </w:r>
    </w:p>
    <w:p w:rsidR="00C47376" w:rsidRPr="00192854" w:rsidRDefault="00C47376" w:rsidP="001928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C47376" w:rsidRPr="00192854" w:rsidRDefault="00C47376" w:rsidP="00192854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47376" w:rsidRPr="00192854" w:rsidRDefault="00C47376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47376" w:rsidRPr="00192854" w:rsidRDefault="00C47376" w:rsidP="00192854">
      <w:pPr>
        <w:ind w:firstLine="709"/>
        <w:jc w:val="both"/>
        <w:rPr>
          <w:rFonts w:ascii="Times New Roman" w:hAnsi="Times New Roman" w:cs="Times New Roman"/>
        </w:rPr>
      </w:pPr>
    </w:p>
    <w:p w:rsidR="00C47376" w:rsidRPr="00192854" w:rsidRDefault="00C47376" w:rsidP="0019285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47376" w:rsidRPr="00192854" w:rsidRDefault="00C47376" w:rsidP="0019285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И.М. Галин</w:t>
      </w:r>
    </w:p>
    <w:p w:rsidR="00C47376" w:rsidRPr="00FF0C83" w:rsidRDefault="00C47376" w:rsidP="00B647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7376" w:rsidRDefault="00C47376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 w:cs="Times New Roman"/>
          <w:sz w:val="28"/>
          <w:szCs w:val="28"/>
        </w:rPr>
        <w:t>Приложение</w:t>
      </w: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                                             сельского поселения </w:t>
      </w: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Pr="0019285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муниципального района</w:t>
      </w: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                                                 Давлекановский район </w:t>
      </w: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C47376" w:rsidRPr="00192854" w:rsidRDefault="00C47376" w:rsidP="00192854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1928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C47376" w:rsidRPr="00A43CF6" w:rsidRDefault="00C47376" w:rsidP="00192854">
      <w:pPr>
        <w:pStyle w:val="Title"/>
        <w:suppressAutoHyphens/>
        <w:spacing w:line="240" w:lineRule="auto"/>
        <w:ind w:firstLine="709"/>
        <w:rPr>
          <w:b w:val="0"/>
          <w:bCs w:val="0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EC7F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F80">
        <w:rPr>
          <w:rFonts w:ascii="Times New Roman" w:hAnsi="Times New Roman" w:cs="Times New Roman"/>
          <w:sz w:val="28"/>
          <w:szCs w:val="28"/>
          <w:lang w:eastAsia="ru-RU"/>
        </w:rPr>
        <w:t xml:space="preserve">по предоставлению муниципальной услуги 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F80">
        <w:rPr>
          <w:rFonts w:ascii="Times New Roman" w:hAnsi="Times New Roman" w:cs="Times New Roman"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жилищного фонда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F80">
        <w:rPr>
          <w:rFonts w:ascii="Times New Roman" w:hAnsi="Times New Roman" w:cs="Times New Roman"/>
          <w:sz w:val="28"/>
          <w:szCs w:val="28"/>
          <w:lang w:eastAsia="ru-RU"/>
        </w:rPr>
        <w:t>в собственность граждан в порядке приватизации»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7376" w:rsidRPr="00EC7F80" w:rsidRDefault="00C47376" w:rsidP="005575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47376" w:rsidRPr="00EC7F80" w:rsidRDefault="00C47376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sz w:val="36"/>
          <w:szCs w:val="36"/>
        </w:rPr>
      </w:pPr>
      <w:r w:rsidRPr="00EC7F80">
        <w:rPr>
          <w:rFonts w:ascii="Times New Roman" w:hAnsi="Times New Roman" w:cs="Times New Roman"/>
          <w:sz w:val="28"/>
          <w:szCs w:val="28"/>
        </w:rPr>
        <w:t>Предмет регулирования</w:t>
      </w:r>
    </w:p>
    <w:p w:rsidR="00C47376" w:rsidRPr="00EC7F80" w:rsidRDefault="00C47376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EC6A1A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 w:cs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Требования к порядку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EC7F80">
        <w:rPr>
          <w:rFonts w:ascii="Times New Roman" w:hAnsi="Times New Roman" w:cs="Times New Roman"/>
          <w:sz w:val="28"/>
          <w:szCs w:val="28"/>
        </w:rPr>
        <w:t>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1.3. Информация о муниципальной услуге может быть получена:</w:t>
      </w:r>
    </w:p>
    <w:p w:rsidR="00C47376" w:rsidRPr="00192854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Pr="0019285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поселения).</w:t>
      </w:r>
    </w:p>
    <w:p w:rsidR="00C47376" w:rsidRPr="008D1BBF" w:rsidRDefault="00C47376" w:rsidP="008D1BB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BF">
        <w:rPr>
          <w:rFonts w:ascii="Times New Roman" w:hAnsi="Times New Roman" w:cs="Times New Roman"/>
          <w:sz w:val="28"/>
          <w:szCs w:val="28"/>
        </w:rPr>
        <w:t xml:space="preserve">График работы: </w:t>
      </w:r>
    </w:p>
    <w:p w:rsidR="00C47376" w:rsidRPr="008D1BBF" w:rsidRDefault="00C47376" w:rsidP="008D1BB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BF">
        <w:rPr>
          <w:rFonts w:ascii="Times New Roman" w:hAnsi="Times New Roman" w:cs="Times New Roman"/>
          <w:sz w:val="28"/>
          <w:szCs w:val="28"/>
        </w:rPr>
        <w:t>понедельник-пятница – с 9.00 до 18.00 часов;</w:t>
      </w:r>
    </w:p>
    <w:p w:rsidR="00C47376" w:rsidRPr="008D1BBF" w:rsidRDefault="00C47376" w:rsidP="008D1BB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BF">
        <w:rPr>
          <w:rFonts w:ascii="Times New Roman" w:hAnsi="Times New Roman" w:cs="Times New Roman"/>
          <w:sz w:val="28"/>
          <w:szCs w:val="28"/>
        </w:rPr>
        <w:t>суббота и воскресенье – выходные дни;</w:t>
      </w:r>
    </w:p>
    <w:p w:rsidR="00C47376" w:rsidRDefault="00C47376" w:rsidP="008D1BB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BBF">
        <w:rPr>
          <w:rFonts w:ascii="Times New Roman" w:hAnsi="Times New Roman" w:cs="Times New Roman"/>
          <w:sz w:val="28"/>
          <w:szCs w:val="28"/>
        </w:rPr>
        <w:t>перерыв на обед – с 13.00 до 14.00.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при устном обращении (лично или по телефону);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 w:cs="Times New Roman"/>
          <w:sz w:val="28"/>
          <w:szCs w:val="28"/>
        </w:rPr>
        <w:t>http://sovet-davlekanovo.ru/</w:t>
      </w:r>
      <w:r w:rsidRPr="00EC7F80">
        <w:rPr>
          <w:rFonts w:ascii="Times New Roman" w:hAnsi="Times New Roman" w:cs="Times New Roman"/>
          <w:sz w:val="28"/>
          <w:szCs w:val="28"/>
        </w:rPr>
        <w:t>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 w:cs="Times New Roman"/>
          <w:sz w:val="28"/>
          <w:szCs w:val="28"/>
        </w:rPr>
        <w:t>http://sovet-davlekanovo.ru/</w:t>
      </w:r>
      <w:r w:rsidRPr="00EC7F80">
        <w:rPr>
          <w:rFonts w:ascii="Times New Roman" w:hAnsi="Times New Roman" w:cs="Times New Roman"/>
          <w:sz w:val="28"/>
          <w:szCs w:val="28"/>
        </w:rPr>
        <w:t>);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 w:cs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6)</w:t>
      </w:r>
      <w:r w:rsidRPr="00C940A2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0A2">
        <w:rPr>
          <w:rFonts w:ascii="Times New Roman" w:hAnsi="Times New Roman" w:cs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 w:cs="Times New Roman"/>
          <w:sz w:val="28"/>
          <w:szCs w:val="28"/>
        </w:rPr>
        <w:t>;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7)</w:t>
      </w:r>
      <w:r w:rsidRPr="00297A0A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 w:cs="Times New Roman"/>
          <w:sz w:val="28"/>
          <w:szCs w:val="28"/>
        </w:rPr>
        <w:t>;</w:t>
      </w:r>
    </w:p>
    <w:p w:rsidR="00C47376" w:rsidRPr="00486FA9" w:rsidRDefault="00C47376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C47376" w:rsidRPr="00EC7F80" w:rsidRDefault="00C47376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6FA9">
        <w:rPr>
          <w:rFonts w:ascii="Times New Roman" w:hAnsi="Times New Roman" w:cs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 w:cs="Times New Roman"/>
          <w:sz w:val="28"/>
          <w:szCs w:val="28"/>
        </w:rPr>
        <w:t xml:space="preserve"> МФЦ: Республика Башкортостан, г. Давлеканово, ул. Победы, 5. </w:t>
      </w:r>
      <w:r w:rsidRPr="00486FA9">
        <w:rPr>
          <w:rFonts w:ascii="Times New Roman" w:hAnsi="Times New Roman" w:cs="Times New Roman"/>
          <w:sz w:val="28"/>
          <w:szCs w:val="28"/>
        </w:rPr>
        <w:t xml:space="preserve">Телефон: </w:t>
      </w:r>
      <w:r>
        <w:rPr>
          <w:rFonts w:ascii="Times New Roman" w:hAnsi="Times New Roman" w:cs="Times New Roman"/>
          <w:sz w:val="28"/>
          <w:szCs w:val="28"/>
        </w:rPr>
        <w:t>8(34768)3-06-05</w:t>
      </w:r>
      <w:r w:rsidRPr="00486FA9">
        <w:rPr>
          <w:rFonts w:ascii="Times New Roman" w:hAnsi="Times New Roman" w:cs="Times New Roman"/>
          <w:sz w:val="28"/>
          <w:szCs w:val="28"/>
        </w:rPr>
        <w:t>. Официаль</w:t>
      </w:r>
      <w:r>
        <w:rPr>
          <w:rFonts w:ascii="Times New Roman" w:hAnsi="Times New Roman" w:cs="Times New Roman"/>
          <w:sz w:val="28"/>
          <w:szCs w:val="28"/>
        </w:rPr>
        <w:t>ный сайт РГАУ МФЦ: www.mfcrb.ru;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C7F80">
        <w:rPr>
          <w:rFonts w:ascii="Times New Roman" w:hAnsi="Times New Roman" w:cs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в сети Интернет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 w:rsidRPr="00192854">
        <w:rPr>
          <w:rFonts w:ascii="Times New Roman" w:hAnsi="Times New Roman" w:cs="Times New Roman"/>
          <w:sz w:val="28"/>
          <w:szCs w:val="28"/>
        </w:rPr>
        <w:t>http://sovet-davlekanovo.ru/</w:t>
      </w:r>
      <w:r w:rsidRPr="00EC7F80">
        <w:rPr>
          <w:rFonts w:ascii="Times New Roman" w:hAnsi="Times New Roman" w:cs="Times New Roman"/>
          <w:sz w:val="28"/>
          <w:szCs w:val="28"/>
        </w:rPr>
        <w:t xml:space="preserve">, либо по электронным адресам: </w:t>
      </w:r>
      <w:hyperlink r:id="rId7" w:history="1">
        <w:r w:rsidRPr="00324B09">
          <w:rPr>
            <w:rStyle w:val="Hyperlink"/>
            <w:sz w:val="28"/>
            <w:szCs w:val="28"/>
            <w:lang w:val="en-US"/>
          </w:rPr>
          <w:t>kadirgul</w:t>
        </w:r>
        <w:r w:rsidRPr="00324B09">
          <w:rPr>
            <w:rStyle w:val="Hyperlink"/>
            <w:sz w:val="28"/>
            <w:szCs w:val="28"/>
          </w:rPr>
          <w:t>_</w:t>
        </w:r>
        <w:r w:rsidRPr="00324B09">
          <w:rPr>
            <w:rStyle w:val="Hyperlink"/>
            <w:sz w:val="28"/>
            <w:szCs w:val="28"/>
            <w:lang w:val="en-US"/>
          </w:rPr>
          <w:t>davl</w:t>
        </w:r>
        <w:r w:rsidRPr="00324B09">
          <w:rPr>
            <w:rStyle w:val="Hyperlink"/>
            <w:sz w:val="28"/>
            <w:szCs w:val="28"/>
          </w:rPr>
          <w:t>@</w:t>
        </w:r>
        <w:r w:rsidRPr="00324B09">
          <w:rPr>
            <w:rStyle w:val="Hyperlink"/>
            <w:sz w:val="28"/>
            <w:szCs w:val="28"/>
            <w:lang w:val="en-US"/>
          </w:rPr>
          <w:t>ufamts</w:t>
        </w:r>
        <w:r w:rsidRPr="00324B09">
          <w:rPr>
            <w:rStyle w:val="Hyperlink"/>
            <w:sz w:val="28"/>
            <w:szCs w:val="28"/>
          </w:rPr>
          <w:t>.</w:t>
        </w:r>
        <w:r w:rsidRPr="00324B09">
          <w:rPr>
            <w:rStyle w:val="Hyperlink"/>
            <w:sz w:val="28"/>
            <w:szCs w:val="28"/>
            <w:lang w:val="en-US"/>
          </w:rPr>
          <w:t>ru</w:t>
        </w:r>
      </w:hyperlink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8" w:history="1">
        <w:r w:rsidRPr="00EC7F8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 w:cs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назначить другое время для консультаций;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3) дать ответ в течение 2 рабочих дней по контактному телефону.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2.1.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47376" w:rsidRPr="00EC7F80" w:rsidRDefault="00C47376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Наименование исполнительного органа,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 w:cs="Times New Roman"/>
          <w:sz w:val="28"/>
          <w:szCs w:val="28"/>
        </w:rPr>
        <w:t>услугу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2.2 Муниципаль</w:t>
      </w:r>
      <w:r>
        <w:rPr>
          <w:rFonts w:ascii="Times New Roman" w:hAnsi="Times New Roman" w:cs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 w:cs="Times New Roman"/>
          <w:sz w:val="28"/>
          <w:szCs w:val="28"/>
        </w:rPr>
        <w:t>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уведомление о невозможности заключения договора передачи.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Перечень нормативных правовых актов,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регулирующих отношения, возникающие в связи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с:</w:t>
      </w:r>
    </w:p>
    <w:p w:rsidR="00C47376" w:rsidRPr="00A82101" w:rsidRDefault="00C47376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 w:cs="Times New Roman"/>
          <w:sz w:val="28"/>
          <w:szCs w:val="28"/>
        </w:rPr>
        <w:t>Российской Федерации, 26.01.2009, № 4, ст. 445);</w:t>
      </w:r>
    </w:p>
    <w:p w:rsidR="00C47376" w:rsidRPr="00A82101" w:rsidRDefault="00C47376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C47376" w:rsidRPr="00A82101" w:rsidRDefault="00C47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C47376" w:rsidRPr="00A82101" w:rsidRDefault="00C47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C47376" w:rsidRPr="00A82101" w:rsidRDefault="00C47376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>5) п</w:t>
      </w:r>
      <w:r w:rsidRPr="00461AD5">
        <w:rPr>
          <w:rFonts w:ascii="Times New Roman" w:hAnsi="Times New Roman" w:cs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C47376" w:rsidRPr="00A82101" w:rsidRDefault="00C47376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47376" w:rsidRPr="00A82101" w:rsidRDefault="00C47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47376" w:rsidRPr="00A82101" w:rsidRDefault="00C47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47376" w:rsidRPr="00461AD5" w:rsidRDefault="00C47376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82101">
        <w:rPr>
          <w:rFonts w:ascii="Times New Roman" w:hAnsi="Times New Roman" w:cs="Times New Roman"/>
          <w:sz w:val="28"/>
          <w:szCs w:val="28"/>
        </w:rPr>
        <w:t xml:space="preserve">9) </w:t>
      </w:r>
      <w:r w:rsidRPr="00461AD5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C47376" w:rsidRPr="00461AD5" w:rsidRDefault="00C47376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Pr="0019285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 w:cs="Times New Roman"/>
          <w:sz w:val="28"/>
          <w:szCs w:val="28"/>
        </w:rPr>
        <w:t>.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4E215A" w:rsidRDefault="00C47376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 w:cs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 w:cs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15A">
        <w:rPr>
          <w:rFonts w:ascii="Times New Roman" w:hAnsi="Times New Roman" w:cs="Times New Roman"/>
          <w:sz w:val="28"/>
          <w:szCs w:val="28"/>
        </w:rPr>
        <w:t>по п</w:t>
      </w:r>
      <w:r w:rsidRPr="004E215A">
        <w:rPr>
          <w:rFonts w:ascii="Times New Roman" w:hAnsi="Times New Roman" w:cs="Times New Roman"/>
          <w:sz w:val="28"/>
          <w:szCs w:val="28"/>
          <w:lang w:eastAsia="ru-RU"/>
        </w:rPr>
        <w:t>ередаче жил</w:t>
      </w:r>
      <w:r>
        <w:rPr>
          <w:rFonts w:ascii="Times New Roman" w:hAnsi="Times New Roman" w:cs="Times New Roman"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 w:cs="Times New Roman"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 w:cs="Times New Roman"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 w:cs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215A">
        <w:rPr>
          <w:rFonts w:ascii="Times New Roman" w:hAnsi="Times New Roman" w:cs="Times New Roman"/>
          <w:sz w:val="28"/>
          <w:szCs w:val="28"/>
        </w:rPr>
        <w:t>К заявлению должны быть приложены следующие документы:</w:t>
      </w:r>
    </w:p>
    <w:p w:rsidR="00C47376" w:rsidRPr="004E215A" w:rsidRDefault="00C47376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15A">
        <w:rPr>
          <w:rFonts w:ascii="Times New Roman" w:hAnsi="Times New Roman" w:cs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47376" w:rsidRPr="00EC7F80" w:rsidRDefault="00C47376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15A">
        <w:rPr>
          <w:rFonts w:ascii="Times New Roman" w:hAnsi="Times New Roman" w:cs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 w:cs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9" w:history="1">
        <w:r w:rsidRPr="00EC7F8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C47376" w:rsidRPr="004E215A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 w:cs="Times New Roman"/>
          <w:sz w:val="28"/>
          <w:szCs w:val="28"/>
        </w:rPr>
        <w:t xml:space="preserve">оформленная в соответствии с Гражданским </w:t>
      </w:r>
      <w:hyperlink r:id="rId10" w:history="1">
        <w:r w:rsidRPr="004E215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 w:cs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 w:cs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EC7F80">
          <w:rPr>
            <w:rFonts w:ascii="Times New Roman" w:hAnsi="Times New Roman" w:cs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 w:cs="Times New Roman"/>
          <w:sz w:val="28"/>
          <w:szCs w:val="28"/>
        </w:rPr>
        <w:t>: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о переходе прав на недвижимое имущество.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лично или по почте.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EC7F80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C7F80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2.10. Запрещается требовать от Заявителя: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EC7F80">
          <w:rPr>
            <w:rFonts w:ascii="Times New Roman" w:hAnsi="Times New Roman" w:cs="Times New Roman"/>
            <w:sz w:val="28"/>
            <w:szCs w:val="28"/>
          </w:rPr>
          <w:t>части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 w:cs="Times New Roman"/>
            <w:sz w:val="28"/>
            <w:szCs w:val="28"/>
          </w:rPr>
          <w:t xml:space="preserve"> 6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 w:cs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 w:cs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47376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Исчерпывающий перечень оснований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для отказа в приеме документов, необходимых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496F4E" w:rsidRDefault="00C47376" w:rsidP="00573149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2.11. </w:t>
      </w:r>
      <w:r w:rsidRPr="00496F4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47376" w:rsidRPr="00496F4E" w:rsidRDefault="00C47376" w:rsidP="0057314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F4E">
        <w:rPr>
          <w:rFonts w:ascii="Times New Roman" w:hAnsi="Times New Roman" w:cs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C47376" w:rsidRPr="00496F4E" w:rsidRDefault="00C47376" w:rsidP="0057314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F4E">
        <w:rPr>
          <w:rFonts w:ascii="Times New Roman" w:hAnsi="Times New Roman" w:cs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C47376" w:rsidRPr="00496F4E" w:rsidRDefault="00C47376" w:rsidP="0057314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F4E">
        <w:rPr>
          <w:rFonts w:ascii="Times New Roman" w:hAnsi="Times New Roman" w:cs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C47376" w:rsidRPr="00496F4E" w:rsidRDefault="00C47376" w:rsidP="0057314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F4E">
        <w:rPr>
          <w:rFonts w:ascii="Times New Roman" w:hAnsi="Times New Roman" w:cs="Times New Roman"/>
          <w:sz w:val="28"/>
          <w:szCs w:val="28"/>
        </w:rPr>
        <w:t>Не может быть отказано заявителю в приеме дополнительных документов при наличии пожелания их сдачи.</w:t>
      </w:r>
    </w:p>
    <w:p w:rsidR="00C47376" w:rsidRPr="00EC7F80" w:rsidRDefault="00C47376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противоречивых</w:t>
      </w:r>
      <w:r w:rsidRPr="00EC7F80">
        <w:rPr>
          <w:rFonts w:ascii="Times New Roman" w:hAnsi="Times New Roman" w:cs="Times New Roman"/>
          <w:sz w:val="28"/>
          <w:szCs w:val="28"/>
        </w:rPr>
        <w:t xml:space="preserve"> сведений в документах, представляемых Заявителем;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4)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C7F80">
        <w:rPr>
          <w:rFonts w:ascii="Times New Roman" w:hAnsi="Times New Roman" w:cs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5) наличия оснований, предусмотренных </w:t>
      </w:r>
      <w:hyperlink r:id="rId14" w:history="1">
        <w:r w:rsidRPr="00EC7F80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EC7F80">
        <w:rPr>
          <w:rFonts w:ascii="Times New Roman" w:hAnsi="Times New Roman" w:cs="Times New Roman"/>
          <w:sz w:val="28"/>
          <w:szCs w:val="28"/>
        </w:rPr>
        <w:t>ой услуги, не имеется.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Порядок, размер и основания взимания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государственной пошлины или иной оплаты,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взимаемой за предоставление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 w:cs="Times New Roman"/>
          <w:sz w:val="28"/>
          <w:szCs w:val="28"/>
        </w:rPr>
        <w:t>услуги составляет не более 15 минут.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 w:cs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 w:cs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 w:cs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 Все обращения Заявителей ставятся на контроль.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муниципальной услуга, к месту ожидания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 приема граждан, размещению и оформлению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визуальной, текстовой и мультимедийной информации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 порядке предоставления муниципальной услуги</w:t>
      </w:r>
    </w:p>
    <w:p w:rsidR="00C47376" w:rsidRPr="004D296D" w:rsidRDefault="00C47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461AD5" w:rsidRDefault="00C47376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96D">
        <w:rPr>
          <w:rFonts w:ascii="Times New Roman" w:hAnsi="Times New Roman" w:cs="Times New Roman"/>
          <w:sz w:val="28"/>
          <w:szCs w:val="28"/>
        </w:rPr>
        <w:t xml:space="preserve">2.19. </w:t>
      </w:r>
      <w:r w:rsidRPr="00461AD5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47376" w:rsidRPr="00461AD5" w:rsidRDefault="00C47376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C47376" w:rsidRPr="00461AD5" w:rsidRDefault="00C47376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C47376" w:rsidRPr="00461AD5" w:rsidRDefault="00C47376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Информационные щиты, визуальная и текстовая информация о порядке представления муниципальной услуги размещаются на стенах в непосредственной близости от входа.</w:t>
      </w:r>
    </w:p>
    <w:p w:rsidR="00C47376" w:rsidRPr="00461AD5" w:rsidRDefault="00C47376" w:rsidP="00573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C47376" w:rsidRPr="00461AD5" w:rsidRDefault="00C47376" w:rsidP="00573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47376" w:rsidRPr="00461AD5" w:rsidRDefault="00C47376" w:rsidP="00573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C47376" w:rsidRPr="00461AD5" w:rsidRDefault="00C47376" w:rsidP="00573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47376" w:rsidRPr="00461AD5" w:rsidRDefault="00C47376" w:rsidP="00573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47376" w:rsidRPr="00461AD5" w:rsidRDefault="00C47376" w:rsidP="00573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47376" w:rsidRDefault="00C47376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C47376" w:rsidRPr="00EC7F80" w:rsidRDefault="00C47376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0CC">
        <w:rPr>
          <w:rFonts w:ascii="Times New Roman" w:hAnsi="Times New Roman" w:cs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1) соблюдение сроков предоставления муниципальной услуги;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соблюдение порядка информирования о муниципальной услуге;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47376" w:rsidRPr="00EC7F80" w:rsidRDefault="00C47376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C7F80">
        <w:rPr>
          <w:rFonts w:ascii="Times New Roman" w:hAnsi="Times New Roman" w:cs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341D">
        <w:rPr>
          <w:rFonts w:ascii="Times New Roman" w:hAnsi="Times New Roman" w:cs="Times New Roman"/>
          <w:sz w:val="28"/>
          <w:szCs w:val="28"/>
        </w:rPr>
        <w:t>http://sovet-davlekanovo.ru/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47376" w:rsidRPr="00461AD5" w:rsidRDefault="00C47376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C47376" w:rsidRPr="00461AD5" w:rsidRDefault="00C47376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C47376" w:rsidRPr="00461AD5" w:rsidRDefault="00C47376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1AD5">
        <w:rPr>
          <w:rFonts w:ascii="Times New Roman" w:hAnsi="Times New Roman" w:cs="Times New Roman"/>
          <w:sz w:val="28"/>
          <w:szCs w:val="28"/>
        </w:rPr>
        <w:t>в многофункциональных центрах, а также в электронной форме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47376" w:rsidRPr="00C940A2" w:rsidRDefault="00C47376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</w:t>
      </w:r>
      <w:r w:rsidRPr="00C940A2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 w:cs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 w:cs="Times New Roman"/>
          <w:sz w:val="28"/>
          <w:szCs w:val="28"/>
        </w:rPr>
        <w:t xml:space="preserve"> и РГАУ МФЦ.</w:t>
      </w:r>
    </w:p>
    <w:p w:rsidR="00C47376" w:rsidRPr="00C940A2" w:rsidRDefault="00C47376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 w:cs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 w:cs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C47376" w:rsidRPr="00C940A2" w:rsidRDefault="00C47376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Порядок приема документов: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срок действия документов не истек;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документы представлены в полном объеме;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 w:cs="Times New Roman"/>
          <w:sz w:val="28"/>
          <w:szCs w:val="28"/>
        </w:rPr>
        <w:t>представленны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940A2">
        <w:rPr>
          <w:rFonts w:ascii="Times New Roman" w:hAnsi="Times New Roman" w:cs="Times New Roman"/>
          <w:sz w:val="28"/>
          <w:szCs w:val="28"/>
        </w:rPr>
        <w:t xml:space="preserve"> экземпляр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940A2">
        <w:rPr>
          <w:rFonts w:ascii="Times New Roman" w:hAnsi="Times New Roman" w:cs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о сроке предоставления муниципальной услуги;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C47376" w:rsidRPr="001A341D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 w:cs="Times New Roman"/>
          <w:sz w:val="28"/>
          <w:szCs w:val="28"/>
        </w:rPr>
        <w:t>сельского поселения: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 w:cs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 w:cs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 w:cs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 w:cs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 w:cs="Times New Roman"/>
          <w:sz w:val="28"/>
          <w:szCs w:val="28"/>
        </w:rPr>
        <w:t>из  РГАУ МФЦ согласовывается с руководителем РГАУ МФЦ.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 w:cs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 w:cs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 w:cs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 w:cs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C47376" w:rsidRPr="00C940A2" w:rsidRDefault="00C47376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 w:cs="Times New Roman"/>
          <w:sz w:val="28"/>
          <w:szCs w:val="28"/>
        </w:rPr>
        <w:t xml:space="preserve"> в день регистрации заявления в СЭД готовит проект резолюции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 w:cs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 w:cs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Передача результата услуги в РГАУ МФЦ.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При выдаче документов работник РГАУ МФЦ: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:rsidR="00C47376" w:rsidRPr="00C940A2" w:rsidRDefault="00C47376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Заявителю передаются подготовленные экземпляры документов.</w:t>
      </w:r>
    </w:p>
    <w:p w:rsidR="00C47376" w:rsidRPr="00C940A2" w:rsidRDefault="00C47376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7376" w:rsidRPr="00C940A2" w:rsidRDefault="00C47376" w:rsidP="00B647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</w:t>
      </w:r>
      <w:r w:rsidRPr="00C940A2">
        <w:rPr>
          <w:rFonts w:ascii="Times New Roman" w:hAnsi="Times New Roman" w:cs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376" w:rsidRPr="00C940A2" w:rsidRDefault="00C47376" w:rsidP="00B647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C47376" w:rsidRPr="00C940A2" w:rsidRDefault="00C47376" w:rsidP="00B647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47376" w:rsidRPr="00C940A2" w:rsidRDefault="00C47376" w:rsidP="00B647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 w:cs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 w:cs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 w:cs="Times New Roman"/>
          <w:sz w:val="28"/>
          <w:szCs w:val="28"/>
        </w:rPr>
        <w:t>администрации, должностной инструкцией</w:t>
      </w:r>
      <w:r w:rsidRPr="00C940A2">
        <w:rPr>
          <w:rFonts w:ascii="Times New Roman" w:hAnsi="Times New Roman" w:cs="Times New Roman"/>
          <w:sz w:val="28"/>
          <w:szCs w:val="28"/>
        </w:rPr>
        <w:t xml:space="preserve"> или ин</w:t>
      </w:r>
      <w:r>
        <w:rPr>
          <w:rFonts w:ascii="Times New Roman" w:hAnsi="Times New Roman" w:cs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 w:cs="Times New Roman"/>
          <w:sz w:val="28"/>
          <w:szCs w:val="28"/>
        </w:rPr>
        <w:t>;</w:t>
      </w:r>
    </w:p>
    <w:p w:rsidR="00C47376" w:rsidRPr="00C940A2" w:rsidRDefault="00C47376" w:rsidP="00B647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47376" w:rsidRPr="00C940A2" w:rsidRDefault="00C47376" w:rsidP="00B647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 w:cs="Times New Roman"/>
          <w:sz w:val="28"/>
          <w:szCs w:val="28"/>
        </w:rPr>
        <w:t>11н</w:t>
      </w:r>
      <w:r w:rsidRPr="00C940A2">
        <w:rPr>
          <w:rFonts w:ascii="Times New Roman" w:hAnsi="Times New Roman" w:cs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 w:cs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 w:cs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C47376" w:rsidRPr="00C940A2" w:rsidRDefault="00C47376" w:rsidP="00B647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47376" w:rsidRPr="00C940A2" w:rsidRDefault="00C47376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0A2">
        <w:rPr>
          <w:rFonts w:ascii="Times New Roman" w:hAnsi="Times New Roman" w:cs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47376" w:rsidRPr="00EC7F80" w:rsidRDefault="00C47376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III. Состав, последовательность и сроки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выполнения административных процедур,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1) прием документов и регистрация заявления;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 w:cs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 w:cs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 w:cs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 w:cs="Times New Roman"/>
          <w:sz w:val="28"/>
          <w:szCs w:val="28"/>
        </w:rPr>
        <w:t>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6) выдача договора передачи и доверенности Заявителю.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C7F80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 w:cs="Times New Roman"/>
          <w:sz w:val="28"/>
          <w:szCs w:val="28"/>
        </w:rPr>
        <w:t xml:space="preserve">, в течение </w:t>
      </w:r>
      <w:r>
        <w:rPr>
          <w:rFonts w:ascii="Times New Roman" w:hAnsi="Times New Roman" w:cs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 w:cs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 w:cs="Times New Roman"/>
          <w:sz w:val="28"/>
          <w:szCs w:val="28"/>
        </w:rPr>
        <w:t>почтовым отправлением</w:t>
      </w:r>
      <w:r>
        <w:rPr>
          <w:rFonts w:ascii="Times New Roman" w:hAnsi="Times New Roman" w:cs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 w:cs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 w:cs="Times New Roman"/>
          <w:sz w:val="28"/>
          <w:szCs w:val="28"/>
        </w:rPr>
        <w:t xml:space="preserve">ное </w:t>
      </w:r>
      <w:r w:rsidRPr="00EC7F80">
        <w:rPr>
          <w:rFonts w:ascii="Times New Roman" w:hAnsi="Times New Roman" w:cs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 w:cs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C7F80">
        <w:rPr>
          <w:rFonts w:ascii="Times New Roman" w:hAnsi="Times New Roman" w:cs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 w:cs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 w:cs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 w:cs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 w:cs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 w:cs="Times New Roman"/>
          <w:sz w:val="28"/>
          <w:szCs w:val="28"/>
        </w:rPr>
        <w:t xml:space="preserve"> назначает </w:t>
      </w:r>
      <w:r>
        <w:rPr>
          <w:rFonts w:ascii="Times New Roman" w:hAnsi="Times New Roman" w:cs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 w:cs="Times New Roman"/>
          <w:sz w:val="28"/>
          <w:szCs w:val="28"/>
        </w:rPr>
        <w:t>.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376" w:rsidRPr="00EC7F80" w:rsidRDefault="00C47376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2.6 настоящего Регламента.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7F80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 w:cs="Times New Roman"/>
          <w:sz w:val="28"/>
          <w:szCs w:val="28"/>
        </w:rPr>
        <w:t>резолюцией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для рассмотрения </w:t>
      </w:r>
      <w:r>
        <w:rPr>
          <w:rFonts w:ascii="Times New Roman" w:hAnsi="Times New Roman" w:cs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 w:cs="Times New Roman"/>
          <w:sz w:val="28"/>
          <w:szCs w:val="28"/>
        </w:rPr>
        <w:t xml:space="preserve"> заявление с прилагаемыми документами.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Способ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 w:cs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C7F80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 целях проверки комплектности.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 w:cs="Times New Roman"/>
          <w:sz w:val="28"/>
          <w:szCs w:val="28"/>
        </w:rPr>
        <w:t>ри</w:t>
      </w:r>
      <w:r w:rsidRPr="00EC7F80">
        <w:rPr>
          <w:rFonts w:ascii="Times New Roman" w:hAnsi="Times New Roman" w:cs="Times New Roman"/>
          <w:sz w:val="28"/>
          <w:szCs w:val="28"/>
        </w:rPr>
        <w:t>писок, зачеркнутых слов и иных, не оговоренных исправлений;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C47376" w:rsidRPr="00EC7F80" w:rsidRDefault="00C47376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EC7F80">
        <w:rPr>
          <w:rFonts w:ascii="Times New Roman" w:hAnsi="Times New Roman" w:cs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121A3A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A3A">
        <w:rPr>
          <w:rFonts w:ascii="Times New Roman" w:hAnsi="Times New Roman" w:cs="Times New Roman"/>
          <w:sz w:val="28"/>
          <w:szCs w:val="28"/>
        </w:rPr>
        <w:t xml:space="preserve">является проведенная </w:t>
      </w:r>
      <w:r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 w:cs="Times New Roman"/>
          <w:sz w:val="28"/>
          <w:szCs w:val="28"/>
        </w:rPr>
        <w:t xml:space="preserve"> экспертиза документов.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049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C7F80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C47376" w:rsidRPr="00EC7F80" w:rsidRDefault="00C47376" w:rsidP="0055750F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 w:cs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8) фамилия,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 w:cs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 w:cs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5" w:history="1">
        <w:r w:rsidRPr="00EC7F80"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 w:cs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6" w:history="1">
        <w:r w:rsidRPr="00EC7F80"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Федерального закона № 210-ФЗ).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 w:cs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 w:cs="Times New Roman"/>
          <w:sz w:val="28"/>
          <w:szCs w:val="28"/>
        </w:rPr>
        <w:t xml:space="preserve"> 5 рабочих дней с момента регистрации заявления.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C7F80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 w:cs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Договор передачи должен содержать следующие сведения: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наименование органа местного самоуправления;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фамилию,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 w:cs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адреса сторон, заключивших договор передачи.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 w:cs="Times New Roman"/>
          <w:sz w:val="28"/>
          <w:szCs w:val="28"/>
        </w:rPr>
        <w:t xml:space="preserve">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 w:cs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 w:cs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 w:cs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Способ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7F80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 w:cs="Times New Roman"/>
          <w:sz w:val="28"/>
          <w:szCs w:val="28"/>
        </w:rPr>
        <w:t>дней с момента получения сформированного пакета документов.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 w:cs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Росреестре по Р</w:t>
      </w:r>
      <w:r>
        <w:rPr>
          <w:rFonts w:ascii="Times New Roman" w:hAnsi="Times New Roman" w:cs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C7F80">
        <w:rPr>
          <w:rFonts w:ascii="Times New Roman" w:hAnsi="Times New Roman" w:cs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 w:cs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 w:cs="Times New Roman"/>
          <w:sz w:val="28"/>
          <w:szCs w:val="28"/>
        </w:rPr>
        <w:t>в течение 1</w:t>
      </w:r>
      <w:r>
        <w:rPr>
          <w:rFonts w:ascii="Times New Roman" w:hAnsi="Times New Roman" w:cs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 w:cs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 w:cs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 w:cs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 w:cs="Times New Roman"/>
          <w:sz w:val="28"/>
          <w:szCs w:val="28"/>
        </w:rPr>
        <w:t>.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 течение 2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 w:cs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 w:cs="Times New Roman"/>
          <w:sz w:val="28"/>
          <w:szCs w:val="28"/>
        </w:rPr>
        <w:t xml:space="preserve"> в течение </w:t>
      </w:r>
      <w:r>
        <w:rPr>
          <w:rFonts w:ascii="Times New Roman" w:hAnsi="Times New Roman" w:cs="Times New Roman"/>
          <w:sz w:val="28"/>
          <w:szCs w:val="28"/>
        </w:rPr>
        <w:t>1 рабочего</w:t>
      </w:r>
      <w:r w:rsidRPr="00EC7F80">
        <w:rPr>
          <w:rFonts w:ascii="Times New Roman" w:hAnsi="Times New Roman" w:cs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зарегистрированная доверенность.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Способ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 w:cs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Выдача договора передачи и доверенности Заявителю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C7F80">
        <w:rPr>
          <w:rFonts w:ascii="Times New Roman" w:hAnsi="Times New Roman" w:cs="Times New Roman"/>
          <w:sz w:val="28"/>
          <w:szCs w:val="28"/>
        </w:rPr>
        <w:t>. Заявитель</w:t>
      </w:r>
      <w:r>
        <w:rPr>
          <w:rFonts w:ascii="Times New Roman" w:hAnsi="Times New Roman" w:cs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 w:cs="Times New Roman"/>
          <w:sz w:val="28"/>
          <w:szCs w:val="28"/>
        </w:rPr>
        <w:t xml:space="preserve">уведомляется </w:t>
      </w:r>
      <w:r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 w:cs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 w:cs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 w:cs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Способ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EC7F80">
        <w:rPr>
          <w:rFonts w:ascii="Times New Roman" w:hAnsi="Times New Roman" w:cs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47376" w:rsidRPr="00EC7F80" w:rsidRDefault="00C47376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EC7F80">
        <w:rPr>
          <w:rFonts w:ascii="Times New Roman" w:hAnsi="Times New Roman" w:cs="Times New Roman"/>
          <w:sz w:val="28"/>
          <w:szCs w:val="28"/>
        </w:rPr>
        <w:t>егламента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</w:p>
    <w:p w:rsidR="00C47376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C7F80">
        <w:rPr>
          <w:rFonts w:ascii="Times New Roman" w:hAnsi="Times New Roman" w:cs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 xml:space="preserve">муниципальной услуги, 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а также принятием ими решений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 w:cs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376" w:rsidRDefault="00C47376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 внеплановых проверок полноты и качества предоставления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муниципальной услуги, в том числе порядок и формы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контроля за полнотой и качеством предоставления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 w:cs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 w:cs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 w:cs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авой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поселения.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жалобы Заявителей; 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нарушения, выявленные в ходе текущего контроля.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 w:cs="Times New Roman"/>
          <w:sz w:val="28"/>
          <w:szCs w:val="28"/>
        </w:rPr>
        <w:t>решению г</w:t>
      </w:r>
      <w:r w:rsidRPr="00EC7F80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C47376" w:rsidRPr="00EC7F80" w:rsidRDefault="00C47376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за решения и действия (бездействие), </w:t>
      </w:r>
    </w:p>
    <w:p w:rsidR="00C47376" w:rsidRPr="00EC7F80" w:rsidRDefault="00C47376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принимаемые (осуществляемые) ими в ходе предоставления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 w:cs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и формы контроля за предоставлением муниципальной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услуги, в том числе со стороны граждан, их объединений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 организаций</w:t>
      </w:r>
    </w:p>
    <w:p w:rsidR="00C47376" w:rsidRPr="00EC7F80" w:rsidRDefault="00C47376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V. До</w:t>
      </w:r>
      <w:r>
        <w:rPr>
          <w:rFonts w:ascii="Times New Roman" w:hAnsi="Times New Roman" w:cs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 w:cs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47376" w:rsidRPr="00EC7F80" w:rsidRDefault="00C47376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EC7F80">
        <w:rPr>
          <w:rFonts w:ascii="Times New Roman" w:hAnsi="Times New Roman" w:cs="Times New Roman"/>
          <w:sz w:val="28"/>
          <w:szCs w:val="28"/>
        </w:rPr>
        <w:t>должностн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EC7F80">
        <w:rPr>
          <w:rFonts w:ascii="Times New Roman" w:hAnsi="Times New Roman" w:cs="Times New Roman"/>
          <w:sz w:val="28"/>
          <w:szCs w:val="28"/>
        </w:rPr>
        <w:t xml:space="preserve"> лиц </w:t>
      </w:r>
    </w:p>
    <w:p w:rsidR="00C47376" w:rsidRPr="00EC7F80" w:rsidRDefault="00C47376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Информация для заявителя о его праве подать жалобу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на решение </w:t>
      </w:r>
      <w:r>
        <w:rPr>
          <w:rFonts w:ascii="Times New Roman" w:hAnsi="Times New Roman" w:cs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а также его должностных лиц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 w:cs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- жалоба).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Предмет жалобы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 w:cs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7" w:history="1">
        <w:r w:rsidRPr="00EC7F80">
          <w:rPr>
            <w:rFonts w:ascii="Times New Roman" w:hAnsi="Times New Roman" w:cs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EC7F80">
          <w:rPr>
            <w:rFonts w:ascii="Times New Roman" w:hAnsi="Times New Roman" w:cs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EC7F80">
        <w:rPr>
          <w:rFonts w:ascii="Times New Roman" w:hAnsi="Times New Roman" w:cs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Органы местного самоуправления и уполномоченные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 рассмотрение жалобы должностные лица, которым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может быть направлена жалоба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 w:cs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 w:cs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подачи и рассмотрения жалобы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, подлежит </w:t>
      </w:r>
      <w:r>
        <w:rPr>
          <w:rFonts w:ascii="Times New Roman" w:hAnsi="Times New Roman" w:cs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, наделенным полномочиями по рассмотрению жалоб.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 w:cs="Times New Roman"/>
          <w:sz w:val="28"/>
          <w:szCs w:val="28"/>
        </w:rPr>
        <w:t>в сети Интернет, Един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C7F8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C7F8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 w:cs="Times New Roman"/>
          <w:sz w:val="28"/>
          <w:szCs w:val="28"/>
        </w:rPr>
        <w:t>ци</w:t>
      </w:r>
      <w:r w:rsidRPr="00EC7F80">
        <w:rPr>
          <w:rFonts w:ascii="Times New Roman" w:hAnsi="Times New Roman" w:cs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 w:cs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5.8. Прием жалоб в письменной форме осуществляется: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EC7F80">
        <w:rPr>
          <w:rFonts w:ascii="Times New Roman" w:hAnsi="Times New Roman" w:cs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 w:cs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не позднее следующего дня со дня поступления жалобы.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При этом срок рассмотрения жалобы исчисляет</w:t>
      </w:r>
      <w:r>
        <w:rPr>
          <w:rFonts w:ascii="Times New Roman" w:hAnsi="Times New Roman" w:cs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не позднее следующего дня со дня поступления жалобы.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б) Един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7F8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7F8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 w:cs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Сроки рассмотрения жалобы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5.10. Жалоба, поступивш</w:t>
      </w:r>
      <w:r>
        <w:rPr>
          <w:rFonts w:ascii="Times New Roman" w:hAnsi="Times New Roman" w:cs="Times New Roman"/>
          <w:sz w:val="28"/>
          <w:szCs w:val="28"/>
        </w:rPr>
        <w:t>ая в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Перечень оснований для приостановления рассмотрения жалобы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 случае, если возможность приостановления предусмотрена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Результат рассмотрения жалобы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 w:cs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информирования заявителя о результатах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рассмотрения жалобы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 w:cs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5.14. В ответе по результатам рассмотрения жалобы указываются: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 w:cs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в)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 w:cs="Times New Roman"/>
          <w:sz w:val="28"/>
          <w:szCs w:val="28"/>
        </w:rPr>
        <w:t>при наличии) или наименование заявителя;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г) основания для принятия решения по жалобе;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д) принятое по жалобе решение;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EC7F80">
        <w:rPr>
          <w:rFonts w:ascii="Times New Roman" w:hAnsi="Times New Roman" w:cs="Times New Roman"/>
          <w:sz w:val="28"/>
          <w:szCs w:val="28"/>
        </w:rPr>
        <w:t>ой услуги;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ж) сведения о порядке обжалования принятого по жалобе решения.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 w:cs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 w:cs="Times New Roman"/>
          <w:sz w:val="28"/>
          <w:szCs w:val="28"/>
        </w:rPr>
        <w:t>ицо а</w:t>
      </w:r>
      <w:r w:rsidRPr="00EC7F8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 w:cs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 w:cs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EC7F8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Порядок обжалования решения по жалобе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Право заявителя на получение информации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 документов, необходимых для обоснования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и рассмотрения жалобы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обязаны: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 w:cs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>подачи и рассмотрения жалобы</w:t>
      </w:r>
    </w:p>
    <w:p w:rsidR="00C47376" w:rsidRPr="00EC7F80" w:rsidRDefault="00C47376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C47376" w:rsidRPr="009A15ED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7F80">
        <w:rPr>
          <w:rFonts w:ascii="Times New Roman" w:hAnsi="Times New Roman" w:cs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 w:cs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 w:cs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 w:cs="Times New Roman"/>
          <w:sz w:val="28"/>
          <w:szCs w:val="28"/>
        </w:rPr>
        <w:t>помещении а</w:t>
      </w:r>
      <w:r w:rsidRPr="009A15E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 w:cs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 w:cs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 w:cs="Times New Roman"/>
          <w:sz w:val="28"/>
          <w:szCs w:val="28"/>
        </w:rPr>
        <w:t xml:space="preserve">: </w:t>
      </w:r>
      <w:r w:rsidRPr="00A671C8">
        <w:rPr>
          <w:rFonts w:ascii="Times New Roman" w:hAnsi="Times New Roman" w:cs="Times New Roman"/>
          <w:sz w:val="28"/>
          <w:szCs w:val="28"/>
        </w:rPr>
        <w:t>http://sovet-davlekanovo.ru/</w:t>
      </w:r>
      <w:r w:rsidRPr="009A15E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C7F80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C7F80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C7F8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 w:cs="Times New Roman"/>
          <w:sz w:val="28"/>
          <w:szCs w:val="28"/>
        </w:rPr>
        <w:t>,</w:t>
      </w:r>
      <w:r w:rsidRPr="00224ABE">
        <w:rPr>
          <w:rFonts w:ascii="Times New Roman" w:hAnsi="Times New Roman" w:cs="Times New Roman"/>
          <w:sz w:val="28"/>
          <w:szCs w:val="28"/>
        </w:rPr>
        <w:t xml:space="preserve"> </w:t>
      </w:r>
      <w:r w:rsidRPr="00EC7F80">
        <w:rPr>
          <w:rFonts w:ascii="Times New Roman" w:hAnsi="Times New Roman" w:cs="Times New Roman"/>
          <w:sz w:val="28"/>
          <w:szCs w:val="28"/>
        </w:rPr>
        <w:t>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C7F8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 w:cs="Times New Roman"/>
          <w:sz w:val="28"/>
          <w:szCs w:val="28"/>
        </w:rPr>
        <w:t>.</w:t>
      </w:r>
    </w:p>
    <w:p w:rsidR="00C47376" w:rsidRPr="00EC7F80" w:rsidRDefault="00C47376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15ED">
        <w:rPr>
          <w:rFonts w:ascii="Times New Roman" w:hAnsi="Times New Roman" w:cs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 w:cs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 w:cs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8(34768)3-06-05</w:t>
      </w:r>
      <w:r w:rsidRPr="00EC7F80">
        <w:rPr>
          <w:rFonts w:ascii="Times New Roman" w:hAnsi="Times New Roman" w:cs="Times New Roman"/>
          <w:sz w:val="28"/>
          <w:szCs w:val="28"/>
        </w:rPr>
        <w:t xml:space="preserve">, посредством электронной почты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324B09">
          <w:rPr>
            <w:rStyle w:val="Hyperlink"/>
            <w:sz w:val="28"/>
            <w:szCs w:val="28"/>
            <w:lang w:val="en-US"/>
          </w:rPr>
          <w:t>kadirgul</w:t>
        </w:r>
        <w:r w:rsidRPr="00324B09">
          <w:rPr>
            <w:rStyle w:val="Hyperlink"/>
            <w:sz w:val="28"/>
            <w:szCs w:val="28"/>
          </w:rPr>
          <w:t>_</w:t>
        </w:r>
        <w:r w:rsidRPr="00324B09">
          <w:rPr>
            <w:rStyle w:val="Hyperlink"/>
            <w:sz w:val="28"/>
            <w:szCs w:val="28"/>
            <w:lang w:val="en-US"/>
          </w:rPr>
          <w:t>davl</w:t>
        </w:r>
        <w:r w:rsidRPr="00324B09">
          <w:rPr>
            <w:rStyle w:val="Hyperlink"/>
            <w:sz w:val="28"/>
            <w:szCs w:val="28"/>
          </w:rPr>
          <w:t>@</w:t>
        </w:r>
        <w:r w:rsidRPr="00324B09">
          <w:rPr>
            <w:rStyle w:val="Hyperlink"/>
            <w:sz w:val="28"/>
            <w:szCs w:val="28"/>
            <w:lang w:val="en-US"/>
          </w:rPr>
          <w:t>ufamts</w:t>
        </w:r>
        <w:r w:rsidRPr="00324B09">
          <w:rPr>
            <w:rStyle w:val="Hyperlink"/>
            <w:sz w:val="28"/>
            <w:szCs w:val="28"/>
          </w:rPr>
          <w:t>.</w:t>
        </w:r>
        <w:r w:rsidRPr="00324B09">
          <w:rPr>
            <w:rStyle w:val="Hyperlink"/>
            <w:sz w:val="28"/>
            <w:szCs w:val="28"/>
            <w:lang w:val="en-US"/>
          </w:rPr>
          <w:t>ru</w:t>
        </w:r>
      </w:hyperlink>
      <w:r w:rsidRPr="00EC7F80">
        <w:rPr>
          <w:rFonts w:ascii="Times New Roman" w:hAnsi="Times New Roman" w:cs="Times New Roman"/>
          <w:sz w:val="28"/>
          <w:szCs w:val="28"/>
        </w:rPr>
        <w:t>, при личном приеме заявителя.</w:t>
      </w: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Pr="00EC7F80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535E6A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C47376" w:rsidRPr="00535E6A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Кадыргуловский сельсовет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5E6A">
        <w:rPr>
          <w:rFonts w:ascii="Times New Roman" w:hAnsi="Times New Roman" w:cs="Times New Roman"/>
          <w:sz w:val="24"/>
          <w:szCs w:val="24"/>
        </w:rPr>
        <w:t>по предоставлению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</w:t>
      </w:r>
    </w:p>
    <w:p w:rsidR="00C47376" w:rsidRDefault="00C47376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услуги «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Передача жилых помещений </w:t>
      </w:r>
    </w:p>
    <w:p w:rsidR="00C47376" w:rsidRDefault="00C47376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жилищного фонда 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собственность граждан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НА ПРЕДОСТАВЛЕНИЕ МУНИЦИПАЛЬНОЙ УСЛУГИ</w:t>
      </w:r>
    </w:p>
    <w:p w:rsidR="00C47376" w:rsidRDefault="00C47376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</w:t>
      </w:r>
      <w:r>
        <w:rPr>
          <w:rFonts w:ascii="Times New Roman" w:hAnsi="Times New Roman" w:cs="Times New Roman"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C47376" w:rsidRDefault="00C47376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47376" w:rsidRDefault="00C47376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47376" w:rsidRDefault="00C47376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C47376" w:rsidRDefault="00C47376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47376" w:rsidRDefault="00C47376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21" w:history="1">
        <w:r w:rsidRPr="004A0BB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заявлением даем согласие 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4"/>
        </w:rPr>
        <w:t>, а именно на совершение действий, предусмотренных п.3 ч. 1 ст.3 Федерального закона от 27 июля 2006 года № 152-ФЗ «О персональных данных».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представленных сведений предупреждены.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заявления до дня отзыва согласия в письменной форме.</w:t>
      </w: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47376" w:rsidRDefault="00C47376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47376" w:rsidRDefault="00C47376" w:rsidP="000C40BD"/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0C9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47376" w:rsidRPr="00535E6A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3E4">
        <w:rPr>
          <w:rFonts w:ascii="Times New Roman" w:hAnsi="Times New Roman" w:cs="Times New Roman"/>
          <w:sz w:val="24"/>
          <w:szCs w:val="24"/>
        </w:rPr>
        <w:t xml:space="preserve">к </w:t>
      </w:r>
      <w:r w:rsidRPr="00535E6A">
        <w:rPr>
          <w:rFonts w:ascii="Times New Roman" w:hAnsi="Times New Roman" w:cs="Times New Roman"/>
          <w:sz w:val="24"/>
          <w:szCs w:val="24"/>
        </w:rPr>
        <w:t xml:space="preserve">Административному регламенту 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535E6A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C47376" w:rsidRPr="00535E6A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Кадыргуловский сельсовет</w:t>
      </w:r>
    </w:p>
    <w:p w:rsidR="00C47376" w:rsidRPr="00B873E4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5E6A">
        <w:rPr>
          <w:rFonts w:ascii="Times New Roman" w:hAnsi="Times New Roman" w:cs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873E4">
        <w:rPr>
          <w:rFonts w:ascii="Times New Roman" w:hAnsi="Times New Roman" w:cs="Times New Roman"/>
          <w:sz w:val="24"/>
          <w:szCs w:val="24"/>
        </w:rPr>
        <w:t>услуги «</w:t>
      </w:r>
      <w:r w:rsidRPr="00B873E4">
        <w:rPr>
          <w:rFonts w:ascii="Times New Roman" w:hAnsi="Times New Roman" w:cs="Times New Roman"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жилых помещений 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873E4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жилищного фонда </w:t>
      </w: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873E4">
        <w:rPr>
          <w:rFonts w:ascii="Times New Roman" w:hAnsi="Times New Roman" w:cs="Times New Roman"/>
          <w:sz w:val="24"/>
          <w:szCs w:val="24"/>
          <w:lang w:eastAsia="ru-RU"/>
        </w:rPr>
        <w:t>в собственность граждан</w:t>
      </w:r>
    </w:p>
    <w:p w:rsidR="00C47376" w:rsidRPr="00B873E4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3E4">
        <w:rPr>
          <w:rFonts w:ascii="Times New Roman" w:hAnsi="Times New Roman" w:cs="Times New Roman"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 w:cs="Times New Roman"/>
          <w:sz w:val="24"/>
          <w:szCs w:val="24"/>
        </w:rPr>
        <w:t>»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0C92">
        <w:rPr>
          <w:rFonts w:ascii="Times New Roman" w:hAnsi="Times New Roman" w:cs="Times New Roman"/>
          <w:sz w:val="28"/>
          <w:szCs w:val="28"/>
        </w:rPr>
        <w:t>Блок-схема</w:t>
      </w:r>
    </w:p>
    <w:p w:rsidR="00C47376" w:rsidRPr="001E0C92" w:rsidRDefault="00C47376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C92">
        <w:rPr>
          <w:rFonts w:ascii="Times New Roman" w:hAnsi="Times New Roman" w:cs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 w:cs="Times New Roman"/>
          <w:sz w:val="28"/>
          <w:szCs w:val="28"/>
        </w:rPr>
        <w:tab/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0C92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1E0C92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C92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251650048;visibility:visible;v-text-anchor:middle" fillcolor="window" strokecolor="windowText" strokeweight="2pt">
            <v:path arrowok="t"/>
            <v:textbox>
              <w:txbxContent>
                <w:p w:rsidR="00C47376" w:rsidRDefault="00C47376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C47376" w:rsidRDefault="00C47376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04DB4">
                    <w:rPr>
                      <w:rFonts w:ascii="Times New Roman" w:hAnsi="Times New Roman" w:cs="Times New Roman"/>
                    </w:rPr>
                    <w:t>Прием</w:t>
                  </w:r>
                  <w:r>
                    <w:rPr>
                      <w:rFonts w:ascii="Times New Roman" w:hAnsi="Times New Roman" w:cs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 w:cs="Times New Roman"/>
                    </w:rPr>
                    <w:t xml:space="preserve"> и </w:t>
                  </w:r>
                  <w:r>
                    <w:rPr>
                      <w:rFonts w:ascii="Times New Roman" w:hAnsi="Times New Roman" w:cs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заявления</w:t>
                  </w:r>
                </w:p>
                <w:p w:rsidR="00C47376" w:rsidRPr="00704DB4" w:rsidRDefault="00C47376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C47376" w:rsidRDefault="00C47376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:rsidR="00C47376" w:rsidRDefault="00C47376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:rsidR="00C47376" w:rsidRDefault="00C47376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51651072;visibility:visible">
            <v:stroke endarrow="open"/>
            <o:lock v:ext="edit" shapetype="f"/>
          </v:shape>
        </w:pic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251653120;visibility:visible;v-text-anchor:middle" fillcolor="window" strokecolor="windowText" strokeweight="2pt">
            <v:path arrowok="t"/>
            <v:textbox>
              <w:txbxContent>
                <w:p w:rsidR="00C47376" w:rsidRPr="00704DB4" w:rsidRDefault="00C47376" w:rsidP="000C40B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Pr="001E0C92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251659264;visibility:visible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251657216;visibility:visible">
            <v:stroke endarrow="block"/>
            <o:lock v:ext="edit" shapetype="f"/>
          </v:shape>
        </w:pic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C9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251652096;visibility:visible;v-text-anchor:middle" fillcolor="window" strokecolor="windowText" strokeweight="2pt">
            <v:path arrowok="t"/>
            <v:textbox>
              <w:txbxContent>
                <w:p w:rsidR="00C47376" w:rsidRPr="0099315A" w:rsidRDefault="00C47376" w:rsidP="000C40B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251662336;visibility:visible;v-text-anchor:middle" fillcolor="window" strokecolor="windowText" strokeweight="2pt">
            <v:path arrowok="t"/>
            <v:textbox>
              <w:txbxContent>
                <w:p w:rsidR="00C47376" w:rsidRPr="00704DB4" w:rsidRDefault="00C47376" w:rsidP="000C40B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 w:cs="Times New Roman"/>
                    </w:rPr>
                    <w:t>апрос</w:t>
                  </w:r>
                  <w:r>
                    <w:rPr>
                      <w:rFonts w:ascii="Times New Roman" w:hAnsi="Times New Roman" w:cs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 w:cs="Times New Roman"/>
                    </w:rPr>
                    <w:t>в</w:t>
                  </w:r>
                  <w:r>
                    <w:rPr>
                      <w:rFonts w:ascii="Times New Roman" w:hAnsi="Times New Roman" w:cs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C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251660288;visibility:visible">
            <v:stroke endarrow="block"/>
          </v:shape>
        </w:pic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251654144;visibility:visible;v-text-anchor:middle" fillcolor="window" strokecolor="windowText" strokeweight="2pt">
            <v:path arrowok="t"/>
            <v:textbox>
              <w:txbxContent>
                <w:p w:rsidR="00C47376" w:rsidRPr="005839EA" w:rsidRDefault="00C47376" w:rsidP="000C40B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</w:t>
                  </w:r>
                  <w:r w:rsidRPr="005839EA">
                    <w:rPr>
                      <w:rFonts w:ascii="Times New Roman" w:hAnsi="Times New Roman" w:cs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 w:cs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noProof/>
          <w:lang w:eastAsia="ru-RU"/>
        </w:rPr>
        <w:t xml:space="preserve"> </w:t>
      </w:r>
    </w:p>
    <w:p w:rsidR="00C47376" w:rsidRPr="001E0C92" w:rsidRDefault="00C47376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C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251663360;visibility:visible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251661312;visibility:visible">
            <v:stroke endarrow="block"/>
          </v:shape>
        </w:pic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251658240;visibility:visible;v-text-anchor:middle" fillcolor="window" strokecolor="windowText" strokeweight="2pt">
            <v:path arrowok="t"/>
            <v:textbox>
              <w:txbxContent>
                <w:p w:rsidR="00C47376" w:rsidRDefault="00C47376" w:rsidP="000C40BD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Отказ в предоставлении муниципальной услуги </w:t>
                  </w:r>
                </w:p>
                <w:p w:rsidR="00C47376" w:rsidRPr="002C45DF" w:rsidRDefault="00C47376" w:rsidP="000C40BD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(п</w:t>
                  </w:r>
                  <w:r w:rsidRPr="002C45DF">
                    <w:rPr>
                      <w:rFonts w:ascii="Times New Roman" w:hAnsi="Times New Roman" w:cs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 w:rsidRPr="002C45DF">
                    <w:rPr>
                      <w:rFonts w:ascii="Times New Roman" w:hAnsi="Times New Roman" w:cs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 w:cs="Times New Roman"/>
                    </w:rPr>
                    <w:t>2.13</w:t>
                  </w:r>
                  <w:r w:rsidRPr="002C45DF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 w:cs="Times New Roman"/>
                    </w:rPr>
                    <w:t>Регламента</w:t>
                  </w:r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C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Pr="001E0C92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376" w:rsidRDefault="00C47376" w:rsidP="000C40BD">
      <w:pPr>
        <w:tabs>
          <w:tab w:val="left" w:pos="6894"/>
        </w:tabs>
      </w:pPr>
      <w:r>
        <w:tab/>
      </w:r>
    </w:p>
    <w:p w:rsidR="00C47376" w:rsidRDefault="00C47376" w:rsidP="000C40BD">
      <w:pPr>
        <w:tabs>
          <w:tab w:val="left" w:pos="6894"/>
        </w:tabs>
      </w:pPr>
      <w:r>
        <w:tab/>
      </w:r>
    </w:p>
    <w:p w:rsidR="00C47376" w:rsidRPr="00D5372F" w:rsidRDefault="00C47376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251664384;visibility:visible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251655168;visibility:visible;v-text-anchor:middle" fillcolor="window" strokecolor="windowText" strokeweight="2pt">
            <v:path arrowok="t"/>
            <v:textbox>
              <w:txbxContent>
                <w:p w:rsidR="00C47376" w:rsidRPr="002A4B06" w:rsidRDefault="00C47376" w:rsidP="000C40B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</w:t>
                  </w:r>
                  <w:r w:rsidRPr="002A4B06">
                    <w:rPr>
                      <w:rFonts w:ascii="Times New Roman" w:hAnsi="Times New Roman" w:cs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 w:cs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 w:cs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 w:cs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 w:cs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 w:cs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47376" w:rsidRPr="00D5372F" w:rsidRDefault="00C47376" w:rsidP="000C40BD"/>
    <w:p w:rsidR="00C47376" w:rsidRPr="00D5372F" w:rsidRDefault="00C47376" w:rsidP="000C40BD"/>
    <w:p w:rsidR="00C47376" w:rsidRPr="00D5372F" w:rsidRDefault="00C47376" w:rsidP="000C40BD"/>
    <w:p w:rsidR="00C47376" w:rsidRPr="00D5372F" w:rsidRDefault="00C47376" w:rsidP="000C40BD"/>
    <w:p w:rsidR="00C47376" w:rsidRPr="00D5372F" w:rsidRDefault="00C47376" w:rsidP="000C40BD"/>
    <w:p w:rsidR="00C47376" w:rsidRPr="00D5372F" w:rsidRDefault="00C47376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251665408;visibility:visible">
            <v:stroke endarrow="block"/>
          </v:shape>
        </w:pict>
      </w:r>
    </w:p>
    <w:p w:rsidR="00C47376" w:rsidRDefault="00C47376" w:rsidP="000C40BD"/>
    <w:p w:rsidR="00C47376" w:rsidRPr="00D5372F" w:rsidRDefault="00C47376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251656192;visibility:visible;v-text-anchor:middle" fillcolor="window" strokecolor="windowText" strokeweight="2pt">
            <v:path arrowok="t"/>
            <v:textbox>
              <w:txbxContent>
                <w:p w:rsidR="00C47376" w:rsidRPr="00704DB4" w:rsidRDefault="00C47376" w:rsidP="000C40B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04DB4">
                    <w:rPr>
                      <w:rFonts w:ascii="Times New Roman" w:hAnsi="Times New Roman" w:cs="Times New Roman"/>
                    </w:rPr>
                    <w:t>Выдача договора</w:t>
                  </w:r>
                  <w:r>
                    <w:rPr>
                      <w:rFonts w:ascii="Times New Roman" w:hAnsi="Times New Roman" w:cs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>
        <w:tab/>
      </w: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7376" w:rsidRDefault="00C47376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C47376" w:rsidSect="006300B5">
          <w:headerReference w:type="default" r:id="rId2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76AB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76AB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C47376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535E6A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C47376" w:rsidRPr="00535E6A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  <w:r>
        <w:rPr>
          <w:rFonts w:ascii="Times New Roman" w:hAnsi="Times New Roman" w:cs="Times New Roman"/>
          <w:sz w:val="24"/>
          <w:szCs w:val="24"/>
        </w:rPr>
        <w:t xml:space="preserve"> Кадыргуловский сельсовет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5E6A">
        <w:rPr>
          <w:rFonts w:ascii="Times New Roman" w:hAnsi="Times New Roman" w:cs="Times New Roman"/>
          <w:sz w:val="24"/>
          <w:szCs w:val="24"/>
        </w:rPr>
        <w:t>по</w:t>
      </w:r>
      <w:r w:rsidRPr="001876AB">
        <w:rPr>
          <w:rFonts w:ascii="Times New Roman" w:hAnsi="Times New Roman" w:cs="Times New Roman"/>
          <w:sz w:val="24"/>
          <w:szCs w:val="24"/>
        </w:rPr>
        <w:t xml:space="preserve"> предоставлению муниципальной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876AB">
        <w:rPr>
          <w:rFonts w:ascii="Times New Roman" w:hAnsi="Times New Roman" w:cs="Times New Roman"/>
          <w:sz w:val="24"/>
          <w:szCs w:val="24"/>
        </w:rPr>
        <w:t>услуги «</w:t>
      </w:r>
      <w:r w:rsidRPr="001876AB">
        <w:rPr>
          <w:rFonts w:ascii="Times New Roman" w:hAnsi="Times New Roman" w:cs="Times New Roman"/>
          <w:sz w:val="24"/>
          <w:szCs w:val="24"/>
          <w:lang w:eastAsia="ru-RU"/>
        </w:rPr>
        <w:t xml:space="preserve">Передача жилищного фонда 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876AB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876AB">
        <w:rPr>
          <w:rFonts w:ascii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876AB">
        <w:rPr>
          <w:rFonts w:ascii="Times New Roman" w:hAnsi="Times New Roman" w:cs="Times New Roman"/>
          <w:sz w:val="24"/>
          <w:szCs w:val="24"/>
          <w:lang w:eastAsia="ru-RU"/>
        </w:rPr>
        <w:t xml:space="preserve"> в собственность граждан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76AB">
        <w:rPr>
          <w:rFonts w:ascii="Times New Roman" w:hAnsi="Times New Roman" w:cs="Times New Roman"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 w:cs="Times New Roman"/>
          <w:sz w:val="24"/>
          <w:szCs w:val="24"/>
        </w:rPr>
        <w:t>»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6AB">
        <w:rPr>
          <w:rFonts w:ascii="Times New Roman" w:hAnsi="Times New Roman" w:cs="Times New Roman"/>
          <w:sz w:val="28"/>
          <w:szCs w:val="28"/>
        </w:rPr>
        <w:t>ЖУРНАЛ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6AB">
        <w:rPr>
          <w:rFonts w:ascii="Times New Roman" w:hAnsi="Times New Roman" w:cs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47376" w:rsidRPr="001876AB" w:rsidRDefault="00C47376" w:rsidP="001876AB">
      <w:pPr>
        <w:widowControl w:val="0"/>
        <w:autoSpaceDE w:val="0"/>
        <w:autoSpaceDN w:val="0"/>
        <w:adjustRightInd w:val="0"/>
        <w:spacing w:after="0" w:line="240" w:lineRule="auto"/>
      </w:pPr>
    </w:p>
    <w:tbl>
      <w:tblPr>
        <w:tblW w:w="15168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C47376" w:rsidRPr="000A6A32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47376" w:rsidRPr="000A6A32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C47376" w:rsidRPr="000A6A32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76" w:rsidRPr="001876AB" w:rsidRDefault="00C47376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47376" w:rsidRPr="00EC7F80" w:rsidRDefault="00C47376"/>
    <w:sectPr w:rsidR="00C47376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376" w:rsidRDefault="00C47376">
      <w:pPr>
        <w:spacing w:after="0" w:line="240" w:lineRule="auto"/>
      </w:pPr>
      <w:r>
        <w:separator/>
      </w:r>
    </w:p>
  </w:endnote>
  <w:endnote w:type="continuationSeparator" w:id="0">
    <w:p w:rsidR="00C47376" w:rsidRDefault="00C47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376" w:rsidRDefault="00C47376">
      <w:pPr>
        <w:spacing w:after="0" w:line="240" w:lineRule="auto"/>
      </w:pPr>
      <w:r>
        <w:separator/>
      </w:r>
    </w:p>
  </w:footnote>
  <w:footnote w:type="continuationSeparator" w:id="0">
    <w:p w:rsidR="00C47376" w:rsidRDefault="00C47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76" w:rsidRDefault="00C47376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C47376" w:rsidRDefault="00C473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DF0"/>
    <w:rsid w:val="000263E4"/>
    <w:rsid w:val="000619C8"/>
    <w:rsid w:val="000A6A32"/>
    <w:rsid w:val="000B6529"/>
    <w:rsid w:val="000C3B2B"/>
    <w:rsid w:val="000C40BD"/>
    <w:rsid w:val="000D25E3"/>
    <w:rsid w:val="00113E5C"/>
    <w:rsid w:val="00121A3A"/>
    <w:rsid w:val="001330CC"/>
    <w:rsid w:val="00136F40"/>
    <w:rsid w:val="00144F6E"/>
    <w:rsid w:val="00147161"/>
    <w:rsid w:val="00147213"/>
    <w:rsid w:val="00153210"/>
    <w:rsid w:val="00177BA7"/>
    <w:rsid w:val="001876AB"/>
    <w:rsid w:val="001917DC"/>
    <w:rsid w:val="00192854"/>
    <w:rsid w:val="001A341D"/>
    <w:rsid w:val="001E0C92"/>
    <w:rsid w:val="001F2B6F"/>
    <w:rsid w:val="00224ABE"/>
    <w:rsid w:val="00237432"/>
    <w:rsid w:val="00271C4D"/>
    <w:rsid w:val="00297178"/>
    <w:rsid w:val="00297A0A"/>
    <w:rsid w:val="002A4B06"/>
    <w:rsid w:val="002C45DF"/>
    <w:rsid w:val="002D7470"/>
    <w:rsid w:val="002F66FE"/>
    <w:rsid w:val="00324B09"/>
    <w:rsid w:val="00372E0B"/>
    <w:rsid w:val="0038558A"/>
    <w:rsid w:val="00387990"/>
    <w:rsid w:val="003D3671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77E53"/>
    <w:rsid w:val="00782BCA"/>
    <w:rsid w:val="00793511"/>
    <w:rsid w:val="007B7F3F"/>
    <w:rsid w:val="008525D9"/>
    <w:rsid w:val="008557AC"/>
    <w:rsid w:val="00897B3E"/>
    <w:rsid w:val="008D1BBF"/>
    <w:rsid w:val="008F35DF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47376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2F7E"/>
    <w:rsid w:val="00DB1A8F"/>
    <w:rsid w:val="00DD1554"/>
    <w:rsid w:val="00DD4930"/>
    <w:rsid w:val="00DF0E33"/>
    <w:rsid w:val="00DF4461"/>
    <w:rsid w:val="00E11322"/>
    <w:rsid w:val="00E732B6"/>
    <w:rsid w:val="00EA2E46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0F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 w:cs="Calibri Light"/>
      <w:b/>
      <w:bCs/>
      <w:color w:val="2E74B5"/>
      <w:sz w:val="28"/>
      <w:szCs w:val="28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750F"/>
    <w:rPr>
      <w:rFonts w:ascii="Calibri Light" w:hAnsi="Calibri Light" w:cs="Calibri Light"/>
      <w:b/>
      <w:bCs/>
      <w:color w:val="2E74B5"/>
      <w:sz w:val="28"/>
      <w:szCs w:val="28"/>
    </w:rPr>
  </w:style>
  <w:style w:type="paragraph" w:styleId="Header">
    <w:name w:val="header"/>
    <w:basedOn w:val="Normal"/>
    <w:link w:val="HeaderChar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750F"/>
  </w:style>
  <w:style w:type="paragraph" w:styleId="ListParagraph">
    <w:name w:val="List Paragraph"/>
    <w:basedOn w:val="Normal"/>
    <w:uiPriority w:val="99"/>
    <w:qFormat/>
    <w:rsid w:val="0055750F"/>
    <w:pPr>
      <w:ind w:left="720"/>
    </w:pPr>
  </w:style>
  <w:style w:type="character" w:styleId="Hyperlink">
    <w:name w:val="Hyperlink"/>
    <w:basedOn w:val="DefaultParagraphFont"/>
    <w:uiPriority w:val="99"/>
    <w:rsid w:val="0055750F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55750F"/>
    <w:rPr>
      <w:color w:val="auto"/>
      <w:u w:val="single"/>
    </w:rPr>
  </w:style>
  <w:style w:type="paragraph" w:styleId="NormalWeb">
    <w:name w:val="Normal (Web)"/>
    <w:basedOn w:val="Normal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4304F"/>
  </w:style>
  <w:style w:type="character" w:styleId="CommentReference">
    <w:name w:val="annotation reference"/>
    <w:basedOn w:val="DefaultParagraphFont"/>
    <w:uiPriority w:val="99"/>
    <w:semiHidden/>
    <w:rsid w:val="00297A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97A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97A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97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97A0A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B647CB"/>
    <w:rPr>
      <w:rFonts w:cs="Calibri"/>
      <w:lang w:eastAsia="en-US"/>
    </w:rPr>
  </w:style>
  <w:style w:type="paragraph" w:styleId="Title">
    <w:name w:val="Title"/>
    <w:basedOn w:val="Normal"/>
    <w:link w:val="TitleChar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19285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">
    <w:name w:val="Знак"/>
    <w:basedOn w:val="Normal"/>
    <w:link w:val="DefaultParagraphFont"/>
    <w:uiPriority w:val="99"/>
    <w:rsid w:val="008D1B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cs="Times New Roman"/>
      <w:b/>
      <w:bCs/>
      <w:i/>
      <w:iCs/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9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63F341C07774F493E0085F5H2C9D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AD076B108532CA6063F8CBFB51B244CB7DE3ACB11106D0D4E30C6DICC4D" TargetMode="External"/><Relationship Id="rId7" Type="http://schemas.openxmlformats.org/officeDocument/2006/relationships/hyperlink" Target="mailto:kadirgul_davl@ufamts.ru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823F619B821DE60120495AB5C7DD1EAE21889C039EAE8D586F415B7849002CFB3A1E804L0oDH" TargetMode="External"/><Relationship Id="rId20" Type="http://schemas.openxmlformats.org/officeDocument/2006/relationships/hyperlink" Target="mailto:kadirgul_davl@ufamts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0F4488748F88A69A53451B1602C2719FC443E3D1900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70F4488748F88A69A53451B1602C2719FA413A3019092A4541670C87F2269B1D76CE7586A62430HCC2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159</TotalTime>
  <Pages>35</Pages>
  <Words>10115</Words>
  <Characters>-32766</Characters>
  <Application>Microsoft Office Outlook</Application>
  <DocSecurity>0</DocSecurity>
  <Lines>0</Lines>
  <Paragraphs>0</Paragraphs>
  <ScaleCrop>false</ScaleCrop>
  <Company>MZIORB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New</cp:lastModifiedBy>
  <cp:revision>22</cp:revision>
  <dcterms:created xsi:type="dcterms:W3CDTF">2016-05-27T08:27:00Z</dcterms:created>
  <dcterms:modified xsi:type="dcterms:W3CDTF">2016-12-13T06:49:00Z</dcterms:modified>
</cp:coreProperties>
</file>