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муниципального района Давлекановский район Республики Башкортостан </w:t>
      </w:r>
    </w:p>
    <w:p w:rsidR="00403837" w:rsidRDefault="00403837" w:rsidP="007B24E9">
      <w:pPr>
        <w:jc w:val="center"/>
        <w:rPr>
          <w:sz w:val="28"/>
          <w:szCs w:val="28"/>
        </w:rPr>
      </w:pPr>
    </w:p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03837" w:rsidRDefault="00403837" w:rsidP="007B24E9">
      <w:pPr>
        <w:jc w:val="center"/>
        <w:rPr>
          <w:sz w:val="28"/>
          <w:szCs w:val="28"/>
        </w:rPr>
      </w:pPr>
    </w:p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19 декабря  2014 года № 34</w:t>
      </w:r>
    </w:p>
    <w:p w:rsidR="00403837" w:rsidRDefault="00403837" w:rsidP="007B24E9">
      <w:pPr>
        <w:jc w:val="center"/>
        <w:rPr>
          <w:sz w:val="28"/>
          <w:szCs w:val="28"/>
        </w:rPr>
      </w:pPr>
    </w:p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Правила землепользования и застройки </w:t>
      </w:r>
    </w:p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Сергиопольский  сельсовет </w:t>
      </w:r>
    </w:p>
    <w:p w:rsidR="00403837" w:rsidRDefault="00403837" w:rsidP="007B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Республики Башкортостан  </w:t>
      </w:r>
    </w:p>
    <w:p w:rsidR="00403837" w:rsidRDefault="00403837" w:rsidP="007B24E9">
      <w:pPr>
        <w:ind w:firstLine="720"/>
        <w:jc w:val="both"/>
        <w:rPr>
          <w:sz w:val="28"/>
          <w:szCs w:val="28"/>
        </w:rPr>
      </w:pPr>
    </w:p>
    <w:p w:rsidR="00403837" w:rsidRDefault="00403837" w:rsidP="007B24E9">
      <w:pPr>
        <w:ind w:firstLine="720"/>
        <w:jc w:val="both"/>
        <w:rPr>
          <w:sz w:val="28"/>
          <w:szCs w:val="28"/>
        </w:rPr>
      </w:pPr>
    </w:p>
    <w:p w:rsidR="00403837" w:rsidRDefault="00403837" w:rsidP="007B24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ст.ст. 31, 32 Градостроительного кодекса Российской Федерации Совет сельского поселения Сергиопольский сельсовет муниципального района Давлекановский район Республики Башкортостан </w:t>
      </w:r>
    </w:p>
    <w:p w:rsidR="00403837" w:rsidRDefault="00403837" w:rsidP="007B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РЕШИЛ:</w:t>
      </w:r>
    </w:p>
    <w:p w:rsidR="00403837" w:rsidRDefault="00403837" w:rsidP="007B24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проект  Правила землепользования и застройки поселений сельского поселения Сергиопольский сельсовет муниципального района Давлекановский район Республики Башкортостан.</w:t>
      </w:r>
    </w:p>
    <w:p w:rsidR="00403837" w:rsidRDefault="00403837" w:rsidP="007B24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03837" w:rsidRDefault="00403837" w:rsidP="007B24E9">
      <w:pPr>
        <w:ind w:firstLine="720"/>
        <w:jc w:val="both"/>
        <w:rPr>
          <w:sz w:val="28"/>
          <w:szCs w:val="28"/>
        </w:rPr>
      </w:pPr>
    </w:p>
    <w:p w:rsidR="00403837" w:rsidRDefault="00403837" w:rsidP="007B24E9">
      <w:pPr>
        <w:ind w:firstLine="720"/>
        <w:jc w:val="both"/>
        <w:rPr>
          <w:sz w:val="28"/>
          <w:szCs w:val="28"/>
        </w:rPr>
      </w:pPr>
    </w:p>
    <w:p w:rsidR="00403837" w:rsidRDefault="00403837" w:rsidP="00D13390">
      <w:pPr>
        <w:ind w:firstLine="720"/>
        <w:jc w:val="both"/>
        <w:rPr>
          <w:sz w:val="28"/>
          <w:szCs w:val="28"/>
        </w:rPr>
      </w:pPr>
    </w:p>
    <w:p w:rsidR="00403837" w:rsidRDefault="00403837" w:rsidP="00D13390">
      <w:pPr>
        <w:ind w:firstLine="720"/>
        <w:jc w:val="both"/>
        <w:rPr>
          <w:sz w:val="28"/>
          <w:szCs w:val="28"/>
        </w:rPr>
      </w:pP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Глава </w:t>
      </w: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сельского поселения</w:t>
      </w: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Сергиопольский сельсовет</w:t>
      </w: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муниципального района </w:t>
      </w: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Давлекановский район</w:t>
      </w:r>
    </w:p>
    <w:p w:rsidR="00403837" w:rsidRDefault="00403837" w:rsidP="00D13390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Республики Башкортостан                                                          А.З.Абдуллин </w:t>
      </w:r>
    </w:p>
    <w:p w:rsidR="00403837" w:rsidRDefault="00403837" w:rsidP="00D13390">
      <w:pPr>
        <w:pStyle w:val="Heading1"/>
        <w:jc w:val="both"/>
        <w:rPr>
          <w:b w:val="0"/>
          <w:szCs w:val="28"/>
        </w:rPr>
      </w:pPr>
    </w:p>
    <w:p w:rsidR="00403837" w:rsidRDefault="00403837" w:rsidP="00D13390">
      <w:pPr>
        <w:jc w:val="both"/>
      </w:pPr>
    </w:p>
    <w:p w:rsidR="00403837" w:rsidRDefault="00403837" w:rsidP="00D13390">
      <w:pPr>
        <w:jc w:val="both"/>
      </w:pPr>
    </w:p>
    <w:p w:rsidR="00403837" w:rsidRDefault="00403837" w:rsidP="00D13390">
      <w:pPr>
        <w:jc w:val="both"/>
      </w:pPr>
    </w:p>
    <w:p w:rsidR="00403837" w:rsidRDefault="00403837" w:rsidP="007B24E9"/>
    <w:p w:rsidR="00403837" w:rsidRDefault="00403837" w:rsidP="007B24E9"/>
    <w:p w:rsidR="00403837" w:rsidRDefault="00403837">
      <w:bookmarkStart w:id="0" w:name="_GoBack"/>
      <w:bookmarkEnd w:id="0"/>
    </w:p>
    <w:sectPr w:rsidR="00403837" w:rsidSect="00E63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0C2C"/>
    <w:rsid w:val="00403837"/>
    <w:rsid w:val="007B24E9"/>
    <w:rsid w:val="00920C2C"/>
    <w:rsid w:val="00AF0933"/>
    <w:rsid w:val="00D13390"/>
    <w:rsid w:val="00DC1354"/>
    <w:rsid w:val="00E6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4E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24E9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24E9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170</Words>
  <Characters>969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2016-09-28T05:03:00Z</cp:lastPrinted>
  <dcterms:created xsi:type="dcterms:W3CDTF">2016-09-27T10:12:00Z</dcterms:created>
  <dcterms:modified xsi:type="dcterms:W3CDTF">2016-09-28T05:04:00Z</dcterms:modified>
</cp:coreProperties>
</file>