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DCE" w:rsidRPr="009C418B" w:rsidRDefault="00013DCE" w:rsidP="009C418B">
      <w:pPr>
        <w:ind w:firstLine="6379"/>
        <w:rPr>
          <w:sz w:val="24"/>
          <w:szCs w:val="24"/>
        </w:rPr>
      </w:pPr>
    </w:p>
    <w:p w:rsidR="00013DCE" w:rsidRDefault="00013DCE" w:rsidP="002E7095">
      <w:pPr>
        <w:pStyle w:val="BodyTextIndent3"/>
        <w:ind w:firstLine="0"/>
        <w:jc w:val="right"/>
      </w:pPr>
    </w:p>
    <w:p w:rsidR="00013DCE" w:rsidRDefault="00013DCE" w:rsidP="002E7095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013DCE" w:rsidRDefault="00013DCE" w:rsidP="002E7095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Давлекановский район Республики Башкортостан </w:t>
      </w:r>
    </w:p>
    <w:p w:rsidR="00013DCE" w:rsidRDefault="00013DCE" w:rsidP="002E7095">
      <w:pPr>
        <w:pStyle w:val="BodyTextIndent3"/>
        <w:jc w:val="center"/>
        <w:rPr>
          <w:b/>
        </w:rPr>
      </w:pPr>
    </w:p>
    <w:p w:rsidR="00013DCE" w:rsidRDefault="00013DCE" w:rsidP="002E7095">
      <w:pPr>
        <w:pStyle w:val="BodyTextIndent3"/>
        <w:jc w:val="center"/>
        <w:rPr>
          <w:b/>
        </w:rPr>
      </w:pPr>
    </w:p>
    <w:p w:rsidR="00013DCE" w:rsidRDefault="00013DCE" w:rsidP="002E7095">
      <w:pPr>
        <w:pStyle w:val="BodyTextIndent3"/>
        <w:jc w:val="center"/>
      </w:pPr>
      <w:r>
        <w:t>Об избрании состава Постоянной комиссии по развитию предпринимательства, земельным вопросам, благоустройству и экологии</w:t>
      </w:r>
    </w:p>
    <w:p w:rsidR="00013DCE" w:rsidRDefault="00013DCE" w:rsidP="002E7095">
      <w:pPr>
        <w:pStyle w:val="BodyTextIndent3"/>
        <w:jc w:val="center"/>
      </w:pPr>
      <w:r>
        <w:t xml:space="preserve">Совета сельского поселения Алгинский сельсовет муниципального района Давлекановский район Республики Башкортостан  </w:t>
      </w:r>
    </w:p>
    <w:p w:rsidR="00013DCE" w:rsidRDefault="00013DCE" w:rsidP="002E7095">
      <w:pPr>
        <w:rPr>
          <w:sz w:val="28"/>
        </w:rPr>
      </w:pPr>
    </w:p>
    <w:p w:rsidR="00013DCE" w:rsidRDefault="00013DCE" w:rsidP="002E7095">
      <w:pPr>
        <w:rPr>
          <w:sz w:val="28"/>
        </w:rPr>
      </w:pPr>
    </w:p>
    <w:p w:rsidR="00013DCE" w:rsidRDefault="00013DCE" w:rsidP="002E7095">
      <w:pPr>
        <w:pStyle w:val="BodyTextIndent3"/>
        <w:jc w:val="both"/>
      </w:pPr>
      <w:r>
        <w:t>В соответствии со статьей 15 Регламента Совета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Совет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р е ш и л:</w:t>
      </w:r>
    </w:p>
    <w:p w:rsidR="00013DCE" w:rsidRDefault="00013DCE" w:rsidP="002E7095">
      <w:pPr>
        <w:pStyle w:val="BodyTextIndent3"/>
        <w:jc w:val="both"/>
      </w:pPr>
      <w:r>
        <w:t>1. Сформировать Постоянную комиссию по развитию предпринимательства, земельным вопросам, благоустройству и экологии в количестве трех депутатов.</w:t>
      </w:r>
    </w:p>
    <w:p w:rsidR="00013DCE" w:rsidRDefault="00013DCE" w:rsidP="002E7095">
      <w:pPr>
        <w:ind w:firstLine="709"/>
        <w:jc w:val="both"/>
        <w:rPr>
          <w:sz w:val="28"/>
        </w:rPr>
      </w:pPr>
      <w:r>
        <w:rPr>
          <w:sz w:val="28"/>
        </w:rPr>
        <w:t xml:space="preserve"> 2. Избрать в состав Постоянной комиссии </w:t>
      </w:r>
      <w:r>
        <w:t xml:space="preserve">по развитию предпринимательства, земельным вопросам, благоустройству и экологии </w:t>
      </w:r>
      <w:r>
        <w:rPr>
          <w:sz w:val="28"/>
        </w:rPr>
        <w:t xml:space="preserve"> следующих депутатов Совета:</w:t>
      </w:r>
    </w:p>
    <w:p w:rsidR="00013DCE" w:rsidRDefault="00013DCE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Агадуллин В.Г. – избирательный округ №2;</w:t>
      </w:r>
    </w:p>
    <w:p w:rsidR="00013DCE" w:rsidRDefault="00013DCE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Хабибрахманов А.Ф. - избирательный округ № 4;</w:t>
      </w:r>
    </w:p>
    <w:p w:rsidR="00013DCE" w:rsidRDefault="00013DCE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Малкина В.А. - избирательный округ № 9.</w:t>
      </w:r>
    </w:p>
    <w:p w:rsidR="00013DCE" w:rsidRDefault="00013DCE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013DCE" w:rsidRDefault="00013DCE" w:rsidP="002E7095">
      <w:pPr>
        <w:spacing w:line="360" w:lineRule="auto"/>
        <w:rPr>
          <w:sz w:val="28"/>
        </w:rPr>
      </w:pPr>
    </w:p>
    <w:p w:rsidR="00013DCE" w:rsidRDefault="00013DCE" w:rsidP="002E7095">
      <w:pPr>
        <w:pStyle w:val="BodyTextIndent3"/>
        <w:ind w:firstLine="0"/>
      </w:pPr>
      <w:r>
        <w:t xml:space="preserve">         Глава</w:t>
      </w:r>
    </w:p>
    <w:p w:rsidR="00013DCE" w:rsidRDefault="00013DCE" w:rsidP="002E7095">
      <w:pPr>
        <w:pStyle w:val="BodyTextIndent3"/>
        <w:ind w:firstLine="0"/>
      </w:pPr>
      <w:r>
        <w:t>сельского поселения Алгинский сельсовет</w:t>
      </w:r>
    </w:p>
    <w:p w:rsidR="00013DCE" w:rsidRDefault="00013DCE" w:rsidP="002E7095">
      <w:pPr>
        <w:pStyle w:val="BodyTextIndent3"/>
        <w:ind w:firstLine="0"/>
      </w:pPr>
      <w:r>
        <w:t>муниципального района Давлекановский район</w:t>
      </w:r>
    </w:p>
    <w:p w:rsidR="00013DCE" w:rsidRDefault="00013DCE" w:rsidP="002E7095">
      <w:pPr>
        <w:pStyle w:val="BodyTextIndent3"/>
        <w:ind w:firstLine="0"/>
      </w:pPr>
      <w:r>
        <w:t>Республики Башкортостан                                                    М.Р.Давлетбаев</w:t>
      </w:r>
    </w:p>
    <w:p w:rsidR="00013DCE" w:rsidRDefault="00013DCE" w:rsidP="002E7095">
      <w:pPr>
        <w:pStyle w:val="BodyTextIndent3"/>
        <w:ind w:firstLine="0"/>
      </w:pPr>
      <w:r>
        <w:t>28 сентября 2015 года</w:t>
      </w:r>
    </w:p>
    <w:p w:rsidR="00013DCE" w:rsidRDefault="00013DCE" w:rsidP="002E7095">
      <w:pPr>
        <w:spacing w:line="360" w:lineRule="auto"/>
        <w:rPr>
          <w:sz w:val="28"/>
        </w:rPr>
      </w:pPr>
      <w:r>
        <w:rPr>
          <w:sz w:val="28"/>
        </w:rPr>
        <w:t>№ 10</w:t>
      </w:r>
    </w:p>
    <w:p w:rsidR="00013DCE" w:rsidRDefault="00013DCE" w:rsidP="002E7095">
      <w:pPr>
        <w:jc w:val="both"/>
        <w:rPr>
          <w:sz w:val="28"/>
        </w:rPr>
      </w:pPr>
    </w:p>
    <w:p w:rsidR="00013DCE" w:rsidRDefault="00013DCE" w:rsidP="002E7095">
      <w:pPr>
        <w:jc w:val="both"/>
        <w:rPr>
          <w:sz w:val="28"/>
        </w:rPr>
      </w:pPr>
    </w:p>
    <w:p w:rsidR="00013DCE" w:rsidRDefault="00013DCE" w:rsidP="002E7095">
      <w:pPr>
        <w:jc w:val="both"/>
        <w:rPr>
          <w:sz w:val="28"/>
        </w:rPr>
      </w:pPr>
    </w:p>
    <w:p w:rsidR="00013DCE" w:rsidRDefault="00013DCE" w:rsidP="002E7095">
      <w:pPr>
        <w:jc w:val="both"/>
        <w:rPr>
          <w:sz w:val="28"/>
        </w:rPr>
      </w:pPr>
    </w:p>
    <w:p w:rsidR="00013DCE" w:rsidRDefault="00013DCE" w:rsidP="002E7095">
      <w:pPr>
        <w:jc w:val="both"/>
        <w:rPr>
          <w:sz w:val="28"/>
        </w:rPr>
      </w:pPr>
    </w:p>
    <w:p w:rsidR="00013DCE" w:rsidRPr="009C418B" w:rsidRDefault="00013DCE" w:rsidP="000B6BE1">
      <w:pPr>
        <w:rPr>
          <w:sz w:val="24"/>
          <w:szCs w:val="24"/>
        </w:rPr>
      </w:pPr>
    </w:p>
    <w:sectPr w:rsidR="00013DCE" w:rsidRPr="009C418B" w:rsidSect="00B50DE3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DCE" w:rsidRDefault="00013DCE">
      <w:r>
        <w:separator/>
      </w:r>
    </w:p>
  </w:endnote>
  <w:endnote w:type="continuationSeparator" w:id="0">
    <w:p w:rsidR="00013DCE" w:rsidRDefault="00013D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CE" w:rsidRDefault="00013DCE">
    <w:pPr>
      <w:pStyle w:val="Footer"/>
      <w:rPr>
        <w:sz w:val="12"/>
      </w:rPr>
    </w:pPr>
    <w:fldSimple w:instr=" USERINITIALS  \* MERGEFORMAT ">
      <w:r w:rsidRPr="000E7F13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0E7F13">
        <w:rPr>
          <w:noProof/>
          <w:sz w:val="12"/>
        </w:rPr>
        <w:t>7. Об избрании состава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DCE" w:rsidRDefault="00013DCE">
      <w:r>
        <w:separator/>
      </w:r>
    </w:p>
  </w:footnote>
  <w:footnote w:type="continuationSeparator" w:id="0">
    <w:p w:rsidR="00013DCE" w:rsidRDefault="00013D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013DCE"/>
    <w:rsid w:val="000B6BE1"/>
    <w:rsid w:val="000E7F13"/>
    <w:rsid w:val="000F0C49"/>
    <w:rsid w:val="00113FDA"/>
    <w:rsid w:val="00194173"/>
    <w:rsid w:val="001A7BFA"/>
    <w:rsid w:val="002B379D"/>
    <w:rsid w:val="002E7095"/>
    <w:rsid w:val="00303EFD"/>
    <w:rsid w:val="00353C5F"/>
    <w:rsid w:val="00386662"/>
    <w:rsid w:val="003E53FE"/>
    <w:rsid w:val="003F7CFC"/>
    <w:rsid w:val="00446E61"/>
    <w:rsid w:val="004A6E6F"/>
    <w:rsid w:val="00504F7E"/>
    <w:rsid w:val="00544143"/>
    <w:rsid w:val="005A2904"/>
    <w:rsid w:val="00606DB1"/>
    <w:rsid w:val="00613F2C"/>
    <w:rsid w:val="00643A3D"/>
    <w:rsid w:val="006479AE"/>
    <w:rsid w:val="006810E6"/>
    <w:rsid w:val="00685126"/>
    <w:rsid w:val="006C3EC6"/>
    <w:rsid w:val="006D42C7"/>
    <w:rsid w:val="008612DA"/>
    <w:rsid w:val="008C008F"/>
    <w:rsid w:val="00957D40"/>
    <w:rsid w:val="009C418B"/>
    <w:rsid w:val="009C56A7"/>
    <w:rsid w:val="00A4634F"/>
    <w:rsid w:val="00AA724C"/>
    <w:rsid w:val="00AC7CAC"/>
    <w:rsid w:val="00B50DE3"/>
    <w:rsid w:val="00BA3560"/>
    <w:rsid w:val="00CB05D9"/>
    <w:rsid w:val="00DD459F"/>
    <w:rsid w:val="00E52AFB"/>
    <w:rsid w:val="00E75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DE3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0DE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85126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50DE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85126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B50DE3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85126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75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6E61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1</Pages>
  <Words>192</Words>
  <Characters>1097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8</cp:revision>
  <cp:lastPrinted>2015-09-29T10:05:00Z</cp:lastPrinted>
  <dcterms:created xsi:type="dcterms:W3CDTF">2015-09-22T07:12:00Z</dcterms:created>
  <dcterms:modified xsi:type="dcterms:W3CDTF">2015-10-16T04:22:00Z</dcterms:modified>
</cp:coreProperties>
</file>