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Совет муниципального района Давлекановский район </w:t>
      </w: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497CA6" w:rsidRDefault="00497CA6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545BF8" w:rsidRDefault="00545BF8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от 15.06.2026 №6/23-38</w:t>
      </w:r>
    </w:p>
    <w:p w:rsidR="00497CA6" w:rsidRDefault="00497CA6" w:rsidP="00545BF8">
      <w:pPr>
        <w:tabs>
          <w:tab w:val="left" w:pos="709"/>
        </w:tabs>
        <w:ind w:right="-143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7F7B13" w:rsidRPr="007F7B13" w:rsidRDefault="007F7B13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 w:rsidRPr="007F7B13"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 ходе реализации мероприятий по организации летнего отдыха, оздоровления и занятости детей, подростков и учащейся молодежи                           в муниципальном районе Давлекановский район </w:t>
      </w:r>
    </w:p>
    <w:p w:rsidR="007F7B13" w:rsidRPr="007F7B13" w:rsidRDefault="007F7B13" w:rsidP="007F7B13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 w:rsidRPr="007F7B13"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 в 2026 году</w:t>
      </w:r>
    </w:p>
    <w:p w:rsidR="007F7B13" w:rsidRPr="007F7B13" w:rsidRDefault="007F7B13" w:rsidP="007F7B13">
      <w:pPr>
        <w:tabs>
          <w:tab w:val="left" w:pos="709"/>
        </w:tabs>
        <w:ind w:left="709" w:right="-143"/>
        <w:jc w:val="center"/>
        <w:rPr>
          <w:rFonts w:ascii="Times New Roman" w:hAnsi="Times New Roman"/>
          <w:color w:val="000000"/>
          <w:szCs w:val="28"/>
        </w:rPr>
      </w:pPr>
    </w:p>
    <w:p w:rsidR="007F7B13" w:rsidRPr="007F7B13" w:rsidRDefault="007F7B13" w:rsidP="007F7B13">
      <w:pPr>
        <w:ind w:firstLine="709"/>
        <w:jc w:val="both"/>
        <w:rPr>
          <w:rFonts w:ascii="Times New Roman" w:eastAsia="Calibri" w:hAnsi="Times New Roman"/>
          <w:color w:val="FF0000"/>
          <w:szCs w:val="28"/>
        </w:rPr>
      </w:pPr>
      <w:proofErr w:type="gramStart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В соответствии с Федеральным законом от 20.03.2025 №33-ФЗ                       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 Уставом </w:t>
      </w:r>
      <w:r w:rsidRPr="007F7B13">
        <w:rPr>
          <w:rFonts w:ascii="Times New Roman" w:eastAsia="Calibri" w:hAnsi="Times New Roman"/>
          <w:color w:val="000000"/>
          <w:szCs w:val="28"/>
        </w:rPr>
        <w:t>муниципального района Давлекановский район Республики Башкортостан,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</w:t>
      </w:r>
      <w:proofErr w:type="gramEnd"/>
      <w:r w:rsidRPr="007F7B13">
        <w:rPr>
          <w:rFonts w:ascii="Times New Roman" w:eastAsia="Calibri" w:hAnsi="Times New Roman"/>
          <w:color w:val="000000"/>
          <w:szCs w:val="28"/>
        </w:rPr>
        <w:t xml:space="preserve"> Республики Башкортостан», в целях создания условий для безопасного оздоровительного отдыха и занятости детей </w:t>
      </w:r>
      <w:r>
        <w:rPr>
          <w:rFonts w:ascii="Times New Roman" w:eastAsia="Calibri" w:hAnsi="Times New Roman"/>
          <w:color w:val="000000"/>
          <w:szCs w:val="28"/>
        </w:rPr>
        <w:t xml:space="preserve">                              </w:t>
      </w:r>
      <w:r w:rsidRPr="007F7B13">
        <w:rPr>
          <w:rFonts w:ascii="Times New Roman" w:eastAsia="Calibri" w:hAnsi="Times New Roman"/>
          <w:color w:val="000000"/>
          <w:szCs w:val="28"/>
        </w:rPr>
        <w:t xml:space="preserve">в муниципальном районе Давлекановский район Республики Башкортостан,                                              Совет муниципального района Давлекановский район Республики Башкортостан </w:t>
      </w:r>
      <w:proofErr w:type="gramStart"/>
      <w:r w:rsidRPr="007F7B13">
        <w:rPr>
          <w:rFonts w:ascii="Times New Roman" w:eastAsia="Calibri" w:hAnsi="Times New Roman"/>
          <w:color w:val="000000"/>
          <w:szCs w:val="28"/>
        </w:rPr>
        <w:t>р</w:t>
      </w:r>
      <w:proofErr w:type="gramEnd"/>
      <w:r w:rsidRPr="007F7B13">
        <w:rPr>
          <w:rFonts w:ascii="Times New Roman" w:eastAsia="Calibri" w:hAnsi="Times New Roman"/>
          <w:color w:val="000000"/>
          <w:szCs w:val="28"/>
        </w:rPr>
        <w:t xml:space="preserve"> е ш и л:</w:t>
      </w:r>
    </w:p>
    <w:p w:rsidR="007F7B13" w:rsidRPr="007F7B13" w:rsidRDefault="007F7B13" w:rsidP="007F7B13">
      <w:pPr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F7B13">
        <w:rPr>
          <w:rFonts w:ascii="Times New Roman" w:eastAsia="Calibri" w:hAnsi="Times New Roman"/>
          <w:color w:val="000000"/>
          <w:szCs w:val="28"/>
        </w:rPr>
        <w:t xml:space="preserve">1. 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 принять к сведению. </w:t>
      </w:r>
    </w:p>
    <w:p w:rsidR="007F7B13" w:rsidRPr="007F7B13" w:rsidRDefault="007F7B13" w:rsidP="007F7B13">
      <w:pPr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F7B13">
        <w:rPr>
          <w:rFonts w:ascii="Times New Roman" w:eastAsia="Calibri" w:hAnsi="Times New Roman"/>
          <w:color w:val="000000"/>
          <w:szCs w:val="28"/>
        </w:rPr>
        <w:t>2. Рекомендовать:</w:t>
      </w:r>
    </w:p>
    <w:p w:rsidR="007F7B13" w:rsidRPr="007F7B13" w:rsidRDefault="007F7B13" w:rsidP="007F7B13">
      <w:pPr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2.1. Администрации муниципального района Давлекановский район Республики Башкортостан,</w:t>
      </w:r>
      <w:r w:rsidRPr="007F7B13">
        <w:rPr>
          <w:rFonts w:ascii="Times New Roman" w:eastAsia="Calibri" w:hAnsi="Times New Roman"/>
          <w:color w:val="000000"/>
          <w:szCs w:val="28"/>
        </w:rPr>
        <w:t xml:space="preserve"> н</w:t>
      </w: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ачальнику Управления образования </w:t>
      </w:r>
      <w:proofErr w:type="spellStart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Кузововой</w:t>
      </w:r>
      <w:proofErr w:type="spellEnd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 Н.В., </w:t>
      </w:r>
      <w:r w:rsidRPr="007F7B13">
        <w:rPr>
          <w:rFonts w:ascii="Times New Roman" w:hAnsi="Times New Roman"/>
          <w:color w:val="000000"/>
          <w:szCs w:val="28"/>
        </w:rPr>
        <w:t xml:space="preserve">директору </w:t>
      </w: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спортивно-оздоровительного лагеря «Друг природы» Никитину А.Г, руководителям общеобразовательных организаций: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szCs w:val="28"/>
        </w:rPr>
        <w:t>- продолжить работу по обеспечению высокого качества организации летнего отдыха, оздоровления и занятости детей, подростков и учащейся молодежи в соответствии с утвержденными планами и программами;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szCs w:val="28"/>
        </w:rPr>
        <w:t xml:space="preserve">- расширить спектр предлагаемых форм отдыха и занятости, учитывая интересы и потребности различных категорий детей и подростков, включая детей с ограниченными возможностями здоровья; 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szCs w:val="28"/>
        </w:rPr>
        <w:t xml:space="preserve">- обеспечить своевременное и полное информирование населения </w:t>
      </w:r>
      <w:r>
        <w:rPr>
          <w:rFonts w:ascii="Times New Roman" w:hAnsi="Times New Roman"/>
          <w:szCs w:val="28"/>
        </w:rPr>
        <w:t xml:space="preserve">                        </w:t>
      </w:r>
      <w:r w:rsidRPr="007F7B13">
        <w:rPr>
          <w:rFonts w:ascii="Times New Roman" w:hAnsi="Times New Roman"/>
          <w:szCs w:val="28"/>
        </w:rPr>
        <w:t xml:space="preserve">о возможностях летнего отдыха, оздоровления и занятости для детей </w:t>
      </w:r>
      <w:r>
        <w:rPr>
          <w:rFonts w:ascii="Times New Roman" w:hAnsi="Times New Roman"/>
          <w:szCs w:val="28"/>
        </w:rPr>
        <w:t xml:space="preserve">                         </w:t>
      </w:r>
      <w:r w:rsidRPr="007F7B13">
        <w:rPr>
          <w:rFonts w:ascii="Times New Roman" w:hAnsi="Times New Roman"/>
          <w:szCs w:val="28"/>
        </w:rPr>
        <w:t xml:space="preserve">и подростков; 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szCs w:val="28"/>
        </w:rPr>
        <w:t>- активнее привлекать общественные организации, волонтерские движения к участию в организации летних мероприятий;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szCs w:val="28"/>
        </w:rPr>
        <w:t xml:space="preserve">- усилить </w:t>
      </w:r>
      <w:proofErr w:type="gramStart"/>
      <w:r w:rsidRPr="007F7B13">
        <w:rPr>
          <w:rFonts w:ascii="Times New Roman" w:hAnsi="Times New Roman"/>
          <w:szCs w:val="28"/>
        </w:rPr>
        <w:t>контроль за</w:t>
      </w:r>
      <w:proofErr w:type="gramEnd"/>
      <w:r w:rsidRPr="007F7B13">
        <w:rPr>
          <w:rFonts w:ascii="Times New Roman" w:hAnsi="Times New Roman"/>
          <w:szCs w:val="28"/>
        </w:rPr>
        <w:t xml:space="preserve"> соблюдением санитарно-эпидемиологических норм и правил безопасности в оздоровительных учреждениях;</w:t>
      </w:r>
    </w:p>
    <w:p w:rsidR="007F7B13" w:rsidRPr="007F7B13" w:rsidRDefault="007F7B13" w:rsidP="007F7B13">
      <w:pPr>
        <w:ind w:firstLine="708"/>
        <w:jc w:val="both"/>
        <w:rPr>
          <w:rFonts w:ascii="Times New Roman" w:eastAsia="Calibri" w:hAnsi="Times New Roman"/>
          <w:szCs w:val="28"/>
          <w:lang w:eastAsia="en-US"/>
        </w:rPr>
      </w:pPr>
      <w:r w:rsidRPr="007F7B13">
        <w:rPr>
          <w:rFonts w:ascii="Times New Roman" w:eastAsia="Calibri" w:hAnsi="Times New Roman"/>
          <w:szCs w:val="28"/>
          <w:lang w:eastAsia="en-US"/>
        </w:rPr>
        <w:lastRenderedPageBreak/>
        <w:t>- обеспечить наличие и доступность для детей и персонала информации о правилах поведения при пожаре, номерах телефонов экстренных служб.</w:t>
      </w:r>
    </w:p>
    <w:p w:rsidR="007F7B13" w:rsidRPr="007F7B13" w:rsidRDefault="007F7B13" w:rsidP="007F7B13">
      <w:pPr>
        <w:ind w:firstLine="708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  <w:r w:rsidRPr="007F7B13">
        <w:rPr>
          <w:rFonts w:ascii="Times New Roman" w:eastAsia="Calibri" w:hAnsi="Times New Roman"/>
          <w:color w:val="000000"/>
          <w:szCs w:val="28"/>
        </w:rPr>
        <w:t>2.2. Заместителю главы администрации по социальной и кадровой политике Кузнецову Ю.А., н</w:t>
      </w: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ачальнику Управления образования </w:t>
      </w:r>
      <w:proofErr w:type="spellStart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Кузововой</w:t>
      </w:r>
      <w:proofErr w:type="spellEnd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 Н.В., директору филиала государственного казенного учреждения Республиканский центр занятости населения по </w:t>
      </w:r>
      <w:proofErr w:type="spellStart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Давлекановскому</w:t>
      </w:r>
      <w:proofErr w:type="spellEnd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 району </w:t>
      </w:r>
      <w:proofErr w:type="spellStart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Кутлугаллямова</w:t>
      </w:r>
      <w:proofErr w:type="spellEnd"/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 Г.Ш.</w:t>
      </w:r>
      <w:r w:rsidRPr="007F7B13">
        <w:rPr>
          <w:rFonts w:ascii="Times New Roman" w:hAnsi="Times New Roman"/>
          <w:szCs w:val="28"/>
        </w:rPr>
        <w:t xml:space="preserve"> уделить особое внимание к вопросам трудоустройства подростков, расширяя возможности для получения ими первого трудового опыта и профессиональных навыков.</w:t>
      </w:r>
    </w:p>
    <w:p w:rsidR="007F7B13" w:rsidRPr="007F7B13" w:rsidRDefault="007F7B13" w:rsidP="007F7B13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>2.3. Начальнику отдела м</w:t>
      </w:r>
      <w:r w:rsidRPr="007F7B13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ежрайонного отдела надзорной деятельности и профилактической работы УНД и </w:t>
      </w:r>
      <w:proofErr w:type="gramStart"/>
      <w:r w:rsidRPr="007F7B13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>ПР</w:t>
      </w:r>
      <w:proofErr w:type="gramEnd"/>
      <w:r w:rsidRPr="007F7B13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 Главного управления МЧС России по Республики Башкортостан</w:t>
      </w: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 Валиеву И.В., начальнику пожарной части №117 ФГКУ «1</w:t>
      </w:r>
      <w:r w:rsidRPr="007F7B13">
        <w:rPr>
          <w:rFonts w:ascii="Times New Roman" w:eastAsia="Calibri" w:hAnsi="Times New Roman"/>
          <w:color w:val="000000"/>
          <w:szCs w:val="28"/>
          <w:shd w:val="clear" w:color="auto" w:fill="FFFFFF"/>
          <w:lang w:eastAsia="en-US"/>
        </w:rPr>
        <w:t xml:space="preserve">2 </w:t>
      </w:r>
      <w:r w:rsidRPr="007F7B13">
        <w:rPr>
          <w:rFonts w:ascii="Times New Roman" w:eastAsia="Calibri" w:hAnsi="Times New Roman"/>
          <w:color w:val="000000"/>
          <w:szCs w:val="28"/>
          <w:lang w:eastAsia="en-US"/>
        </w:rPr>
        <w:t xml:space="preserve">Отдел федеральной пожарной службы по Республике Башкортостан» Гарипову А.Г., </w:t>
      </w:r>
      <w:r w:rsidRPr="007F7B13">
        <w:rPr>
          <w:rFonts w:ascii="Times New Roman" w:eastAsia="Calibri" w:hAnsi="Times New Roman"/>
          <w:bCs/>
          <w:color w:val="000000"/>
          <w:szCs w:val="28"/>
          <w:lang w:eastAsia="en-US"/>
        </w:rPr>
        <w:t xml:space="preserve">инструктору Центра службы профилактики пожаров противопожарной службы Государственного комитета Республики Башкортостан по чрезвычайным ситуациям </w:t>
      </w:r>
      <w:proofErr w:type="spellStart"/>
      <w:r w:rsidRPr="007F7B13">
        <w:rPr>
          <w:rFonts w:ascii="Times New Roman" w:eastAsia="Calibri" w:hAnsi="Times New Roman"/>
          <w:bCs/>
          <w:color w:val="000000"/>
          <w:szCs w:val="28"/>
          <w:lang w:eastAsia="en-US"/>
        </w:rPr>
        <w:t>Сарапиной</w:t>
      </w:r>
      <w:proofErr w:type="spellEnd"/>
      <w:r w:rsidRPr="007F7B13">
        <w:rPr>
          <w:rFonts w:ascii="Times New Roman" w:eastAsia="Calibri" w:hAnsi="Times New Roman"/>
          <w:bCs/>
          <w:color w:val="000000"/>
          <w:szCs w:val="28"/>
          <w:lang w:eastAsia="en-US"/>
        </w:rPr>
        <w:t xml:space="preserve"> В.Н. </w:t>
      </w:r>
      <w:r w:rsidRPr="007F7B13">
        <w:rPr>
          <w:rFonts w:ascii="Times New Roman" w:eastAsia="Calibri" w:hAnsi="Times New Roman"/>
          <w:szCs w:val="28"/>
          <w:lang w:eastAsia="en-US"/>
        </w:rPr>
        <w:t>провести занятия с детьми по основам пожарной безопасности, правилам поведения при возникновении пожара и действиям в случае обнаружения возгорания.</w:t>
      </w:r>
    </w:p>
    <w:p w:rsidR="007F7B13" w:rsidRPr="007F7B13" w:rsidRDefault="007F7B13" w:rsidP="007F7B13">
      <w:pPr>
        <w:ind w:firstLine="708"/>
        <w:jc w:val="both"/>
        <w:rPr>
          <w:rFonts w:ascii="Times New Roman" w:hAnsi="Times New Roman"/>
          <w:szCs w:val="28"/>
        </w:rPr>
      </w:pPr>
      <w:r w:rsidRPr="007F7B13">
        <w:rPr>
          <w:rFonts w:ascii="Times New Roman" w:hAnsi="Times New Roman"/>
          <w:color w:val="000000"/>
          <w:szCs w:val="28"/>
        </w:rPr>
        <w:t>2.4. Заместителю главы администрации - начальнику финансового управления Гайсину З.Н. р</w:t>
      </w:r>
      <w:r w:rsidRPr="007F7B13">
        <w:rPr>
          <w:rFonts w:ascii="Times New Roman" w:hAnsi="Times New Roman"/>
          <w:szCs w:val="28"/>
        </w:rPr>
        <w:t xml:space="preserve">ассмотреть возможность увеличения финансирования мероприятий по организации летнего отдыха, оздоровления и занятости детей и подростков, в том числе за счет привлечения дополнительных источников. </w:t>
      </w:r>
    </w:p>
    <w:p w:rsidR="007F7B13" w:rsidRPr="007F7B13" w:rsidRDefault="007F7B13" w:rsidP="007F7B1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F7B13">
        <w:rPr>
          <w:rFonts w:ascii="Times New Roman" w:hAnsi="Times New Roman"/>
          <w:color w:val="000000"/>
          <w:szCs w:val="28"/>
        </w:rPr>
        <w:t xml:space="preserve">3. </w:t>
      </w:r>
      <w:proofErr w:type="gramStart"/>
      <w:r w:rsidRPr="007F7B13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7F7B13">
        <w:rPr>
          <w:rFonts w:ascii="Times New Roman" w:hAnsi="Times New Roman"/>
          <w:color w:val="000000"/>
          <w:szCs w:val="28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Pr="007F7B13">
        <w:rPr>
          <w:rFonts w:ascii="Times New Roman" w:hAnsi="Times New Roman"/>
          <w:color w:val="000000"/>
          <w:szCs w:val="28"/>
        </w:rPr>
        <w:t>Ахунзянова</w:t>
      </w:r>
      <w:proofErr w:type="spellEnd"/>
      <w:r w:rsidRPr="007F7B13">
        <w:rPr>
          <w:rFonts w:ascii="Times New Roman" w:hAnsi="Times New Roman"/>
          <w:color w:val="000000"/>
          <w:szCs w:val="28"/>
        </w:rPr>
        <w:t xml:space="preserve"> Ф.К.).</w:t>
      </w:r>
    </w:p>
    <w:p w:rsidR="007F7B13" w:rsidRPr="007F7B13" w:rsidRDefault="007F7B13" w:rsidP="007F7B13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F7B13">
        <w:rPr>
          <w:rFonts w:ascii="Times New Roman" w:hAnsi="Times New Roman"/>
          <w:color w:val="000000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7F7B13" w:rsidRDefault="007F7B13" w:rsidP="00497CA6">
      <w:pPr>
        <w:ind w:right="-399"/>
        <w:rPr>
          <w:rFonts w:ascii="Times New Roman" w:hAnsi="Times New Roman"/>
          <w:szCs w:val="24"/>
        </w:rPr>
      </w:pPr>
    </w:p>
    <w:p w:rsidR="00497CA6" w:rsidRDefault="00F16F6A" w:rsidP="00497CA6">
      <w:pPr>
        <w:tabs>
          <w:tab w:val="left" w:pos="709"/>
        </w:tabs>
        <w:ind w:left="709" w:right="-143"/>
        <w:jc w:val="right"/>
        <w:rPr>
          <w:rFonts w:ascii="Times New Roman" w:hAnsi="Times New Roman"/>
          <w:szCs w:val="24"/>
        </w:rPr>
      </w:pPr>
      <w:bookmarkStart w:id="0" w:name="_GoBack"/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497CA6" w:rsidRDefault="00497CA6" w:rsidP="00497CA6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497CA6" w:rsidRDefault="00497CA6" w:rsidP="00497CA6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497CA6" w:rsidRDefault="00497CA6" w:rsidP="00497CA6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="00F16F6A"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F16F6A" w:rsidRPr="00F16F6A" w:rsidRDefault="00F16F6A" w:rsidP="00497CA6">
      <w:pPr>
        <w:ind w:right="-399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Г.М. Якушин </w:t>
      </w:r>
      <w:bookmarkEnd w:id="0"/>
    </w:p>
    <w:p w:rsidR="00F16F6A" w:rsidRDefault="00F16F6A" w:rsidP="00497CA6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sectPr w:rsidR="00F16F6A" w:rsidSect="00D852EC">
      <w:headerReference w:type="even" r:id="rId9"/>
      <w:headerReference w:type="default" r:id="rId10"/>
      <w:type w:val="continuous"/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62A" w:rsidRDefault="008D062A">
      <w:r>
        <w:separator/>
      </w:r>
    </w:p>
  </w:endnote>
  <w:endnote w:type="continuationSeparator" w:id="0">
    <w:p w:rsidR="008D062A" w:rsidRDefault="008D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62A" w:rsidRDefault="008D062A">
      <w:r>
        <w:separator/>
      </w:r>
    </w:p>
  </w:footnote>
  <w:footnote w:type="continuationSeparator" w:id="0">
    <w:p w:rsidR="008D062A" w:rsidRDefault="008D0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8D062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545BF8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8D062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97CA6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5BF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62A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655A7-A1FD-415C-B1DD-BA2FF1A5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3794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1031</cp:revision>
  <cp:lastPrinted>2025-11-21T07:01:00Z</cp:lastPrinted>
  <dcterms:created xsi:type="dcterms:W3CDTF">2017-09-14T11:03:00Z</dcterms:created>
  <dcterms:modified xsi:type="dcterms:W3CDTF">2026-06-16T11:11:00Z</dcterms:modified>
</cp:coreProperties>
</file>