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79D" w:rsidRPr="006B5B7F" w:rsidRDefault="0096179D" w:rsidP="00607A14">
      <w:pPr>
        <w:ind w:firstLine="708"/>
        <w:rPr>
          <w:rFonts w:ascii="Times New Roman" w:hAnsi="Times New Roman"/>
          <w:sz w:val="28"/>
          <w:szCs w:val="28"/>
        </w:rPr>
      </w:pPr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Давлекановский межрайонный отдел надзорной деятельности УНД и ПР Главного Управления МЧС России по РБ  информирует, что более 90 % пожаров происходит в жи</w:t>
      </w:r>
      <w:bookmarkStart w:id="0" w:name="_GoBack"/>
      <w:bookmarkEnd w:id="0"/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лых домах и надворных постройках граждан. Основными причинами пожаров являются неосторожное обращение с огнем, в том числе в состоянии алкогольного опьянения. В холодное время года люди погибают вследствие нарушения правил устройства и эксплуатации электрооборудования, нарушения правил устройства и эксплуатации печей.</w:t>
      </w:r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Призываем граждан к соблюдению элементарных правил пожарной безопасности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жилье:</w:t>
      </w:r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- не курите в помещениях и тем более не бросайте окурки с балконов и лоджий;</w:t>
      </w:r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- не допускайте использование электропроводов с поврежденной изоляцией, не подключайте к одной розетке несколько электроприборов большой мощности, пользуйтесь электрооборудованием исключительно заводского изготовления;</w:t>
      </w:r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- уходя из дома, выключайте электроприборы, газовые плиты и прочее оборудование;</w:t>
      </w:r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- не оставляйте детей без присмотра, не поручайте им зажигать печи, газовые плиты, включать в сеть электроприборы. Храните спички, зажигалки и другие огнеопасные изделия в недоступном для детей месте.</w:t>
      </w:r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 w:rsidRPr="006B5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Берегите себя и своих близких!</w:t>
      </w:r>
    </w:p>
    <w:sectPr w:rsidR="0096179D" w:rsidRPr="006B5B7F" w:rsidSect="00226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79A5"/>
    <w:rsid w:val="000979A5"/>
    <w:rsid w:val="00226CA2"/>
    <w:rsid w:val="00607A14"/>
    <w:rsid w:val="006B5B7F"/>
    <w:rsid w:val="00712772"/>
    <w:rsid w:val="007945A5"/>
    <w:rsid w:val="00936BBA"/>
    <w:rsid w:val="0096179D"/>
    <w:rsid w:val="00A16ACA"/>
    <w:rsid w:val="00CA1EFA"/>
    <w:rsid w:val="00D73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CA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174</Words>
  <Characters>994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</cp:revision>
  <dcterms:created xsi:type="dcterms:W3CDTF">2020-12-17T07:48:00Z</dcterms:created>
  <dcterms:modified xsi:type="dcterms:W3CDTF">2020-12-29T07:25:00Z</dcterms:modified>
</cp:coreProperties>
</file>