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43D" w:rsidRPr="00675703" w:rsidRDefault="004724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СДЕЛАТЬ ОТВЕТ ТЕКУЩЕЙ ДАТОЙ</w:t>
      </w:r>
      <w:r w:rsidRPr="00675703">
        <w:rPr>
          <w:rFonts w:ascii="Times New Roman" w:hAnsi="Times New Roman"/>
          <w:b/>
          <w:sz w:val="28"/>
          <w:szCs w:val="28"/>
        </w:rPr>
        <w:t xml:space="preserve"> И ПРЕДОСТАВИТЬ В ПРОКУРАТУРУ НЕ ПОЗДНЕЕ </w:t>
      </w:r>
      <w:r>
        <w:rPr>
          <w:rFonts w:ascii="Times New Roman" w:hAnsi="Times New Roman"/>
          <w:b/>
          <w:sz w:val="28"/>
          <w:szCs w:val="28"/>
        </w:rPr>
        <w:t>29.04.2016</w:t>
      </w:r>
    </w:p>
    <w:p w:rsidR="0047243D" w:rsidRPr="001B6E4F" w:rsidRDefault="0047243D" w:rsidP="00675703">
      <w:pPr>
        <w:ind w:firstLine="709"/>
        <w:jc w:val="both"/>
        <w:rPr>
          <w:rStyle w:val="blk3"/>
          <w:rFonts w:ascii="Times New Roman" w:hAnsi="Times New Roman"/>
          <w:b/>
          <w:color w:val="000000"/>
          <w:sz w:val="28"/>
          <w:szCs w:val="28"/>
        </w:rPr>
      </w:pPr>
      <w:r w:rsidRPr="00C8623A">
        <w:rPr>
          <w:rFonts w:ascii="Times New Roman" w:hAnsi="Times New Roman"/>
          <w:sz w:val="28"/>
          <w:szCs w:val="28"/>
        </w:rPr>
        <w:t xml:space="preserve">Протест прокурора Давлекановского района от </w:t>
      </w:r>
      <w:r>
        <w:rPr>
          <w:rFonts w:ascii="Times New Roman" w:hAnsi="Times New Roman"/>
          <w:sz w:val="28"/>
          <w:szCs w:val="28"/>
        </w:rPr>
        <w:t>18.03.2016</w:t>
      </w:r>
      <w:r w:rsidRPr="00C8623A">
        <w:rPr>
          <w:rFonts w:ascii="Times New Roman" w:hAnsi="Times New Roman"/>
          <w:sz w:val="28"/>
          <w:szCs w:val="28"/>
        </w:rPr>
        <w:t xml:space="preserve"> № 41А-2016 на отдельные положения Административного регламента оказания муниципальной услуги «</w:t>
      </w:r>
      <w:r w:rsidRPr="005876DF">
        <w:rPr>
          <w:rFonts w:ascii="Times New Roman" w:hAnsi="Times New Roman"/>
          <w:sz w:val="28"/>
          <w:szCs w:val="28"/>
        </w:rPr>
        <w:t>Постановка на учет в качестве нуждающихся в жилых помещениях</w:t>
      </w:r>
      <w:r w:rsidRPr="00C8623A">
        <w:rPr>
          <w:rFonts w:ascii="Times New Roman" w:hAnsi="Times New Roman"/>
          <w:sz w:val="28"/>
          <w:szCs w:val="28"/>
        </w:rPr>
        <w:t xml:space="preserve">», утвержденного постановлением главы сельского поселения _______ сельсовет муниципального района Давлекановский район от _________ № ___ </w:t>
      </w:r>
      <w:r w:rsidRPr="00C8623A">
        <w:rPr>
          <w:rStyle w:val="blk3"/>
          <w:rFonts w:ascii="Times New Roman" w:hAnsi="Times New Roman"/>
          <w:color w:val="000000"/>
          <w:sz w:val="28"/>
          <w:szCs w:val="28"/>
        </w:rPr>
        <w:t xml:space="preserve">рассмотрен с участием представителя прокуратуры </w:t>
      </w:r>
      <w:r w:rsidRPr="001B6E4F">
        <w:rPr>
          <w:rStyle w:val="blk3"/>
          <w:rFonts w:ascii="Times New Roman" w:hAnsi="Times New Roman"/>
          <w:b/>
          <w:color w:val="000000"/>
          <w:sz w:val="28"/>
          <w:szCs w:val="28"/>
        </w:rPr>
        <w:t>Зубаревой Л.В.</w:t>
      </w:r>
    </w:p>
    <w:p w:rsidR="0047243D" w:rsidRPr="00C83739" w:rsidRDefault="0047243D" w:rsidP="0067570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83739">
        <w:rPr>
          <w:rStyle w:val="blk3"/>
          <w:rFonts w:ascii="Times New Roman" w:hAnsi="Times New Roman"/>
          <w:color w:val="000000"/>
          <w:sz w:val="28"/>
          <w:szCs w:val="28"/>
        </w:rPr>
        <w:t>Правовой акт приведен в соответствие с законом (копия постановления прилагается).</w:t>
      </w: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Pr="00624794" w:rsidRDefault="0047243D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24794">
        <w:rPr>
          <w:rFonts w:ascii="Times New Roman" w:hAnsi="Times New Roman"/>
          <w:sz w:val="28"/>
          <w:szCs w:val="28"/>
        </w:rPr>
        <w:t xml:space="preserve">дминистрации сельского поселения </w:t>
      </w:r>
      <w:r>
        <w:rPr>
          <w:rFonts w:ascii="Times New Roman" w:hAnsi="Times New Roman"/>
          <w:sz w:val="28"/>
          <w:szCs w:val="28"/>
        </w:rPr>
        <w:t>Ивановский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47243D" w:rsidRDefault="0047243D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47243D" w:rsidRDefault="0047243D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7243D" w:rsidRDefault="0047243D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7243D" w:rsidRPr="00624794" w:rsidRDefault="0047243D" w:rsidP="000924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47243D" w:rsidRDefault="0047243D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25 апреля 2016 года № 42</w:t>
      </w:r>
    </w:p>
    <w:p w:rsidR="0047243D" w:rsidRDefault="0047243D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7243D" w:rsidRDefault="0047243D" w:rsidP="00B00FE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</w:t>
      </w:r>
      <w:r w:rsidRPr="004775D2">
        <w:rPr>
          <w:rFonts w:ascii="Times New Roman" w:hAnsi="Times New Roman"/>
          <w:sz w:val="28"/>
          <w:szCs w:val="28"/>
        </w:rPr>
        <w:t>нес</w:t>
      </w:r>
      <w:r>
        <w:rPr>
          <w:rFonts w:ascii="Times New Roman" w:hAnsi="Times New Roman"/>
          <w:sz w:val="28"/>
          <w:szCs w:val="28"/>
        </w:rPr>
        <w:t>ении</w:t>
      </w:r>
      <w:r w:rsidRPr="004775D2">
        <w:rPr>
          <w:rFonts w:ascii="Times New Roman" w:hAnsi="Times New Roman"/>
          <w:sz w:val="28"/>
          <w:szCs w:val="28"/>
        </w:rPr>
        <w:t xml:space="preserve"> изменения в</w:t>
      </w:r>
      <w:r>
        <w:rPr>
          <w:rFonts w:ascii="Times New Roman" w:hAnsi="Times New Roman"/>
          <w:sz w:val="28"/>
          <w:szCs w:val="28"/>
        </w:rPr>
        <w:t xml:space="preserve"> постановление главы сельского поселения</w:t>
      </w:r>
    </w:p>
    <w:p w:rsidR="0047243D" w:rsidRDefault="0047243D" w:rsidP="00B00FE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Ивановский сельсовет</w:t>
      </w:r>
      <w:r w:rsidRPr="00B00FEA">
        <w:rPr>
          <w:rFonts w:ascii="Times New Roman" w:hAnsi="Times New Roman"/>
          <w:sz w:val="28"/>
          <w:szCs w:val="28"/>
        </w:rPr>
        <w:t xml:space="preserve"> </w:t>
      </w:r>
      <w:r w:rsidRPr="004775D2">
        <w:rPr>
          <w:rFonts w:ascii="Times New Roman" w:hAnsi="Times New Roman"/>
          <w:sz w:val="28"/>
          <w:szCs w:val="28"/>
        </w:rPr>
        <w:t xml:space="preserve">муниципального района Давлекановский район </w:t>
      </w:r>
    </w:p>
    <w:p w:rsidR="0047243D" w:rsidRDefault="0047243D" w:rsidP="00B00FE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75D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19 сентября 2012 года № 39 «Об утверждении </w:t>
      </w:r>
      <w:r w:rsidRPr="004775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4775D2">
        <w:rPr>
          <w:rFonts w:ascii="Times New Roman" w:hAnsi="Times New Roman"/>
          <w:sz w:val="28"/>
          <w:szCs w:val="28"/>
        </w:rPr>
        <w:t xml:space="preserve">дминистративного регламента </w:t>
      </w:r>
      <w:r>
        <w:rPr>
          <w:rFonts w:ascii="Times New Roman" w:hAnsi="Times New Roman"/>
          <w:sz w:val="28"/>
          <w:szCs w:val="28"/>
        </w:rPr>
        <w:t xml:space="preserve">предоставления </w:t>
      </w:r>
      <w:r w:rsidRPr="004775D2">
        <w:rPr>
          <w:rFonts w:ascii="Times New Roman" w:hAnsi="Times New Roman"/>
          <w:sz w:val="28"/>
          <w:szCs w:val="28"/>
        </w:rPr>
        <w:t>муниципальной услуги «Постановка на учет в качестве нуждающихся в жилых помещениях</w:t>
      </w:r>
      <w:r>
        <w:rPr>
          <w:rFonts w:ascii="Times New Roman" w:hAnsi="Times New Roman"/>
          <w:sz w:val="28"/>
          <w:szCs w:val="28"/>
        </w:rPr>
        <w:t>».</w:t>
      </w:r>
    </w:p>
    <w:p w:rsidR="0047243D" w:rsidRPr="00624794" w:rsidRDefault="0047243D" w:rsidP="00B00FE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7243D" w:rsidRDefault="0047243D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ст.</w:t>
      </w:r>
      <w:r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47243D" w:rsidRPr="00624794" w:rsidRDefault="0047243D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ПОСТАНОВЛЯЮ:</w:t>
      </w:r>
    </w:p>
    <w:p w:rsidR="0047243D" w:rsidRPr="004775D2" w:rsidRDefault="0047243D" w:rsidP="004775D2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4775D2">
        <w:rPr>
          <w:rFonts w:ascii="Times New Roman" w:hAnsi="Times New Roman"/>
          <w:sz w:val="28"/>
          <w:szCs w:val="28"/>
        </w:rPr>
        <w:t xml:space="preserve">1.Внести изменения в раздел 1 Административного регламента оказания муниципальной услуги «Постановка на учет в качестве нуждающихся в жилых помещениях», утвержденного постановлением главы сельского поселения </w:t>
      </w:r>
      <w:r>
        <w:rPr>
          <w:rFonts w:ascii="Times New Roman" w:hAnsi="Times New Roman"/>
          <w:sz w:val="28"/>
          <w:szCs w:val="28"/>
        </w:rPr>
        <w:t>Ивановский</w:t>
      </w:r>
      <w:r w:rsidRPr="004775D2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/>
          <w:sz w:val="28"/>
          <w:szCs w:val="28"/>
        </w:rPr>
        <w:t>19 сентября 2012 года № 39</w:t>
      </w:r>
      <w:r w:rsidRPr="004775D2">
        <w:rPr>
          <w:rStyle w:val="blk3"/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 xml:space="preserve"> (далее – Административный регламент), </w:t>
      </w:r>
      <w:r w:rsidRPr="004775D2">
        <w:rPr>
          <w:rStyle w:val="blk3"/>
          <w:rFonts w:ascii="Times New Roman" w:hAnsi="Times New Roman"/>
          <w:color w:val="000000"/>
          <w:sz w:val="28"/>
          <w:szCs w:val="28"/>
        </w:rPr>
        <w:t xml:space="preserve">дополнив его п.п. </w:t>
      </w:r>
      <w:r>
        <w:rPr>
          <w:rStyle w:val="blk3"/>
          <w:rFonts w:ascii="Times New Roman" w:hAnsi="Times New Roman"/>
          <w:color w:val="000000"/>
          <w:sz w:val="28"/>
          <w:szCs w:val="28"/>
        </w:rPr>
        <w:t>1.7.2</w:t>
      </w:r>
      <w:r w:rsidRPr="004775D2">
        <w:rPr>
          <w:rStyle w:val="blk3"/>
          <w:rFonts w:ascii="Times New Roman" w:hAnsi="Times New Roman"/>
          <w:color w:val="000000"/>
          <w:sz w:val="28"/>
          <w:szCs w:val="28"/>
        </w:rPr>
        <w:t xml:space="preserve"> следующего содержания</w:t>
      </w:r>
      <w:r w:rsidRPr="004775D2">
        <w:rPr>
          <w:rFonts w:ascii="Times New Roman" w:hAnsi="Times New Roman"/>
          <w:sz w:val="28"/>
          <w:szCs w:val="28"/>
        </w:rPr>
        <w:t>:</w:t>
      </w:r>
    </w:p>
    <w:p w:rsidR="0047243D" w:rsidRPr="004775D2" w:rsidRDefault="0047243D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 xml:space="preserve">В качестве заявителей для постановки на учет нуждающихся в предоставлении жилых помещений по договорам найма жилых помещений жилищного фонда социального использования  могут выступать, признанные по установленным </w:t>
      </w:r>
      <w:hyperlink r:id="rId4" w:history="1">
        <w:r w:rsidRPr="004775D2"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51</w:t>
        </w:r>
      </w:hyperlink>
      <w:r w:rsidRPr="004775D2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 основаниям нуждающимися в жилых помещениях, и граждане, признанные нуждающимися в жилых помещениях социального использования по основаниям, установленным другим федеральным законом, указом Президента Российской Федерации, законами Республики Башкортостан, если:</w:t>
      </w:r>
    </w:p>
    <w:p w:rsidR="0047243D" w:rsidRPr="004775D2" w:rsidRDefault="0047243D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 xml:space="preserve">1) доход гражданина и постоянно проживающих совместно с ним членов его семьи и стоимость подлежащего налогообложению их имущества не превышают размера, устанавливаемого органами местного самоуправления в порядке, установленном </w:t>
      </w:r>
      <w:hyperlink r:id="rId5" w:history="1">
        <w:r w:rsidRPr="004775D2">
          <w:rPr>
            <w:rFonts w:ascii="Times New Roman" w:hAnsi="Times New Roman" w:cs="Times New Roman"/>
            <w:color w:val="0000FF"/>
            <w:sz w:val="28"/>
            <w:szCs w:val="28"/>
          </w:rPr>
          <w:t>статьей 7</w:t>
        </w:r>
      </w:hyperlink>
      <w:r w:rsidRPr="004775D2">
        <w:rPr>
          <w:rFonts w:ascii="Times New Roman" w:hAnsi="Times New Roman" w:cs="Times New Roman"/>
          <w:sz w:val="28"/>
          <w:szCs w:val="28"/>
        </w:rPr>
        <w:t xml:space="preserve"> Закона Республики Башкортостан "О регулировании жилищных отношений в Республике Башкортостан", и не превышают максимального размера, устанавливаемого органами местного самоуправления в соответствии с </w:t>
      </w:r>
      <w:hyperlink r:id="rId6" w:history="1">
        <w:r w:rsidRPr="004775D2">
          <w:rPr>
            <w:rFonts w:ascii="Times New Roman" w:hAnsi="Times New Roman" w:cs="Times New Roman"/>
            <w:color w:val="0000FF"/>
            <w:sz w:val="28"/>
            <w:szCs w:val="28"/>
          </w:rPr>
          <w:t>частью 2 статьи 91.13</w:t>
        </w:r>
      </w:hyperlink>
      <w:r w:rsidRPr="004775D2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Федерации;</w:t>
      </w:r>
    </w:p>
    <w:p w:rsidR="0047243D" w:rsidRPr="004775D2" w:rsidRDefault="0047243D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 xml:space="preserve">2) гражданин не признан и не имеет оснований быть признанным малоимущим в порядке, установленном </w:t>
      </w:r>
      <w:hyperlink r:id="rId7" w:history="1">
        <w:r w:rsidRPr="004775D2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4775D2">
        <w:rPr>
          <w:rFonts w:ascii="Times New Roman" w:hAnsi="Times New Roman" w:cs="Times New Roman"/>
          <w:sz w:val="28"/>
          <w:szCs w:val="28"/>
        </w:rPr>
        <w:t xml:space="preserve"> Республики Башкортостан "О регулировании жилищных отношений в Республике Башкортостан".</w:t>
      </w:r>
    </w:p>
    <w:p w:rsidR="0047243D" w:rsidRPr="004775D2" w:rsidRDefault="0047243D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2.Подпункт</w:t>
      </w:r>
      <w:r w:rsidRPr="004775D2">
        <w:rPr>
          <w:rFonts w:ascii="Times New Roman" w:hAnsi="Times New Roman" w:cs="Times New Roman"/>
          <w:sz w:val="28"/>
          <w:szCs w:val="28"/>
        </w:rPr>
        <w:t xml:space="preserve"> 2.4.1 Административно регламента дополнить </w:t>
      </w:r>
      <w:r>
        <w:rPr>
          <w:rFonts w:ascii="Times New Roman" w:hAnsi="Times New Roman" w:cs="Times New Roman"/>
          <w:sz w:val="28"/>
          <w:szCs w:val="28"/>
        </w:rPr>
        <w:t>абзацем</w:t>
      </w:r>
      <w:r w:rsidRPr="004775D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7243D" w:rsidRPr="004775D2" w:rsidRDefault="0047243D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рассматривает принятое заявление гражданина о принятии на учет нуждающихся в жилых помещениях жилищного фонда социального использования и прилагаемые к такому заявлению документы на предмет соответствия условиям, указанным в </w:t>
      </w:r>
      <w:r>
        <w:rPr>
          <w:rFonts w:ascii="Times New Roman" w:hAnsi="Times New Roman" w:cs="Times New Roman"/>
          <w:sz w:val="28"/>
          <w:szCs w:val="28"/>
        </w:rPr>
        <w:t>настоящем Административном регламенте</w:t>
      </w:r>
      <w:r w:rsidRPr="004775D2">
        <w:rPr>
          <w:rFonts w:ascii="Times New Roman" w:hAnsi="Times New Roman" w:cs="Times New Roman"/>
          <w:sz w:val="28"/>
          <w:szCs w:val="28"/>
        </w:rPr>
        <w:t>, и по результатам рассмотрения принимает решение о принятии или об отказе в принятии на учет нуждающихся в жилых помещениях жилищного фонда социального использования не позднее чем через пятнадцать календарных дней со дня регистрации заявления. В случае представления гражданином заявления о принятии на учет нуждающихся в жилых помещениях жилищного фонда социального использования через РГАУ МФЦ срок принятия решения о принятии на учет или об отказе в принятии граждан на учет нуждающихся в жилых помещениях жилищного фонда социального использования исчисляется со дня передачи РГАУ МФЦ такого заявления в орган, осуществляющий принятие на учет.</w:t>
      </w:r>
    </w:p>
    <w:p w:rsidR="0047243D" w:rsidRPr="004775D2" w:rsidRDefault="0047243D" w:rsidP="004775D2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4775D2">
        <w:rPr>
          <w:rFonts w:ascii="Times New Roman" w:hAnsi="Times New Roman"/>
          <w:sz w:val="28"/>
          <w:szCs w:val="28"/>
        </w:rPr>
        <w:t>Пункт 2.6 Административного регламента дополнить п.</w:t>
      </w:r>
      <w:r>
        <w:rPr>
          <w:rFonts w:ascii="Times New Roman" w:hAnsi="Times New Roman"/>
          <w:sz w:val="28"/>
          <w:szCs w:val="28"/>
        </w:rPr>
        <w:t>п.</w:t>
      </w:r>
      <w:r w:rsidRPr="004775D2">
        <w:rPr>
          <w:rFonts w:ascii="Times New Roman" w:hAnsi="Times New Roman"/>
          <w:sz w:val="28"/>
          <w:szCs w:val="28"/>
        </w:rPr>
        <w:t xml:space="preserve"> 2.6.4 следующего содержания:</w:t>
      </w:r>
    </w:p>
    <w:p w:rsidR="0047243D" w:rsidRPr="004775D2" w:rsidRDefault="0047243D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>В заявлении о принятии на учет нуждающихся в жилых помещениях жилищного фонда социального использования гражданин указывает совместно проживающих с ним членов его семьи. Заявление о принятии на учет нуждающихся в жилых помещениях жилищного фонда социального использования подписывается всеми совершеннолетними дееспособными членами семьи и представляется гражданином непосредственно в орган, осуществляющий принятие на учет, либо через РГАУ МФЦ.</w:t>
      </w:r>
    </w:p>
    <w:p w:rsidR="0047243D" w:rsidRPr="004775D2" w:rsidRDefault="0047243D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47243D" w:rsidRPr="004775D2" w:rsidRDefault="0047243D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>а) паспорт или иные документы, удостоверяющие личность заявителя и членов его семьи старше 14 лет (на детей, не достигших 14 лет, - свидетельство о рождении);</w:t>
      </w:r>
    </w:p>
    <w:p w:rsidR="0047243D" w:rsidRPr="004775D2" w:rsidRDefault="0047243D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>б) паспорт или иной документ, удостоверяющий личность представителя, и документ, подтверждающий его полномочия (при обращении представителя заявителя);</w:t>
      </w:r>
    </w:p>
    <w:p w:rsidR="0047243D" w:rsidRPr="004775D2" w:rsidRDefault="0047243D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66"/>
      <w:bookmarkEnd w:id="0"/>
      <w:r w:rsidRPr="004775D2">
        <w:rPr>
          <w:rFonts w:ascii="Times New Roman" w:hAnsi="Times New Roman" w:cs="Times New Roman"/>
          <w:sz w:val="28"/>
          <w:szCs w:val="28"/>
        </w:rPr>
        <w:t>в) документы органов записи актов гражданского состояния (документы личного представления);</w:t>
      </w:r>
    </w:p>
    <w:p w:rsidR="0047243D" w:rsidRPr="004775D2" w:rsidRDefault="0047243D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>г) документы Управления Федеральной миграционной службы по Республике Башкортостан, подтверждающие состав семьи и регистрацию каждого члена семьи по месту жительства;</w:t>
      </w:r>
    </w:p>
    <w:p w:rsidR="0047243D" w:rsidRPr="004775D2" w:rsidRDefault="0047243D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8"/>
      <w:bookmarkEnd w:id="1"/>
      <w:r w:rsidRPr="004775D2">
        <w:rPr>
          <w:rFonts w:ascii="Times New Roman" w:hAnsi="Times New Roman" w:cs="Times New Roman"/>
          <w:sz w:val="28"/>
          <w:szCs w:val="28"/>
        </w:rPr>
        <w:t>д) выписка из Единого государственного реестра прав на недвижимое имущество и сделок с ним о наличии или отсутствии жилых помещений на праве собственности по месту постоянного жительства членов семьи, предоставляемая на каждого дееспособного члена семьи заявителя;</w:t>
      </w:r>
    </w:p>
    <w:p w:rsidR="0047243D" w:rsidRPr="004775D2" w:rsidRDefault="0047243D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>е) документы, подтверждающие право гражданина на получение (внеочередное получение) жилого помещения по договору найма жилого помещения жилищного фонда социального использования:</w:t>
      </w:r>
    </w:p>
    <w:p w:rsidR="0047243D" w:rsidRPr="004775D2" w:rsidRDefault="0047243D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70"/>
      <w:bookmarkEnd w:id="2"/>
      <w:r w:rsidRPr="004775D2">
        <w:rPr>
          <w:rFonts w:ascii="Times New Roman" w:hAnsi="Times New Roman" w:cs="Times New Roman"/>
          <w:sz w:val="28"/>
          <w:szCs w:val="28"/>
        </w:rPr>
        <w:t xml:space="preserve">решение о признании гражданина по установленным Жилищным </w:t>
      </w:r>
      <w:hyperlink r:id="rId8" w:history="1">
        <w:r w:rsidRPr="004775D2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4775D2">
        <w:rPr>
          <w:rFonts w:ascii="Times New Roman" w:hAnsi="Times New Roman" w:cs="Times New Roman"/>
          <w:sz w:val="28"/>
          <w:szCs w:val="28"/>
        </w:rPr>
        <w:t xml:space="preserve"> Российской Федерации основаниям нуждающимся в жилых помещениях, предоставляемых по договорам социального найма;</w:t>
      </w:r>
    </w:p>
    <w:p w:rsidR="0047243D" w:rsidRPr="004775D2" w:rsidRDefault="0047243D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>документы, подтверждающие признание гражданина нуждающимся в предоставлении жилых помещений по договорам найма жилых помещений жилищного фонда социального использования по основаниям, установленным федеральным законом, указом Президента Российской Федерации, законом Республики Башкортостан или актом представительного органа местного самоуправления;</w:t>
      </w:r>
    </w:p>
    <w:p w:rsidR="0047243D" w:rsidRPr="004775D2" w:rsidRDefault="0047243D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72"/>
      <w:bookmarkEnd w:id="3"/>
      <w:r w:rsidRPr="004775D2">
        <w:rPr>
          <w:rFonts w:ascii="Times New Roman" w:hAnsi="Times New Roman" w:cs="Times New Roman"/>
          <w:sz w:val="28"/>
          <w:szCs w:val="28"/>
        </w:rPr>
        <w:t>решение уполномоченного органа о признании жилого дома (жилого помещения), занимаемого гражданином и членами его семьи, непригодным для проживания (при необходимости);</w:t>
      </w:r>
    </w:p>
    <w:p w:rsidR="0047243D" w:rsidRPr="004775D2" w:rsidRDefault="0047243D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 xml:space="preserve">справка медицинской организации, подтверждающая, что в составе семьи гражданина имеется больной, страдающий тяжелыми формами хронических заболеваний, указанных в перечне, предусмотренном </w:t>
      </w:r>
      <w:hyperlink r:id="rId9" w:history="1">
        <w:r w:rsidRPr="004775D2">
          <w:rPr>
            <w:rFonts w:ascii="Times New Roman" w:hAnsi="Times New Roman" w:cs="Times New Roman"/>
            <w:color w:val="0000FF"/>
            <w:sz w:val="28"/>
            <w:szCs w:val="28"/>
          </w:rPr>
          <w:t>пунктом 4 части 1 статьи 51</w:t>
        </w:r>
      </w:hyperlink>
      <w:r w:rsidRPr="004775D2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Федерации.</w:t>
      </w:r>
    </w:p>
    <w:p w:rsidR="0047243D" w:rsidRPr="004775D2" w:rsidRDefault="0047243D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>Документы, прилагаемые к заявлению, представляются в подлинниках (нотариально заверенных копиях) либо в копиях с предъявлением подлинников.</w:t>
      </w:r>
    </w:p>
    <w:p w:rsidR="0047243D" w:rsidRPr="004775D2" w:rsidRDefault="0047243D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>Лицо, принимающее документы, заверяет копию документа после проверки ее соответствия оригиналу.</w:t>
      </w:r>
    </w:p>
    <w:p w:rsidR="0047243D" w:rsidRPr="004775D2" w:rsidRDefault="0047243D" w:rsidP="004775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5D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запрашивает необходимые документы (сведения), находящиеся в распоряжении у государственных органов, подведомственных им организаций, в рамках межведомственного информационного взаимодействия, осуществляющегося в соответствии с требованиями Федерального закона "Об организации предоставления государственных и муниципальных услуг", в случае, если документы, указанные в </w:t>
      </w:r>
      <w:hyperlink w:anchor="P66" w:history="1">
        <w:r w:rsidRPr="004775D2">
          <w:rPr>
            <w:rFonts w:ascii="Times New Roman" w:hAnsi="Times New Roman" w:cs="Times New Roman"/>
            <w:color w:val="0000FF"/>
            <w:sz w:val="28"/>
            <w:szCs w:val="28"/>
          </w:rPr>
          <w:t>подпунктах "в"</w:t>
        </w:r>
      </w:hyperlink>
      <w:r w:rsidRPr="004775D2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68" w:history="1">
        <w:r w:rsidRPr="004775D2">
          <w:rPr>
            <w:rFonts w:ascii="Times New Roman" w:hAnsi="Times New Roman" w:cs="Times New Roman"/>
            <w:color w:val="0000FF"/>
            <w:sz w:val="28"/>
            <w:szCs w:val="28"/>
          </w:rPr>
          <w:t>"д"</w:t>
        </w:r>
      </w:hyperlink>
      <w:r w:rsidRPr="004775D2">
        <w:rPr>
          <w:rFonts w:ascii="Times New Roman" w:hAnsi="Times New Roman" w:cs="Times New Roman"/>
          <w:sz w:val="28"/>
          <w:szCs w:val="28"/>
        </w:rPr>
        <w:t xml:space="preserve">, </w:t>
      </w:r>
      <w:hyperlink w:anchor="P70" w:history="1">
        <w:r w:rsidRPr="004775D2">
          <w:rPr>
            <w:rFonts w:ascii="Times New Roman" w:hAnsi="Times New Roman" w:cs="Times New Roman"/>
            <w:color w:val="0000FF"/>
            <w:sz w:val="28"/>
            <w:szCs w:val="28"/>
          </w:rPr>
          <w:t>абзацах 2</w:t>
        </w:r>
      </w:hyperlink>
      <w:r w:rsidRPr="004775D2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72" w:history="1">
        <w:r w:rsidRPr="004775D2">
          <w:rPr>
            <w:rFonts w:ascii="Times New Roman" w:hAnsi="Times New Roman" w:cs="Times New Roman"/>
            <w:color w:val="0000FF"/>
            <w:sz w:val="28"/>
            <w:szCs w:val="28"/>
          </w:rPr>
          <w:t xml:space="preserve">4 подпункта "е"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п.п.</w:t>
        </w:r>
        <w:r w:rsidRPr="004775D2">
          <w:rPr>
            <w:rFonts w:ascii="Times New Roman" w:hAnsi="Times New Roman" w:cs="Times New Roman"/>
            <w:color w:val="0000FF"/>
            <w:sz w:val="28"/>
            <w:szCs w:val="28"/>
          </w:rPr>
          <w:t xml:space="preserve"> 2.6.4</w:t>
        </w:r>
      </w:hyperlink>
      <w:r w:rsidRPr="004775D2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представлены заявителем.</w:t>
      </w:r>
    </w:p>
    <w:p w:rsidR="0047243D" w:rsidRPr="004775D2" w:rsidRDefault="0047243D" w:rsidP="004775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5D2">
        <w:rPr>
          <w:rFonts w:ascii="Times New Roman" w:hAnsi="Times New Roman"/>
          <w:sz w:val="28"/>
          <w:szCs w:val="28"/>
        </w:rPr>
        <w:t>2.Контроль за исполнением постановления оставляю за собой.</w:t>
      </w:r>
    </w:p>
    <w:p w:rsidR="0047243D" w:rsidRPr="004775D2" w:rsidRDefault="0047243D" w:rsidP="004775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5D2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47243D" w:rsidRDefault="0047243D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7243D" w:rsidRPr="00C83739" w:rsidRDefault="0047243D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47243D" w:rsidRDefault="0047243D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Ивановский сельсовет                                               В.И.Никульшин</w:t>
      </w:r>
    </w:p>
    <w:p w:rsidR="0047243D" w:rsidRDefault="0047243D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DB7C7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7243D" w:rsidRDefault="0047243D" w:rsidP="00DB7C7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7243D" w:rsidRDefault="0047243D" w:rsidP="00DB7C7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7243D" w:rsidRDefault="0047243D" w:rsidP="00DB7C7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47243D" w:rsidRDefault="0047243D" w:rsidP="00DB7C7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7243D" w:rsidRDefault="0047243D" w:rsidP="00DB7C7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постановлению</w:t>
      </w:r>
    </w:p>
    <w:p w:rsidR="0047243D" w:rsidRDefault="0047243D" w:rsidP="00DB7C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</w:t>
      </w:r>
    </w:p>
    <w:p w:rsidR="0047243D" w:rsidRDefault="0047243D" w:rsidP="00DB7C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47243D" w:rsidRDefault="0047243D" w:rsidP="00DB7C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47243D" w:rsidRDefault="0047243D" w:rsidP="00DB7C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47243D" w:rsidRDefault="0047243D" w:rsidP="00DB7C7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___июля 2015 г. N _____</w:t>
      </w:r>
    </w:p>
    <w:p w:rsidR="0047243D" w:rsidRDefault="0047243D" w:rsidP="00DB7C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7243D" w:rsidRDefault="0047243D" w:rsidP="00DB7C7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Par31"/>
      <w:bookmarkEnd w:id="4"/>
      <w:r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47243D" w:rsidRDefault="0047243D" w:rsidP="00DB7C7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ФОРМИРОВАНИЯ, УТВЕРЖДЕНИЯ И ВЕДЕНИЯ ПЛАНОВ ЗАКУПОК ТОВАРОВ, РАБОТ, УСЛУГ ДЛЯ ОБЕСПЕЧЕНИЯ НУЖД  СЕЛЬСКОГО ПОСЕЛЕНИЯ ____________СЕЛЬСОВЕТ МУНИЦИПАЛЬНОГО РАЙОНА ДАВЛЕКАНОВСКИЙ РАЙОН РЕСПУБЛИКИ БАШКОРТОСТАН</w:t>
      </w:r>
    </w:p>
    <w:p w:rsidR="0047243D" w:rsidRDefault="0047243D" w:rsidP="00DB7C7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процедуру формирования, утверждения и ведения планов закупок товаров, работ, услуг для обеспечения нужд сельского поселения _____ сельсовет муниципального района Давлекановский район Республики Башкортостан в соответствии с Федеральным </w:t>
      </w:r>
      <w:hyperlink r:id="rId10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Hyperlink"/>
            <w:rFonts w:ascii="Times New Roman" w:hAnsi="Times New Roman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5 апреля 2013 года №44-ФЗ "О контрактной системе в сфере закупок товаров, работ, услуг для обеспечения государственных и муниципальных нужд" (далее соответственно - планы закупок, Федеральный закон).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36"/>
      <w:bookmarkEnd w:id="5"/>
      <w:r>
        <w:rPr>
          <w:rFonts w:ascii="Times New Roman" w:hAnsi="Times New Roman" w:cs="Times New Roman"/>
          <w:sz w:val="28"/>
          <w:szCs w:val="28"/>
        </w:rPr>
        <w:t>2. Планы закупок утверждаются в течение 10 рабочих дней Муниципальными заказчиками, действующими от имени сельского поселения _____ сельсовет муниципального района Давлекановский район Республики Башкортостан (далее - муниципальные заказчики), - после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законодательством.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38"/>
      <w:bookmarkEnd w:id="6"/>
      <w:r>
        <w:rPr>
          <w:rFonts w:ascii="Times New Roman" w:hAnsi="Times New Roman" w:cs="Times New Roman"/>
          <w:sz w:val="28"/>
          <w:szCs w:val="28"/>
        </w:rPr>
        <w:t>3. Планы закупок формируются муниципальными заказчиками на очередной финансовый год и плановый период.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Муниципальные заказчики:</w:t>
      </w:r>
    </w:p>
    <w:p w:rsidR="0047243D" w:rsidRDefault="004724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формируют планы закупок исходя из целей осуществления закупок, определенных с учетом положений </w:t>
      </w:r>
      <w:hyperlink r:id="rId11" w:history="1">
        <w:r>
          <w:rPr>
            <w:rFonts w:ascii="Times New Roman" w:hAnsi="Times New Roman"/>
            <w:color w:val="0000FF"/>
            <w:sz w:val="28"/>
            <w:szCs w:val="28"/>
          </w:rPr>
          <w:t>статьи 13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закона, а также с учетом установленных </w:t>
      </w:r>
      <w:hyperlink r:id="rId12" w:history="1">
        <w:r>
          <w:rPr>
            <w:rFonts w:ascii="Times New Roman" w:hAnsi="Times New Roman"/>
            <w:color w:val="0000FF"/>
            <w:sz w:val="28"/>
            <w:szCs w:val="28"/>
          </w:rPr>
          <w:t>статьей 19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требований к закупаемым заказчиками товарам, работам, услугам (в том числе предельной цены товаров, работ, услуг) и (или) нормативных затрат на обеспечение функций муниципальных органов.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корректируют планы закупок в процессе составления проектов бюджетных смет  при составлении проекта Решения Совета сельского поселения _____ сельсовет муниципального района Давлекановский район Республики Башкортостан о бюджете сельского поселения на очередной финансовый год и плановый период обоснований бюджетных ассигнований на осуществление закупок в соответствии с бюджетным законодательством;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уточняют сформированные планы закупок, после их уточнения и доведения до муниципального заказчика объема прав в денежном выражении на принятие и (или) исполнение обязательств в соответствии с бюджетным законодательством утверждают в сроки, установленные пунктом 2 настоящего Порядка.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План закупок на очередной финансовый год и плановый период разрабатывается путем изменения параметров очередного года и первого года планового периода утвержденного плана закупок и добавления к ним параметров 2-го года планового периода.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Планы закупок формируются на срок, на который составляется Решение Совета сельского поселения _____ сельсовет муниципального района Давлекановский район Республики Башкортостан о бюджете муниципального района  на очередной финансовый год и плановый период.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 планы закупок муниципальных заказчиков в соответствии с бюджетным законодательством, включается информация о закупках, осуществление которых планируется по истечении планового периода. В этом случае информация вносится в планы закупок на весь срок планируемых закупок.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Муниципальный заказчик ведет план закупок в соответствии с положениями Федерального </w:t>
      </w:r>
      <w:hyperlink r:id="rId13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Hyperlink"/>
            <w:rFonts w:ascii="Times New Roman" w:hAnsi="Times New Roman"/>
            <w:sz w:val="28"/>
            <w:szCs w:val="28"/>
            <w:u w:val="none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настоящего Порядка. Основаниями для внесения изменений в утвержденные планы закупок являются: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приведение планов закупок в соответствие с утвержденными изменениями целей осуществления закупок, определенных с учетом положений </w:t>
      </w:r>
      <w:hyperlink r:id="rId14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Hyperlink"/>
            <w:rFonts w:ascii="Times New Roman" w:hAnsi="Times New Roman"/>
            <w:sz w:val="28"/>
            <w:szCs w:val="28"/>
            <w:u w:val="none"/>
          </w:rPr>
          <w:t>статьи 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и установленных в соответствии со </w:t>
      </w:r>
      <w:hyperlink r:id="rId15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Hyperlink"/>
            <w:rFonts w:ascii="Times New Roman" w:hAnsi="Times New Roman"/>
            <w:sz w:val="28"/>
            <w:szCs w:val="28"/>
            <w:u w:val="none"/>
          </w:rPr>
          <w:t>статьей 19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требований к закупаемым товарам, работам, услугам (в том числе предельной цены товаров, работ, услуг) и нормативных затрат на обеспечение функций органов местного самоуправления сельского поселения _____ сельсовет муниципального района Давлекановский район Республики Башкортостан, и подведомственных им казенных учреждений;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приведение планов закупок в соответствие с Решением Совета  сельского поселения _____ сельсовет муниципального района Давлекановский район Республики Башкортостан о внесении изменений в Решение Совета сельского поселения _____ сельсовет муниципального района Давлекановский район Республики Башкортостан о бюджете сельского поселения _____ сельсовет муниципального района Давлекановский район Республики Башкортостан на текущий финансовый год и плановый период;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реализация федеральных законов, решений, поручений, указаний Президента Российской Федерации, решений, поручений Правительства Российской Федерации, законов Республики Башкортостан, решений, поручений Главы Республики Башкортостан и Правительства Республики Башкортостан, нормативно-правовых актов муниципального района Давлекановский район Республики Башкортостан,   которые приняты после утверждения планов закупок и не приводят к изменению объема бюджетных ассигнований, утвержденных Решением Совета сельского поселения _____ сельсовет муниципального района Давлекановский район Республики Башкортостан о бюджете муниципального района на текущий финансовый год и плановый период;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реализация решения, принятого муниципальным заказчиком или юридическим лицом по итогам обязательного общественного обсуждения закупки;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использование в соответствии с законодательством экономии, полученной при осуществлении закупки;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выдача предписания органами контроля, определенными </w:t>
      </w:r>
      <w:hyperlink r:id="rId16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Hyperlink"/>
            <w:rFonts w:ascii="Times New Roman" w:hAnsi="Times New Roman"/>
            <w:sz w:val="28"/>
            <w:szCs w:val="28"/>
            <w:u w:val="none"/>
          </w:rPr>
          <w:t>статьей 99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закона, в том числе об аннулировании процедуры определения поставщиков (подрядчиков, исполнителей).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В план закупок включается информация о закупках, извещение об осуществлении которых планируется разместить либо приглашение принять участие в определении поставщика (подрядчика, исполнителя) которых планируется направить в установленных Федеральным </w:t>
      </w:r>
      <w:hyperlink r:id="rId17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Hyperlink"/>
            <w:rFonts w:ascii="Times New Roman" w:hAnsi="Times New Roman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случаях в очередном финансовом году и (или) плановом периоде, а также информация о закупках у единственного поставщика (подрядчика, исполнителя), контракты с которыми планируются к заключению в течение указанного периода.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 План закупок представляет собой единый документ, форма которого включает: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полное наименование, местонахождение, телефон и адрес электронной почты муниципального заказчика, юридического лица, осуществляющего формирование, утверждение и ведение плана закупок;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идентификационный номер налогоплательщика;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код причины постановки на учет;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код по Общероссийскому </w:t>
      </w:r>
      <w:hyperlink r:id="rId18" w:tooltip="&quot;ОК 033-2013. Общероссийский классификатор территорий муниципальных образований&quot; (Том 5. Приволжский федеральный округ) (утв. Приказом Росстандарта от 14.06.2013 N 159-ст) (с учетом Изменений 1/2013 - 68/2014){КонсультантПлюс}" w:history="1">
        <w:r>
          <w:rPr>
            <w:rStyle w:val="Hyperlink"/>
            <w:rFonts w:ascii="Times New Roman" w:hAnsi="Times New Roman"/>
            <w:sz w:val="28"/>
            <w:szCs w:val="28"/>
            <w:u w:val="none"/>
          </w:rPr>
          <w:t>классификатору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территорий муниципальных образований;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код по Общероссийскому классификатору предприятий и организаций;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код по Общероссийскому классификатору организационно-правовых форм;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таблицу, включающую в том числе следующую информацию с учетом особенностей, предусмотренных </w:t>
      </w:r>
      <w:hyperlink r:id="rId19" w:anchor="Par91" w:tooltip="Ссылка на текущий документ" w:history="1">
        <w:r>
          <w:rPr>
            <w:rStyle w:val="Hyperlink"/>
            <w:rFonts w:ascii="Times New Roman" w:hAnsi="Times New Roman"/>
            <w:sz w:val="28"/>
            <w:szCs w:val="28"/>
            <w:u w:val="none"/>
          </w:rPr>
          <w:t>пунктом 1</w:t>
        </w:r>
      </w:hyperlink>
      <w:r>
        <w:rPr>
          <w:rFonts w:ascii="Times New Roman" w:hAnsi="Times New Roman" w:cs="Times New Roman"/>
          <w:color w:val="0000FF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Порядка: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идентификационный код закупки, сформированный в соответствии со статьей 23 Федерального закона;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осуществления закупок в соответствии со </w:t>
      </w:r>
      <w:hyperlink r:id="rId20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Hyperlink"/>
            <w:rFonts w:ascii="Times New Roman" w:hAnsi="Times New Roman"/>
            <w:sz w:val="28"/>
            <w:szCs w:val="28"/>
            <w:u w:val="none"/>
          </w:rPr>
          <w:t>статьей 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закона. При этом в план закупок включается наименование мероприятия муниципальной программы сельского поселения _____ сельсовет муниципального района Давлекановский район Республики Башкортостан (в том числе республиканской целевой программы, иного документа стратегического и программно-целевого планирования) с указанием соответствующего ожидаемого результата реализации такого мероприятия либо наименование функций (полномочий)  органа местного самоуправления сельского поселения _____ сельсовет муниципального района Давлекановский район Республики Башкортостан, не предусмотренных указанными программами;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объекта и (или) объектов закупок;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планируемый год размещения извещения об осуществлении закупок или приглашения принять участие в определении поставщика (подрядчика, исполнителя) либо заключения контракта с единственным поставщиком (подрядчиком, исполнителем);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финансового обеспечения (планируемые платежи) для осуществления закупок на соответствующий финансовый год;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(периодичность) осуществления планируемых закупок. При этом указывается срок (сроки) поставки товаров, выполнения работ, оказания услуг на квартал, год (периодичность поставки товаров, выполнения работ, оказания услуг - еженедельно, 2 раза в месяц, ежемесячно, ежеквартально, один раз в полгода, один раз в год и др.);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закупках (да или нет), которые по причине их технической и (или) технологической сложности, инновационного, высокотехнологичного или специализированного характера способны поставить, выполнить, оказать только поставщики (подрядчики, исполнители), имеющие необходимый уровень квалификации, а также которые предназначены для проведения научных исследований, экспериментов, изысканий, проектных работ (в том числе архитектурно-строительного проектирования);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об обязательном общественном обсуждении закупок (да или нет) в соответствии со </w:t>
      </w:r>
      <w:hyperlink r:id="rId21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Hyperlink"/>
            <w:rFonts w:ascii="Times New Roman" w:hAnsi="Times New Roman"/>
            <w:sz w:val="28"/>
            <w:szCs w:val="28"/>
            <w:u w:val="none"/>
          </w:rPr>
          <w:t>статьей 20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дата, содержание и обоснование вносимых в план закупок изменений;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дату утверждения плана закупок, фамилию, имя, отчество (при наличии) лица, являющегося ответственным исполнителем плана закупок, должность, фамилию, имя, отчество (при наличии) лица, утвердившего план закупок;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и) приложения, содержащие обоснования в отношении каждого объекта или объектов закупок, подготовленные в порядке, установленном Правительством Российской Федерации в соответствии с </w:t>
      </w:r>
      <w:hyperlink r:id="rId22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Hyperlink"/>
            <w:rFonts w:ascii="Times New Roman" w:hAnsi="Times New Roman"/>
            <w:sz w:val="28"/>
            <w:szCs w:val="28"/>
            <w:u w:val="none"/>
          </w:rPr>
          <w:t>частью 7 статьи 18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закона.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Форма плана закупок включает следующие дополнительные сведения: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 бюджетной и аналитической классификации расходов;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 объекта республиканской адресной инвестиционной программы или территориального заказа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- по закупкам, осуществляемым в рамках реализации указанных программы или территориального заказа.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91"/>
      <w:bookmarkEnd w:id="7"/>
      <w:r>
        <w:rPr>
          <w:rFonts w:ascii="Times New Roman" w:hAnsi="Times New Roman" w:cs="Times New Roman"/>
          <w:sz w:val="28"/>
          <w:szCs w:val="28"/>
        </w:rPr>
        <w:t xml:space="preserve">11. Информация о закупках, которые планируется осуществлять в соответствии </w:t>
      </w:r>
      <w:hyperlink r:id="rId23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Hyperlink"/>
            <w:rFonts w:ascii="Times New Roman" w:hAnsi="Times New Roman"/>
            <w:sz w:val="28"/>
            <w:szCs w:val="28"/>
            <w:u w:val="none"/>
          </w:rPr>
          <w:t>пунктами 4</w:t>
        </w:r>
      </w:hyperlink>
      <w:r>
        <w:rPr>
          <w:rFonts w:ascii="Times New Roman" w:hAnsi="Times New Roman" w:cs="Times New Roman"/>
          <w:color w:val="FF00FF"/>
          <w:sz w:val="28"/>
          <w:szCs w:val="28"/>
        </w:rPr>
        <w:t xml:space="preserve">, </w:t>
      </w:r>
      <w:hyperlink r:id="rId24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Hyperlink"/>
            <w:rFonts w:ascii="Times New Roman" w:hAnsi="Times New Roman"/>
            <w:sz w:val="28"/>
            <w:szCs w:val="28"/>
            <w:u w:val="none"/>
          </w:rPr>
          <w:t>26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25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Hyperlink"/>
            <w:rFonts w:ascii="Times New Roman" w:hAnsi="Times New Roman"/>
            <w:sz w:val="28"/>
            <w:szCs w:val="28"/>
            <w:u w:val="none"/>
          </w:rPr>
          <w:t>33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закона, указывается в плане закупок одной строкой по каждому включенному в состав идентификационного кода закупки коду бюджетной классификации Российской Федерации в размере годового объема финансового обеспечения в отношении каждого из следующих объектов закупки: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товары, работы или услуги на сумму, не превышающую 100 тыс. рублей (в случае заключения заказчиком контракта в соответствии с </w:t>
      </w:r>
      <w:hyperlink r:id="rId26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Hyperlink"/>
            <w:rFonts w:ascii="Times New Roman" w:hAnsi="Times New Roman"/>
            <w:sz w:val="28"/>
            <w:szCs w:val="28"/>
            <w:u w:val="none"/>
          </w:rPr>
          <w:t>пунктом 4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закона);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услуги, связанные с направлением работника в служебную командировку, а также услуги, связанные с участием в проведении фестивалей, концертов, представлений и подобных культурных мероприятий (в том числе гастролей) на основании приглашений на посещение указанных мероприятий (в случае заключения заказчиком контракта в соответствии с </w:t>
      </w:r>
      <w:hyperlink r:id="rId27" w:tooltip="Федеральный закон от 05.04.2013 N 44-ФЗ (ред. от 06.04.2015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>
          <w:rPr>
            <w:rStyle w:val="Hyperlink"/>
            <w:rFonts w:ascii="Times New Roman" w:hAnsi="Times New Roman"/>
            <w:sz w:val="28"/>
            <w:szCs w:val="28"/>
            <w:u w:val="none"/>
          </w:rPr>
          <w:t>пунктом 26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закона);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преподавательские услуги, оказываемые физическими лицами;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услуги экскурсовода (гида), оказываемые физическими лицами.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В плане закупок отдельной строкой указывается общий объем финансового обеспечения, предусмотренный для осуществления закупок в текущем финансовом году, плановом периоде и в последующие годы (в случае, если закупки планируется осуществить по истечении планового периода).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hyperlink r:id="rId28" w:anchor="Par112" w:tooltip="Ссылка на текущий документ" w:history="1">
        <w:r>
          <w:rPr>
            <w:rStyle w:val="Hyperlink"/>
            <w:rFonts w:ascii="Times New Roman" w:hAnsi="Times New Roman"/>
            <w:sz w:val="28"/>
            <w:szCs w:val="28"/>
            <w:u w:val="none"/>
          </w:rPr>
          <w:t>Форма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плана закупок товаров, работ, услуг для обеспечения нужд сельского поселения _____ сельсовет муниципального района Давлекановский район Республики Башкортостан  с учетом дополнительных сведений приведена в приложении к настоящему Порядку.</w:t>
      </w:r>
    </w:p>
    <w:p w:rsidR="0047243D" w:rsidRDefault="0047243D" w:rsidP="00DB7C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bookmarkStart w:id="8" w:name="_GoBack"/>
      <w:bookmarkEnd w:id="8"/>
      <w:r>
        <w:rPr>
          <w:rFonts w:ascii="Times New Roman" w:hAnsi="Times New Roman" w:cs="Times New Roman"/>
          <w:sz w:val="28"/>
          <w:szCs w:val="28"/>
        </w:rPr>
        <w:t>. Формирование и ведение планов закупок осуществляются посредством информационной системы в сфере закупок товаров, работ, услуг для обеспечения нужд сельского поселения _____ сельсовет муниципального района Давлекановский район Республики Башкортостан с момента ее создания и введения в эксплуатацию.</w:t>
      </w:r>
    </w:p>
    <w:p w:rsidR="0047243D" w:rsidRDefault="0047243D" w:rsidP="00DB7C78">
      <w:pPr>
        <w:rPr>
          <w:rFonts w:ascii="Times New Roman" w:hAnsi="Times New Roman"/>
          <w:sz w:val="28"/>
          <w:szCs w:val="28"/>
        </w:rPr>
      </w:pPr>
    </w:p>
    <w:p w:rsidR="0047243D" w:rsidRDefault="0047243D" w:rsidP="00DB7C78">
      <w:pPr>
        <w:rPr>
          <w:sz w:val="28"/>
          <w:szCs w:val="28"/>
        </w:rPr>
      </w:pP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Pr="00675703" w:rsidRDefault="0047243D" w:rsidP="00675703">
      <w:pPr>
        <w:jc w:val="both"/>
        <w:rPr>
          <w:rFonts w:ascii="Times New Roman" w:hAnsi="Times New Roman"/>
          <w:sz w:val="28"/>
          <w:szCs w:val="28"/>
        </w:rPr>
      </w:pPr>
    </w:p>
    <w:p w:rsidR="0047243D" w:rsidRDefault="0047243D"/>
    <w:sectPr w:rsidR="0047243D" w:rsidSect="00C8373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5703"/>
    <w:rsid w:val="000606FA"/>
    <w:rsid w:val="0009249B"/>
    <w:rsid w:val="00117C35"/>
    <w:rsid w:val="00154DA9"/>
    <w:rsid w:val="001B6E4F"/>
    <w:rsid w:val="001E7554"/>
    <w:rsid w:val="002820C4"/>
    <w:rsid w:val="00307F1E"/>
    <w:rsid w:val="003A2581"/>
    <w:rsid w:val="0047243D"/>
    <w:rsid w:val="004775D2"/>
    <w:rsid w:val="00492AD0"/>
    <w:rsid w:val="00523709"/>
    <w:rsid w:val="005876DF"/>
    <w:rsid w:val="00606E28"/>
    <w:rsid w:val="00624794"/>
    <w:rsid w:val="00675703"/>
    <w:rsid w:val="006B488D"/>
    <w:rsid w:val="007C1FCB"/>
    <w:rsid w:val="007D2D1F"/>
    <w:rsid w:val="007E54E3"/>
    <w:rsid w:val="0085616D"/>
    <w:rsid w:val="008D0A69"/>
    <w:rsid w:val="00946DCB"/>
    <w:rsid w:val="009B3607"/>
    <w:rsid w:val="009F6A2A"/>
    <w:rsid w:val="00B00FEA"/>
    <w:rsid w:val="00B20AC2"/>
    <w:rsid w:val="00C83739"/>
    <w:rsid w:val="00C8623A"/>
    <w:rsid w:val="00CE7A59"/>
    <w:rsid w:val="00DB7C78"/>
    <w:rsid w:val="00E02AAB"/>
    <w:rsid w:val="00E07A18"/>
    <w:rsid w:val="00E735C4"/>
    <w:rsid w:val="00F66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C35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basedOn w:val="DefaultParagraphFont"/>
    <w:uiPriority w:val="99"/>
    <w:rsid w:val="008D0A69"/>
    <w:rPr>
      <w:rFonts w:cs="Times New Roman"/>
    </w:rPr>
  </w:style>
  <w:style w:type="character" w:customStyle="1" w:styleId="blk6">
    <w:name w:val="blk6"/>
    <w:basedOn w:val="DefaultParagraphFont"/>
    <w:uiPriority w:val="99"/>
    <w:rsid w:val="00C8373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194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4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4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23D81CA2641084B54BEA19A30D433EC482CEFE80075FB89EF4CC1064225B5ECC6A9AA6C986E70Fc4f1E" TargetMode="External"/><Relationship Id="rId13" Type="http://schemas.openxmlformats.org/officeDocument/2006/relationships/hyperlink" Target="consultantplus://offline/ref=6178FBBC66A1F090E5C642F63A061F004D416D9C3B2D82EB61911D63B8y3WEE" TargetMode="External"/><Relationship Id="rId18" Type="http://schemas.openxmlformats.org/officeDocument/2006/relationships/hyperlink" Target="consultantplus://offline/ref=6178FBBC66A1F090E5C642F63A061F004D436A9D3C2D82EB61911D63B83E5BF88273264AF0478152yDW0E" TargetMode="External"/><Relationship Id="rId26" Type="http://schemas.openxmlformats.org/officeDocument/2006/relationships/hyperlink" Target="consultantplus://offline/ref=6178FBBC66A1F090E5C642F63A061F004D416D9C3B2D82EB61911D63B83E5BF88273264AF0468856yDW7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6178FBBC66A1F090E5C642F63A061F004D416D9C3B2D82EB61911D63B83E5BF88273264AF047805ByDW4E" TargetMode="External"/><Relationship Id="rId7" Type="http://schemas.openxmlformats.org/officeDocument/2006/relationships/hyperlink" Target="consultantplus://offline/ref=6123D81CA2641084B54BEA0FA0611C37C58093F2860754E7C6A0CA473B725D0B8C2A9CF38AC2E9084055C08Cc2f2E" TargetMode="External"/><Relationship Id="rId12" Type="http://schemas.openxmlformats.org/officeDocument/2006/relationships/hyperlink" Target="consultantplus://offline/ref=4FDE968CA887D5B7A98DCD544EB06D285C647C85F0F40C9FAFAE52C1B7ADE4FE24332CC88BD8A8CFU9o2N" TargetMode="External"/><Relationship Id="rId17" Type="http://schemas.openxmlformats.org/officeDocument/2006/relationships/hyperlink" Target="consultantplus://offline/ref=6178FBBC66A1F090E5C642F63A061F004D416D9C3B2D82EB61911D63B83E5BF88273264AF0478355yDW5E" TargetMode="External"/><Relationship Id="rId25" Type="http://schemas.openxmlformats.org/officeDocument/2006/relationships/hyperlink" Target="consultantplus://offline/ref=6178FBBC66A1F090E5C642F63A061F004D416D9C3B2D82EB61911D63B83E5BF88273264AF046865ByDW8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178FBBC66A1F090E5C642F63A061F004D416D9C3B2D82EB61911D63B83E5BF88273264AF0468254yDW6E" TargetMode="External"/><Relationship Id="rId20" Type="http://schemas.openxmlformats.org/officeDocument/2006/relationships/hyperlink" Target="consultantplus://offline/ref=6178FBBC66A1F090E5C642F63A061F004D416D9C3B2D82EB61911D63B83E5BF88273264AF0478052yDW1E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123D81CA2641084B54BEA19A30D433EC482CEFE80075FB89EF4CC1064225B5ECC6A9AA6C987E70Dc4f9E" TargetMode="External"/><Relationship Id="rId11" Type="http://schemas.openxmlformats.org/officeDocument/2006/relationships/hyperlink" Target="consultantplus://offline/ref=D0134006B57F60DA673D65E600BFF9189AF8BDC752430EBFD5A9F37D0271B8CD5CF149CF6333DA99TFoBN" TargetMode="External"/><Relationship Id="rId24" Type="http://schemas.openxmlformats.org/officeDocument/2006/relationships/hyperlink" Target="consultantplus://offline/ref=6178FBBC66A1F090E5C642F63A061F004D416D9C3B2D82EB61911D63B83E5BF88273264AF046835ByDW3E" TargetMode="External"/><Relationship Id="rId5" Type="http://schemas.openxmlformats.org/officeDocument/2006/relationships/hyperlink" Target="consultantplus://offline/ref=6123D81CA2641084B54BEA0FA0611C37C58093F2860754E7C6A0CA473B725D0B8C2A9CF38AC2E9084055C38Dc2fFE" TargetMode="External"/><Relationship Id="rId15" Type="http://schemas.openxmlformats.org/officeDocument/2006/relationships/hyperlink" Target="consultantplus://offline/ref=6178FBBC66A1F090E5C642F63A061F004D416D9C3B2D82EB61911D63B83E5BF88273264AF0478054yDW3E" TargetMode="External"/><Relationship Id="rId23" Type="http://schemas.openxmlformats.org/officeDocument/2006/relationships/hyperlink" Target="consultantplus://offline/ref=6178FBBC66A1F090E5C642F63A061F004D416D9C3B2D82EB61911D63B83E5BF88273264AF0468856yDW7E" TargetMode="External"/><Relationship Id="rId28" Type="http://schemas.openxmlformats.org/officeDocument/2006/relationships/hyperlink" Target="file:///D:\Documents%20and%20Settings\Admin\Local%20Settings\Temporary%20Internet%20Files\Content.IE5\3ZNU508U\&#1055;&#1088;&#1086;&#1077;&#1082;&#1090;%2520-&#1055;&#1086;&#1088;&#1103;&#1076;&#1086;&#1082;%2520&#1087;&#1086;%2520&#1079;&#1072;&#1082;&#1091;&#1087;%5b1%5d.doc" TargetMode="External"/><Relationship Id="rId10" Type="http://schemas.openxmlformats.org/officeDocument/2006/relationships/hyperlink" Target="consultantplus://offline/ref=6178FBBC66A1F090E5C642F63A061F004D416D9C3B2D82EB61911D63B83E5BF88273264AF0478056yDW1E" TargetMode="External"/><Relationship Id="rId19" Type="http://schemas.openxmlformats.org/officeDocument/2006/relationships/hyperlink" Target="file:///D:\Documents%20and%20Settings\Admin\Local%20Settings\Temporary%20Internet%20Files\Content.IE5\3ZNU508U\&#1055;&#1088;&#1086;&#1077;&#1082;&#1090;%2520-&#1055;&#1086;&#1088;&#1103;&#1076;&#1086;&#1082;%2520&#1087;&#1086;%2520&#1079;&#1072;&#1082;&#1091;&#1087;%5b1%5d.doc" TargetMode="External"/><Relationship Id="rId4" Type="http://schemas.openxmlformats.org/officeDocument/2006/relationships/hyperlink" Target="consultantplus://offline/ref=6123D81CA2641084B54BEA19A30D433EC482CEFE80075FB89EF4CC1064225B5ECC6A9AA6C986E70Fc4f2E" TargetMode="External"/><Relationship Id="rId9" Type="http://schemas.openxmlformats.org/officeDocument/2006/relationships/hyperlink" Target="consultantplus://offline/ref=6123D81CA2641084B54BEA19A30D433EC482CEFE80075FB89EF4CC1064225B5ECC6A9AA6C987E601c4f7E" TargetMode="External"/><Relationship Id="rId14" Type="http://schemas.openxmlformats.org/officeDocument/2006/relationships/hyperlink" Target="consultantplus://offline/ref=6178FBBC66A1F090E5C642F63A061F004D416D9C3B2D82EB61911D63B83E5BF88273264AF0478052yDW1E" TargetMode="External"/><Relationship Id="rId22" Type="http://schemas.openxmlformats.org/officeDocument/2006/relationships/hyperlink" Target="consultantplus://offline/ref=6178FBBC66A1F090E5C642F63A061F004D416D9C3B2D82EB61911D63B83E5BF88273264AF0478054yDW2E" TargetMode="External"/><Relationship Id="rId27" Type="http://schemas.openxmlformats.org/officeDocument/2006/relationships/hyperlink" Target="consultantplus://offline/ref=6178FBBC66A1F090E5C642F63A061F004D416D9C3B2D82EB61911D63B83E5BF88273264AF046835ByDW3E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123</TotalTime>
  <Pages>9</Pages>
  <Words>3856</Words>
  <Characters>21984</Characters>
  <Application>Microsoft Office Outlook</Application>
  <DocSecurity>0</DocSecurity>
  <Lines>0</Lines>
  <Paragraphs>0</Paragraphs>
  <ScaleCrop>false</ScaleCrop>
  <Company>прокуратура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Ивановский</cp:lastModifiedBy>
  <cp:revision>17</cp:revision>
  <cp:lastPrinted>2016-05-11T09:54:00Z</cp:lastPrinted>
  <dcterms:created xsi:type="dcterms:W3CDTF">2015-08-18T09:31:00Z</dcterms:created>
  <dcterms:modified xsi:type="dcterms:W3CDTF">2016-05-12T05:50:00Z</dcterms:modified>
</cp:coreProperties>
</file>