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4147" w:rsidRDefault="00764147" w:rsidP="00DC2DF7">
      <w:pPr>
        <w:jc w:val="center"/>
      </w:pPr>
      <w:r w:rsidRPr="001123B2">
        <w:t>Сведения о доходах, расходах, об имуществе и обязательствах</w:t>
      </w:r>
      <w:r>
        <w:t xml:space="preserve"> </w:t>
      </w:r>
      <w:r w:rsidRPr="001123B2">
        <w:t>имущественного характера</w:t>
      </w:r>
      <w:r>
        <w:t xml:space="preserve"> депутата Совета сельского поселения Соколовский сельсовет  муниципального района Давлекановский район Республики Башкортостан, их супругов и несовершеннолетних детей </w:t>
      </w:r>
    </w:p>
    <w:p w:rsidR="00764147" w:rsidRPr="001123B2" w:rsidRDefault="00764147" w:rsidP="007B4BA0">
      <w:pPr>
        <w:jc w:val="center"/>
      </w:pPr>
      <w:r w:rsidRPr="001123B2">
        <w:t xml:space="preserve">за период с 1 января </w:t>
      </w:r>
      <w:smartTag w:uri="urn:schemas-microsoft-com:office:smarttags" w:element="metricconverter">
        <w:smartTagPr>
          <w:attr w:name="ProductID" w:val="2017 г"/>
        </w:smartTagPr>
        <w:r w:rsidRPr="001123B2">
          <w:t>20</w:t>
        </w:r>
        <w:r>
          <w:t>17</w:t>
        </w:r>
        <w:r w:rsidRPr="001123B2">
          <w:t xml:space="preserve"> г</w:t>
        </w:r>
      </w:smartTag>
      <w:r w:rsidRPr="001123B2">
        <w:t xml:space="preserve">.по 31 декабря </w:t>
      </w:r>
      <w:smartTag w:uri="urn:schemas-microsoft-com:office:smarttags" w:element="metricconverter">
        <w:smartTagPr>
          <w:attr w:name="ProductID" w:val="2017 г"/>
        </w:smartTagPr>
        <w:r w:rsidRPr="001123B2">
          <w:t>20</w:t>
        </w:r>
        <w:r>
          <w:t>17</w:t>
        </w:r>
        <w:r w:rsidRPr="001123B2">
          <w:t xml:space="preserve"> г</w:t>
        </w:r>
      </w:smartTag>
      <w:r w:rsidRPr="001123B2">
        <w:t>.</w:t>
      </w:r>
    </w:p>
    <w:tbl>
      <w:tblPr>
        <w:tblW w:w="15676" w:type="dxa"/>
        <w:tblInd w:w="-50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50"/>
        <w:gridCol w:w="1817"/>
        <w:gridCol w:w="1260"/>
        <w:gridCol w:w="850"/>
        <w:gridCol w:w="1134"/>
        <w:gridCol w:w="1320"/>
        <w:gridCol w:w="1232"/>
        <w:gridCol w:w="1093"/>
        <w:gridCol w:w="1187"/>
        <w:gridCol w:w="1264"/>
        <w:gridCol w:w="1328"/>
        <w:gridCol w:w="1223"/>
        <w:gridCol w:w="1418"/>
      </w:tblGrid>
      <w:tr w:rsidR="00764147" w:rsidRPr="00F05029" w:rsidTr="00A32677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4147" w:rsidRPr="00F05029" w:rsidRDefault="00764147" w:rsidP="001123B2">
            <w:r w:rsidRPr="00F05029">
              <w:t>N п/п</w:t>
            </w:r>
          </w:p>
        </w:tc>
        <w:tc>
          <w:tcPr>
            <w:tcW w:w="1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4147" w:rsidRPr="00F05029" w:rsidRDefault="00764147" w:rsidP="001123B2">
            <w:r w:rsidRPr="00F05029">
              <w:t>Фамилия и инициалы лица, чьи сведения размещаются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4147" w:rsidRPr="00F05029" w:rsidRDefault="00764147" w:rsidP="00DE52C9">
            <w:pPr>
              <w:ind w:left="-242" w:firstLine="242"/>
            </w:pPr>
            <w:r w:rsidRPr="00F05029">
              <w:t>Должность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4147" w:rsidRPr="00F05029" w:rsidRDefault="00764147" w:rsidP="001123B2">
            <w:r w:rsidRPr="00F05029">
              <w:t>Объекты недвижимости, находящиеся в собственности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4147" w:rsidRPr="00F05029" w:rsidRDefault="00764147" w:rsidP="001123B2">
            <w:r w:rsidRPr="00F05029">
              <w:t>Объекты недвижимости, находящиеся в пользовании</w:t>
            </w:r>
          </w:p>
        </w:tc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4147" w:rsidRPr="00F05029" w:rsidRDefault="00764147" w:rsidP="001123B2">
            <w:r w:rsidRPr="00F05029">
              <w:t>Транспортные средства (вид, марка)</w:t>
            </w:r>
          </w:p>
        </w:tc>
        <w:tc>
          <w:tcPr>
            <w:tcW w:w="12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4147" w:rsidRPr="00F05029" w:rsidRDefault="00764147" w:rsidP="001123B2">
            <w:r w:rsidRPr="00F05029">
              <w:t>Декларированный годовой доход (руб.)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4147" w:rsidRPr="00F05029" w:rsidRDefault="00764147" w:rsidP="001123B2">
            <w:r w:rsidRPr="00F05029">
              <w:t xml:space="preserve">  Сведения об</w:t>
            </w:r>
          </w:p>
          <w:p w:rsidR="00764147" w:rsidRPr="00F05029" w:rsidRDefault="00764147" w:rsidP="001123B2">
            <w:r w:rsidRPr="00F05029">
              <w:t>источниках</w:t>
            </w:r>
          </w:p>
          <w:p w:rsidR="00764147" w:rsidRPr="00F05029" w:rsidRDefault="00764147" w:rsidP="001123B2">
            <w:r w:rsidRPr="00F05029">
              <w:t xml:space="preserve">   получения</w:t>
            </w:r>
          </w:p>
          <w:p w:rsidR="00764147" w:rsidRPr="00F05029" w:rsidRDefault="00764147" w:rsidP="001123B2">
            <w:r w:rsidRPr="00F05029">
              <w:t xml:space="preserve">  средств, за</w:t>
            </w:r>
          </w:p>
          <w:p w:rsidR="00764147" w:rsidRPr="00F05029" w:rsidRDefault="00764147" w:rsidP="001123B2">
            <w:r w:rsidRPr="00F05029">
              <w:t xml:space="preserve"> счет которых</w:t>
            </w:r>
          </w:p>
          <w:p w:rsidR="00764147" w:rsidRPr="00F05029" w:rsidRDefault="00764147" w:rsidP="001123B2">
            <w:r w:rsidRPr="00F05029">
              <w:t xml:space="preserve">   совершена</w:t>
            </w:r>
          </w:p>
          <w:p w:rsidR="00764147" w:rsidRPr="00F05029" w:rsidRDefault="00764147" w:rsidP="001123B2">
            <w:hyperlink w:anchor="Par111" w:history="1">
              <w:r w:rsidRPr="00F05029">
                <w:rPr>
                  <w:rStyle w:val="Hyperlink"/>
                </w:rPr>
                <w:t>1</w:t>
              </w:r>
            </w:hyperlink>
          </w:p>
          <w:p w:rsidR="00764147" w:rsidRPr="00F05029" w:rsidRDefault="00764147" w:rsidP="001123B2">
            <w:r w:rsidRPr="00F05029">
              <w:t xml:space="preserve">    сделка</w:t>
            </w:r>
          </w:p>
          <w:p w:rsidR="00764147" w:rsidRPr="00F05029" w:rsidRDefault="00764147" w:rsidP="001123B2">
            <w:r w:rsidRPr="00F05029">
              <w:t>(вид</w:t>
            </w:r>
          </w:p>
          <w:p w:rsidR="00764147" w:rsidRPr="00F05029" w:rsidRDefault="00764147" w:rsidP="001123B2">
            <w:r w:rsidRPr="00F05029">
              <w:t xml:space="preserve"> приобретенного</w:t>
            </w:r>
          </w:p>
          <w:p w:rsidR="00764147" w:rsidRPr="00F05029" w:rsidRDefault="00764147" w:rsidP="001123B2">
            <w:r w:rsidRPr="00F05029">
              <w:t xml:space="preserve">   имущества,</w:t>
            </w:r>
          </w:p>
          <w:p w:rsidR="00764147" w:rsidRPr="00F05029" w:rsidRDefault="00764147" w:rsidP="001123B2">
            <w:r w:rsidRPr="00F05029">
              <w:t xml:space="preserve">   источники)</w:t>
            </w:r>
          </w:p>
        </w:tc>
      </w:tr>
      <w:tr w:rsidR="00764147" w:rsidRPr="00F05029" w:rsidTr="00A32677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4147" w:rsidRPr="00F05029" w:rsidRDefault="00764147" w:rsidP="001123B2"/>
        </w:tc>
        <w:tc>
          <w:tcPr>
            <w:tcW w:w="1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4147" w:rsidRPr="00F05029" w:rsidRDefault="00764147" w:rsidP="001123B2"/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4147" w:rsidRPr="00F05029" w:rsidRDefault="00764147" w:rsidP="001123B2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4147" w:rsidRPr="00F05029" w:rsidRDefault="00764147" w:rsidP="001123B2">
            <w:r w:rsidRPr="00F05029">
              <w:t>вид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4147" w:rsidRPr="00F05029" w:rsidRDefault="00764147" w:rsidP="001123B2">
            <w:r w:rsidRPr="00F05029">
              <w:t>вид собственности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4147" w:rsidRPr="00F05029" w:rsidRDefault="00764147" w:rsidP="001123B2">
            <w:r w:rsidRPr="00F05029">
              <w:t>площадь (кв. м)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4147" w:rsidRPr="00F05029" w:rsidRDefault="00764147" w:rsidP="001123B2">
            <w:r w:rsidRPr="00F05029">
              <w:t>страна расположения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4147" w:rsidRPr="00F05029" w:rsidRDefault="00764147" w:rsidP="001123B2">
            <w:r w:rsidRPr="00F05029">
              <w:t>вид объекта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4147" w:rsidRPr="00F05029" w:rsidRDefault="00764147" w:rsidP="001123B2">
            <w:r w:rsidRPr="00F05029">
              <w:t>площадь (кв. м)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4147" w:rsidRPr="00F05029" w:rsidRDefault="00764147" w:rsidP="001123B2">
            <w:r w:rsidRPr="00F05029">
              <w:t>страна расположения</w:t>
            </w: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4147" w:rsidRPr="00F05029" w:rsidRDefault="00764147" w:rsidP="001123B2"/>
        </w:tc>
        <w:tc>
          <w:tcPr>
            <w:tcW w:w="1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4147" w:rsidRPr="00F05029" w:rsidRDefault="00764147" w:rsidP="001123B2"/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4147" w:rsidRPr="00F05029" w:rsidRDefault="00764147" w:rsidP="001123B2"/>
        </w:tc>
      </w:tr>
      <w:tr w:rsidR="00764147" w:rsidRPr="00F05029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4147" w:rsidRPr="00F05029" w:rsidRDefault="00764147" w:rsidP="001123B2">
            <w:r w:rsidRPr="00F05029">
              <w:t>1.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4147" w:rsidRPr="00F05029" w:rsidRDefault="00764147" w:rsidP="001123B2">
            <w:r>
              <w:t xml:space="preserve">Еникеев Айдар Салаватович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4147" w:rsidRDefault="00764147" w:rsidP="001123B2">
            <w:r>
              <w:t xml:space="preserve">депутат сельского поселения </w:t>
            </w:r>
          </w:p>
          <w:p w:rsidR="00764147" w:rsidRPr="00F05029" w:rsidRDefault="00764147" w:rsidP="001123B2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4147" w:rsidRDefault="00764147" w:rsidP="009A3D2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пай</w:t>
            </w:r>
          </w:p>
          <w:p w:rsidR="00764147" w:rsidRPr="00F05029" w:rsidRDefault="00764147" w:rsidP="00DC2DF7">
            <w:pPr>
              <w:widowControl w:val="0"/>
              <w:autoSpaceDE w:val="0"/>
              <w:autoSpaceDN w:val="0"/>
              <w:adjustRightInd w:val="0"/>
            </w:pPr>
            <w:r>
              <w:t>Нежилое здание (ферма)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4147" w:rsidRDefault="00764147" w:rsidP="001123B2">
            <w:r>
              <w:t xml:space="preserve">Общая долевая </w:t>
            </w:r>
          </w:p>
          <w:p w:rsidR="00764147" w:rsidRDefault="00764147" w:rsidP="009A3D2A"/>
          <w:p w:rsidR="00764147" w:rsidRPr="005C4068" w:rsidRDefault="00764147" w:rsidP="005C4068">
            <w:r>
              <w:t>Индивид.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4147" w:rsidRDefault="00764147" w:rsidP="009A3D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80000</w:t>
            </w:r>
          </w:p>
          <w:p w:rsidR="00764147" w:rsidRDefault="00764147" w:rsidP="009A3D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764147" w:rsidRDefault="00764147" w:rsidP="009A3D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764147" w:rsidRDefault="00764147" w:rsidP="009A3D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853</w:t>
            </w:r>
          </w:p>
          <w:p w:rsidR="00764147" w:rsidRDefault="00764147" w:rsidP="009A3D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764147" w:rsidRPr="00F05029" w:rsidRDefault="00764147" w:rsidP="001123B2"/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4147" w:rsidRDefault="00764147" w:rsidP="001123B2">
            <w:r>
              <w:t>Россия</w:t>
            </w:r>
          </w:p>
          <w:p w:rsidR="00764147" w:rsidRDefault="00764147" w:rsidP="009A3D2A"/>
          <w:p w:rsidR="00764147" w:rsidRDefault="00764147" w:rsidP="009A3D2A"/>
          <w:p w:rsidR="00764147" w:rsidRPr="009A3D2A" w:rsidRDefault="00764147" w:rsidP="009A3D2A"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4147" w:rsidRDefault="00764147" w:rsidP="00E949A7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Жилой дом </w:t>
            </w:r>
          </w:p>
          <w:p w:rsidR="00764147" w:rsidRDefault="00764147" w:rsidP="00E949A7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Земельный участок  </w:t>
            </w:r>
          </w:p>
          <w:p w:rsidR="00764147" w:rsidRPr="00F05029" w:rsidRDefault="00764147" w:rsidP="001123B2">
            <w:r>
              <w:t>Земельный участок (аренда) с/х наз. Земельный участок (ЛПХ)  (аренда)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4147" w:rsidRDefault="00764147" w:rsidP="00CB5767">
            <w:r>
              <w:t>102,3</w:t>
            </w:r>
          </w:p>
          <w:p w:rsidR="00764147" w:rsidRDefault="00764147" w:rsidP="00DC2DF7"/>
          <w:p w:rsidR="00764147" w:rsidRDefault="00764147" w:rsidP="00DC2DF7">
            <w:r>
              <w:t>3612</w:t>
            </w:r>
          </w:p>
          <w:p w:rsidR="00764147" w:rsidRDefault="00764147" w:rsidP="00DC2DF7"/>
          <w:p w:rsidR="00764147" w:rsidRDefault="00764147" w:rsidP="00DC2DF7">
            <w:r>
              <w:t>1168603</w:t>
            </w:r>
          </w:p>
          <w:p w:rsidR="00764147" w:rsidRDefault="00764147" w:rsidP="00E44B06"/>
          <w:p w:rsidR="00764147" w:rsidRPr="00E44B06" w:rsidRDefault="00764147" w:rsidP="00E44B06">
            <w:r>
              <w:t>1746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4147" w:rsidRDefault="00764147" w:rsidP="001123B2">
            <w:r>
              <w:t>Россия</w:t>
            </w:r>
          </w:p>
          <w:p w:rsidR="00764147" w:rsidRDefault="00764147" w:rsidP="00DC2DF7"/>
          <w:p w:rsidR="00764147" w:rsidRDefault="00764147" w:rsidP="00DC2DF7">
            <w:r>
              <w:t>Россия</w:t>
            </w:r>
          </w:p>
          <w:p w:rsidR="00764147" w:rsidRDefault="00764147" w:rsidP="00961136"/>
          <w:p w:rsidR="00764147" w:rsidRDefault="00764147" w:rsidP="00961136">
            <w:r>
              <w:t>Россия</w:t>
            </w:r>
          </w:p>
          <w:p w:rsidR="00764147" w:rsidRDefault="00764147" w:rsidP="00961136"/>
          <w:p w:rsidR="00764147" w:rsidRPr="00E44B06" w:rsidRDefault="00764147" w:rsidP="00961136">
            <w:bookmarkStart w:id="0" w:name="OLE_LINK1"/>
            <w:r>
              <w:t>Россия</w:t>
            </w:r>
            <w:bookmarkEnd w:id="0"/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4147" w:rsidRDefault="00764147" w:rsidP="002E6D29">
            <w:pPr>
              <w:rPr>
                <w:bCs/>
              </w:rPr>
            </w:pPr>
            <w:r>
              <w:rPr>
                <w:bCs/>
              </w:rPr>
              <w:t xml:space="preserve"> Трактора:</w:t>
            </w:r>
          </w:p>
          <w:p w:rsidR="00764147" w:rsidRDefault="00764147" w:rsidP="002E6D29">
            <w:r>
              <w:rPr>
                <w:bCs/>
              </w:rPr>
              <w:t>Беларусь 82.1,2013г.в</w:t>
            </w:r>
          </w:p>
          <w:p w:rsidR="00764147" w:rsidRDefault="00764147" w:rsidP="00403C08">
            <w:r>
              <w:t>ЮМЗ-6Л,1977г.в</w:t>
            </w:r>
          </w:p>
          <w:p w:rsidR="00764147" w:rsidRPr="00403C08" w:rsidRDefault="00764147" w:rsidP="00403C08">
            <w:r>
              <w:t>МТЗ-80Л,1986г.в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4147" w:rsidRDefault="00764147" w:rsidP="003D3F9A">
            <w:pPr>
              <w:rPr>
                <w:sz w:val="24"/>
                <w:szCs w:val="24"/>
              </w:rPr>
            </w:pPr>
            <w:r>
              <w:t>991160,68</w:t>
            </w:r>
          </w:p>
          <w:p w:rsidR="00764147" w:rsidRPr="00F05029" w:rsidRDefault="00764147" w:rsidP="001123B2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4147" w:rsidRPr="00F05029" w:rsidRDefault="00764147" w:rsidP="001123B2"/>
        </w:tc>
      </w:tr>
      <w:tr w:rsidR="00764147" w:rsidRPr="00F05029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4147" w:rsidRPr="00F05029" w:rsidRDefault="00764147" w:rsidP="001123B2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4147" w:rsidRPr="00F05029" w:rsidRDefault="00764147" w:rsidP="001123B2">
            <w:r w:rsidRPr="00F05029">
              <w:t>Супруг</w:t>
            </w:r>
            <w:r>
              <w:t>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4147" w:rsidRDefault="00764147" w:rsidP="00BA350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Врем. не работает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4147" w:rsidRDefault="00764147" w:rsidP="00376386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Жилой дом </w:t>
            </w:r>
          </w:p>
          <w:p w:rsidR="00764147" w:rsidRDefault="00764147" w:rsidP="00E949A7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Земельный участок </w:t>
            </w:r>
          </w:p>
          <w:p w:rsidR="00764147" w:rsidRPr="00BA3505" w:rsidRDefault="00764147" w:rsidP="00BA350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пай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4147" w:rsidRDefault="00764147" w:rsidP="00376386">
            <w:r>
              <w:t>Индивид.</w:t>
            </w:r>
          </w:p>
          <w:p w:rsidR="00764147" w:rsidRDefault="00764147" w:rsidP="001123B2"/>
          <w:p w:rsidR="00764147" w:rsidRDefault="00764147" w:rsidP="001123B2">
            <w:r>
              <w:t>индивид.</w:t>
            </w:r>
          </w:p>
          <w:p w:rsidR="00764147" w:rsidRDefault="00764147" w:rsidP="00E949A7"/>
          <w:p w:rsidR="00764147" w:rsidRPr="00E949A7" w:rsidRDefault="00764147" w:rsidP="00E949A7">
            <w:r>
              <w:t>Общая долевая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4147" w:rsidRDefault="00764147" w:rsidP="001123B2">
            <w:r>
              <w:t>102,3</w:t>
            </w:r>
          </w:p>
          <w:p w:rsidR="00764147" w:rsidRDefault="00764147" w:rsidP="001123B2"/>
          <w:p w:rsidR="00764147" w:rsidRDefault="00764147" w:rsidP="001123B2">
            <w:r>
              <w:t>3612</w:t>
            </w:r>
          </w:p>
          <w:p w:rsidR="00764147" w:rsidRDefault="00764147" w:rsidP="001123B2"/>
          <w:p w:rsidR="00764147" w:rsidRDefault="00764147" w:rsidP="0003318E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80000</w:t>
            </w:r>
          </w:p>
          <w:p w:rsidR="00764147" w:rsidRPr="00E949A7" w:rsidRDefault="00764147" w:rsidP="00E949A7"/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4147" w:rsidRDefault="00764147" w:rsidP="001123B2">
            <w:r>
              <w:t>Россия</w:t>
            </w:r>
          </w:p>
          <w:p w:rsidR="00764147" w:rsidRPr="00DB4CF4" w:rsidRDefault="00764147" w:rsidP="00DB4CF4"/>
          <w:p w:rsidR="00764147" w:rsidRDefault="00764147" w:rsidP="00DB4CF4">
            <w:r>
              <w:t>Россия</w:t>
            </w:r>
          </w:p>
          <w:p w:rsidR="00764147" w:rsidRDefault="00764147" w:rsidP="00DB4CF4"/>
          <w:p w:rsidR="00764147" w:rsidRPr="00DB4CF4" w:rsidRDefault="00764147" w:rsidP="00DB4CF4"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4147" w:rsidRPr="00376386" w:rsidRDefault="00764147" w:rsidP="001123B2"/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4147" w:rsidRPr="00F05029" w:rsidRDefault="00764147" w:rsidP="001123B2"/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4147" w:rsidRPr="008F577A" w:rsidRDefault="00764147" w:rsidP="0003318E"/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4147" w:rsidRPr="00F05029" w:rsidRDefault="00764147" w:rsidP="001123B2">
            <w:r>
              <w:t>Рено логан,2010г.в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4147" w:rsidRPr="00F05029" w:rsidRDefault="00764147" w:rsidP="001123B2">
            <w:r>
              <w:t>1560.00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4147" w:rsidRPr="00F05029" w:rsidRDefault="00764147" w:rsidP="001123B2"/>
        </w:tc>
      </w:tr>
      <w:tr w:rsidR="00764147" w:rsidRPr="00F05029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4147" w:rsidRPr="00F05029" w:rsidRDefault="00764147" w:rsidP="001123B2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4147" w:rsidRPr="00F05029" w:rsidRDefault="00764147" w:rsidP="001123B2">
            <w:r w:rsidRPr="00F05029">
              <w:t>Несовершеннолетний ребенок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4147" w:rsidRDefault="00764147" w:rsidP="001A30F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Учащейся </w:t>
            </w:r>
          </w:p>
          <w:p w:rsidR="00764147" w:rsidRDefault="00764147" w:rsidP="001A30F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4147" w:rsidRPr="00F05029" w:rsidRDefault="00764147" w:rsidP="001123B2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4147" w:rsidRPr="00F05029" w:rsidRDefault="00764147" w:rsidP="00581E02"/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4147" w:rsidRPr="00F05029" w:rsidRDefault="00764147" w:rsidP="00581E02"/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4147" w:rsidRPr="00F05029" w:rsidRDefault="00764147" w:rsidP="001123B2"/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4147" w:rsidRDefault="00764147" w:rsidP="008802A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Жилой дом </w:t>
            </w:r>
          </w:p>
          <w:p w:rsidR="00764147" w:rsidRPr="007B4BA0" w:rsidRDefault="00764147" w:rsidP="007B4BA0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Земельный участок  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4147" w:rsidRDefault="00764147" w:rsidP="0003318E">
            <w:r>
              <w:t>102,3</w:t>
            </w:r>
          </w:p>
          <w:p w:rsidR="00764147" w:rsidRDefault="00764147" w:rsidP="008802AC"/>
          <w:p w:rsidR="00764147" w:rsidRPr="00DC2DF7" w:rsidRDefault="00764147" w:rsidP="008802AC">
            <w:r>
              <w:t>3612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4147" w:rsidRDefault="00764147" w:rsidP="008802AC">
            <w:r>
              <w:t>Россия</w:t>
            </w:r>
          </w:p>
          <w:p w:rsidR="00764147" w:rsidRDefault="00764147" w:rsidP="008802AC"/>
          <w:p w:rsidR="00764147" w:rsidRPr="00DC2DF7" w:rsidRDefault="00764147" w:rsidP="008802AC">
            <w: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4147" w:rsidRPr="00F05029" w:rsidRDefault="00764147" w:rsidP="001123B2"/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4147" w:rsidRPr="00F05029" w:rsidRDefault="00764147" w:rsidP="001123B2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4147" w:rsidRPr="00F05029" w:rsidRDefault="00764147" w:rsidP="001123B2"/>
        </w:tc>
      </w:tr>
    </w:tbl>
    <w:p w:rsidR="00764147" w:rsidRPr="001123B2" w:rsidRDefault="00764147" w:rsidP="001123B2">
      <w:r w:rsidRPr="001123B2">
        <w:t>__________________________________</w:t>
      </w:r>
    </w:p>
    <w:p w:rsidR="00764147" w:rsidRPr="001123B2" w:rsidRDefault="00764147" w:rsidP="001123B2">
      <w:r w:rsidRPr="001123B2">
        <w:t xml:space="preserve">       1</w:t>
      </w:r>
    </w:p>
    <w:p w:rsidR="00764147" w:rsidRPr="001123B2" w:rsidRDefault="00764147" w:rsidP="001123B2">
      <w:bookmarkStart w:id="1" w:name="Par111"/>
      <w:bookmarkEnd w:id="1"/>
      <w:r w:rsidRPr="001123B2">
        <w:t xml:space="preserve">        Сведения указываются, если сумма сделки превышает общий доход лица,</w:t>
      </w:r>
    </w:p>
    <w:p w:rsidR="00764147" w:rsidRPr="001123B2" w:rsidRDefault="00764147" w:rsidP="001123B2">
      <w:r w:rsidRPr="001123B2">
        <w:t>замещающего  государственную должность Республики Башкортостан, служащего и</w:t>
      </w:r>
    </w:p>
    <w:p w:rsidR="00764147" w:rsidRPr="001123B2" w:rsidRDefault="00764147" w:rsidP="001123B2">
      <w:r w:rsidRPr="001123B2">
        <w:t>его  супруги  (супруга)  за  три  последних года, предшествующих совершению</w:t>
      </w:r>
    </w:p>
    <w:p w:rsidR="00764147" w:rsidRPr="001123B2" w:rsidRDefault="00764147" w:rsidP="001123B2">
      <w:r w:rsidRPr="001123B2">
        <w:t>сделки.</w:t>
      </w:r>
    </w:p>
    <w:p w:rsidR="00764147" w:rsidRPr="001123B2" w:rsidRDefault="00764147" w:rsidP="001123B2"/>
    <w:sectPr w:rsidR="00764147" w:rsidRPr="001123B2" w:rsidSect="00BE2009">
      <w:pgSz w:w="16838" w:h="11906" w:orient="landscape"/>
      <w:pgMar w:top="719" w:right="1440" w:bottom="566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9186F"/>
    <w:rsid w:val="0003318E"/>
    <w:rsid w:val="00036514"/>
    <w:rsid w:val="00083031"/>
    <w:rsid w:val="000B67AF"/>
    <w:rsid w:val="000F10C0"/>
    <w:rsid w:val="001123B2"/>
    <w:rsid w:val="00152F6C"/>
    <w:rsid w:val="0017201C"/>
    <w:rsid w:val="00174EE0"/>
    <w:rsid w:val="00193201"/>
    <w:rsid w:val="001A30F2"/>
    <w:rsid w:val="001A632E"/>
    <w:rsid w:val="001B2334"/>
    <w:rsid w:val="001C7BDF"/>
    <w:rsid w:val="001F74D2"/>
    <w:rsid w:val="00200885"/>
    <w:rsid w:val="0021017B"/>
    <w:rsid w:val="0021197E"/>
    <w:rsid w:val="002171C9"/>
    <w:rsid w:val="00224B0E"/>
    <w:rsid w:val="00231973"/>
    <w:rsid w:val="00257B0D"/>
    <w:rsid w:val="00260D3B"/>
    <w:rsid w:val="002B0974"/>
    <w:rsid w:val="002C6F5D"/>
    <w:rsid w:val="002D2DA2"/>
    <w:rsid w:val="002E6D29"/>
    <w:rsid w:val="002F4AF1"/>
    <w:rsid w:val="00306045"/>
    <w:rsid w:val="003307F6"/>
    <w:rsid w:val="00333C49"/>
    <w:rsid w:val="00336791"/>
    <w:rsid w:val="00357ACD"/>
    <w:rsid w:val="00366F2E"/>
    <w:rsid w:val="00374889"/>
    <w:rsid w:val="00376386"/>
    <w:rsid w:val="0039186F"/>
    <w:rsid w:val="003C2E27"/>
    <w:rsid w:val="003D3F9A"/>
    <w:rsid w:val="00403C08"/>
    <w:rsid w:val="00406AD1"/>
    <w:rsid w:val="00442C20"/>
    <w:rsid w:val="00453F0B"/>
    <w:rsid w:val="00462F4B"/>
    <w:rsid w:val="004672DE"/>
    <w:rsid w:val="00486A84"/>
    <w:rsid w:val="004C1EFA"/>
    <w:rsid w:val="004C3458"/>
    <w:rsid w:val="004F50FE"/>
    <w:rsid w:val="004F76CE"/>
    <w:rsid w:val="005014AD"/>
    <w:rsid w:val="00553115"/>
    <w:rsid w:val="00570DEA"/>
    <w:rsid w:val="00573EA7"/>
    <w:rsid w:val="005759AA"/>
    <w:rsid w:val="00581E02"/>
    <w:rsid w:val="005C099D"/>
    <w:rsid w:val="005C4041"/>
    <w:rsid w:val="005C4068"/>
    <w:rsid w:val="005D7F6A"/>
    <w:rsid w:val="00606C2D"/>
    <w:rsid w:val="00636AFF"/>
    <w:rsid w:val="006438A3"/>
    <w:rsid w:val="006532A4"/>
    <w:rsid w:val="00661933"/>
    <w:rsid w:val="006710CB"/>
    <w:rsid w:val="006901A9"/>
    <w:rsid w:val="00690386"/>
    <w:rsid w:val="006B287C"/>
    <w:rsid w:val="007161E8"/>
    <w:rsid w:val="00716203"/>
    <w:rsid w:val="00754B91"/>
    <w:rsid w:val="00762C50"/>
    <w:rsid w:val="00764147"/>
    <w:rsid w:val="007650F1"/>
    <w:rsid w:val="0077140F"/>
    <w:rsid w:val="00791399"/>
    <w:rsid w:val="007B4BA0"/>
    <w:rsid w:val="007C59A0"/>
    <w:rsid w:val="007E74BE"/>
    <w:rsid w:val="007F146E"/>
    <w:rsid w:val="00843C96"/>
    <w:rsid w:val="00847BF6"/>
    <w:rsid w:val="008802AC"/>
    <w:rsid w:val="008B356C"/>
    <w:rsid w:val="008D034D"/>
    <w:rsid w:val="008D6C59"/>
    <w:rsid w:val="008E3C97"/>
    <w:rsid w:val="008E57E5"/>
    <w:rsid w:val="008E7CBA"/>
    <w:rsid w:val="008F101B"/>
    <w:rsid w:val="008F577A"/>
    <w:rsid w:val="00900CC9"/>
    <w:rsid w:val="00905DFA"/>
    <w:rsid w:val="00940D73"/>
    <w:rsid w:val="00954B9A"/>
    <w:rsid w:val="00961136"/>
    <w:rsid w:val="00987C21"/>
    <w:rsid w:val="00992D84"/>
    <w:rsid w:val="009A3D2A"/>
    <w:rsid w:val="009D5ABC"/>
    <w:rsid w:val="00A05223"/>
    <w:rsid w:val="00A07EF8"/>
    <w:rsid w:val="00A10DE6"/>
    <w:rsid w:val="00A12B4F"/>
    <w:rsid w:val="00A24940"/>
    <w:rsid w:val="00A32677"/>
    <w:rsid w:val="00A368CD"/>
    <w:rsid w:val="00A422DA"/>
    <w:rsid w:val="00A72783"/>
    <w:rsid w:val="00A77D75"/>
    <w:rsid w:val="00A908C5"/>
    <w:rsid w:val="00A953E4"/>
    <w:rsid w:val="00AD2E26"/>
    <w:rsid w:val="00B16ED6"/>
    <w:rsid w:val="00B31D88"/>
    <w:rsid w:val="00B365EF"/>
    <w:rsid w:val="00B50ECE"/>
    <w:rsid w:val="00B6343B"/>
    <w:rsid w:val="00B829D9"/>
    <w:rsid w:val="00B87E79"/>
    <w:rsid w:val="00B93217"/>
    <w:rsid w:val="00BA3505"/>
    <w:rsid w:val="00BB159A"/>
    <w:rsid w:val="00BB5F16"/>
    <w:rsid w:val="00BE2009"/>
    <w:rsid w:val="00BF6074"/>
    <w:rsid w:val="00C024D6"/>
    <w:rsid w:val="00C17E46"/>
    <w:rsid w:val="00C225F7"/>
    <w:rsid w:val="00C5414F"/>
    <w:rsid w:val="00C55CC6"/>
    <w:rsid w:val="00C83BB1"/>
    <w:rsid w:val="00C85D10"/>
    <w:rsid w:val="00CB5767"/>
    <w:rsid w:val="00CB7383"/>
    <w:rsid w:val="00CC6688"/>
    <w:rsid w:val="00CD4772"/>
    <w:rsid w:val="00CE2902"/>
    <w:rsid w:val="00CE74CA"/>
    <w:rsid w:val="00D0387E"/>
    <w:rsid w:val="00D03ACB"/>
    <w:rsid w:val="00D1627C"/>
    <w:rsid w:val="00D301B8"/>
    <w:rsid w:val="00D45DDB"/>
    <w:rsid w:val="00D72A31"/>
    <w:rsid w:val="00D75B8D"/>
    <w:rsid w:val="00D8002A"/>
    <w:rsid w:val="00D80FAA"/>
    <w:rsid w:val="00DA334E"/>
    <w:rsid w:val="00DA4A18"/>
    <w:rsid w:val="00DB0EFE"/>
    <w:rsid w:val="00DB4CF4"/>
    <w:rsid w:val="00DC2DF7"/>
    <w:rsid w:val="00DE52C9"/>
    <w:rsid w:val="00E11E23"/>
    <w:rsid w:val="00E2349F"/>
    <w:rsid w:val="00E44B06"/>
    <w:rsid w:val="00E535FE"/>
    <w:rsid w:val="00E55283"/>
    <w:rsid w:val="00E55D0C"/>
    <w:rsid w:val="00E74147"/>
    <w:rsid w:val="00E949A7"/>
    <w:rsid w:val="00E95F21"/>
    <w:rsid w:val="00EB20E4"/>
    <w:rsid w:val="00EE0A5D"/>
    <w:rsid w:val="00EF0D70"/>
    <w:rsid w:val="00EF16D0"/>
    <w:rsid w:val="00F05029"/>
    <w:rsid w:val="00F44371"/>
    <w:rsid w:val="00F616EA"/>
    <w:rsid w:val="00FC57EE"/>
    <w:rsid w:val="00FF48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1399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570DEA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4423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23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527</TotalTime>
  <Pages>3</Pages>
  <Words>265</Words>
  <Characters>1515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Sokol</cp:lastModifiedBy>
  <cp:revision>102</cp:revision>
  <dcterms:created xsi:type="dcterms:W3CDTF">2015-05-12T05:14:00Z</dcterms:created>
  <dcterms:modified xsi:type="dcterms:W3CDTF">2018-05-24T09:25:00Z</dcterms:modified>
</cp:coreProperties>
</file>