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990" w:rsidRPr="00340710" w:rsidRDefault="009E1990" w:rsidP="00101D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1990" w:rsidRPr="00340710" w:rsidRDefault="009E1990" w:rsidP="00101D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</w:t>
      </w:r>
      <w:r w:rsidRPr="003A25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городского поселения город Давлеканово</w:t>
      </w:r>
      <w:r w:rsidRPr="00D4716D">
        <w:rPr>
          <w:rFonts w:ascii="Times New Roman" w:hAnsi="Times New Roman" w:cs="Times New Roman"/>
          <w:sz w:val="28"/>
          <w:szCs w:val="28"/>
        </w:rPr>
        <w:t xml:space="preserve"> </w:t>
      </w:r>
      <w:r w:rsidRPr="00410B74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1C36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Давлекановский район</w:t>
      </w:r>
      <w:r w:rsidRPr="001C36CC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</w:p>
    <w:p w:rsidR="009E1990" w:rsidRDefault="009E1990" w:rsidP="00101D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1990" w:rsidRDefault="009E1990" w:rsidP="00101D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9E1990" w:rsidRDefault="009E1990" w:rsidP="00101D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05.08.2016 г.   № 3/113-50</w:t>
      </w:r>
    </w:p>
    <w:p w:rsidR="009E1990" w:rsidRDefault="009E1990" w:rsidP="00101D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1990" w:rsidRDefault="009E1990" w:rsidP="00101D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40710">
        <w:rPr>
          <w:rFonts w:ascii="Times New Roman" w:hAnsi="Times New Roman" w:cs="Times New Roman"/>
          <w:sz w:val="28"/>
          <w:szCs w:val="28"/>
        </w:rPr>
        <w:t>О порядке сообщения депутатами</w:t>
      </w:r>
      <w:r w:rsidRPr="00340710">
        <w:t xml:space="preserve"> </w:t>
      </w:r>
      <w:r w:rsidRPr="00340710">
        <w:rPr>
          <w:rFonts w:ascii="Times New Roman" w:hAnsi="Times New Roman" w:cs="Times New Roman"/>
          <w:sz w:val="28"/>
          <w:szCs w:val="28"/>
        </w:rPr>
        <w:t xml:space="preserve">Совета </w:t>
      </w:r>
    </w:p>
    <w:p w:rsidR="009E1990" w:rsidRDefault="009E1990" w:rsidP="00101D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городского поселения город Давлеканово</w:t>
      </w:r>
      <w:r w:rsidRPr="00410B74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1C36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1990" w:rsidRPr="00340710" w:rsidRDefault="009E1990" w:rsidP="00101D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Давлекановский район</w:t>
      </w:r>
      <w:r w:rsidRPr="001C36CC">
        <w:rPr>
          <w:rFonts w:ascii="Times New Roman" w:hAnsi="Times New Roman" w:cs="Times New Roman"/>
          <w:sz w:val="28"/>
          <w:szCs w:val="28"/>
        </w:rPr>
        <w:t xml:space="preserve"> </w:t>
      </w:r>
      <w:r w:rsidRPr="00340710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</w:p>
    <w:p w:rsidR="009E1990" w:rsidRDefault="009E1990" w:rsidP="00101D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40710">
        <w:rPr>
          <w:rFonts w:ascii="Times New Roman" w:hAnsi="Times New Roman" w:cs="Times New Roman"/>
          <w:sz w:val="28"/>
          <w:szCs w:val="28"/>
        </w:rPr>
        <w:t xml:space="preserve">о возникновении личной заинтересованности при осуществлении </w:t>
      </w:r>
    </w:p>
    <w:p w:rsidR="009E1990" w:rsidRPr="00340710" w:rsidRDefault="009E1990" w:rsidP="00101D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40710">
        <w:rPr>
          <w:rFonts w:ascii="Times New Roman" w:hAnsi="Times New Roman" w:cs="Times New Roman"/>
          <w:sz w:val="28"/>
          <w:szCs w:val="28"/>
        </w:rPr>
        <w:t xml:space="preserve">своих полномочий, которая приводит или может привести </w:t>
      </w:r>
    </w:p>
    <w:p w:rsidR="009E1990" w:rsidRPr="00340710" w:rsidRDefault="009E1990" w:rsidP="00101D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40710">
        <w:rPr>
          <w:rFonts w:ascii="Times New Roman" w:hAnsi="Times New Roman" w:cs="Times New Roman"/>
          <w:sz w:val="28"/>
          <w:szCs w:val="28"/>
        </w:rPr>
        <w:t>к конфликту интересов</w:t>
      </w:r>
    </w:p>
    <w:p w:rsidR="009E1990" w:rsidRPr="00340710" w:rsidRDefault="009E1990" w:rsidP="00101D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1990" w:rsidRPr="0047537C" w:rsidRDefault="009E1990" w:rsidP="00101D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1990" w:rsidRDefault="009E1990" w:rsidP="00101D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6357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целях реализации положений статьи 12.1 Федерального закона             от 25 декабря 2008 года № 273-ФЗ «</w:t>
      </w:r>
      <w:r w:rsidRPr="001C36CC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>
        <w:rPr>
          <w:rFonts w:ascii="Times New Roman" w:hAnsi="Times New Roman" w:cs="Times New Roman"/>
          <w:sz w:val="28"/>
          <w:szCs w:val="28"/>
        </w:rPr>
        <w:t xml:space="preserve">»                   и в </w:t>
      </w:r>
      <w:r w:rsidRPr="00B66357">
        <w:rPr>
          <w:rFonts w:ascii="Times New Roman" w:hAnsi="Times New Roman" w:cs="Times New Roman"/>
          <w:sz w:val="28"/>
          <w:szCs w:val="28"/>
        </w:rPr>
        <w:t>соответствии с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B663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статьей 12.3 </w:t>
      </w:r>
      <w:r w:rsidRPr="006A6B6E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A6B6E">
        <w:rPr>
          <w:rFonts w:ascii="Times New Roman" w:hAnsi="Times New Roman" w:cs="Times New Roman"/>
          <w:sz w:val="28"/>
          <w:szCs w:val="28"/>
        </w:rPr>
        <w:t xml:space="preserve"> Республики Баш</w:t>
      </w:r>
      <w:r>
        <w:rPr>
          <w:rFonts w:ascii="Times New Roman" w:hAnsi="Times New Roman" w:cs="Times New Roman"/>
          <w:sz w:val="28"/>
          <w:szCs w:val="28"/>
        </w:rPr>
        <w:t>кортостан от 18 марта 2005 года № 162-з «</w:t>
      </w:r>
      <w:r w:rsidRPr="006A6B6E">
        <w:rPr>
          <w:rFonts w:ascii="Times New Roman" w:hAnsi="Times New Roman" w:cs="Times New Roman"/>
          <w:sz w:val="28"/>
          <w:szCs w:val="28"/>
        </w:rPr>
        <w:t>О местном самоуправлении в Республике Башкортостан</w:t>
      </w:r>
      <w:r>
        <w:rPr>
          <w:rFonts w:ascii="Times New Roman" w:hAnsi="Times New Roman" w:cs="Times New Roman"/>
          <w:sz w:val="28"/>
          <w:szCs w:val="28"/>
        </w:rPr>
        <w:t>» Совет городского поселения город Давлеканово</w:t>
      </w:r>
      <w:r w:rsidRPr="00410B74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1C36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Давлекановский район</w:t>
      </w:r>
      <w:r w:rsidRPr="001C36CC">
        <w:rPr>
          <w:rFonts w:ascii="Times New Roman" w:hAnsi="Times New Roman" w:cs="Times New Roman"/>
          <w:sz w:val="28"/>
          <w:szCs w:val="28"/>
        </w:rPr>
        <w:t xml:space="preserve"> Республики Башкортостан </w:t>
      </w:r>
      <w:r>
        <w:rPr>
          <w:rFonts w:ascii="Times New Roman" w:hAnsi="Times New Roman" w:cs="Times New Roman"/>
          <w:sz w:val="28"/>
          <w:szCs w:val="28"/>
        </w:rPr>
        <w:t>р е ш и л:</w:t>
      </w:r>
    </w:p>
    <w:p w:rsidR="009E1990" w:rsidRPr="001C36CC" w:rsidRDefault="009E1990" w:rsidP="00101D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6CC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36CC">
        <w:rPr>
          <w:rFonts w:ascii="Times New Roman" w:hAnsi="Times New Roman" w:cs="Times New Roman"/>
          <w:sz w:val="28"/>
          <w:szCs w:val="28"/>
        </w:rPr>
        <w:t xml:space="preserve">Утвердить Положение о </w:t>
      </w:r>
      <w:r>
        <w:rPr>
          <w:rFonts w:ascii="Times New Roman" w:hAnsi="Times New Roman" w:cs="Times New Roman"/>
          <w:sz w:val="28"/>
          <w:szCs w:val="28"/>
        </w:rPr>
        <w:t xml:space="preserve">порядке сообщения депутатами </w:t>
      </w:r>
      <w:r w:rsidRPr="003A25D5">
        <w:rPr>
          <w:rFonts w:ascii="Times New Roman" w:hAnsi="Times New Roman" w:cs="Times New Roman"/>
          <w:sz w:val="28"/>
          <w:szCs w:val="28"/>
        </w:rPr>
        <w:t xml:space="preserve">Совета </w:t>
      </w:r>
      <w:r>
        <w:rPr>
          <w:rFonts w:ascii="Times New Roman" w:hAnsi="Times New Roman" w:cs="Times New Roman"/>
          <w:sz w:val="28"/>
          <w:szCs w:val="28"/>
        </w:rPr>
        <w:t>городского поселения город Давлеканово</w:t>
      </w:r>
      <w:r w:rsidRPr="00D4716D">
        <w:rPr>
          <w:rFonts w:ascii="Times New Roman" w:hAnsi="Times New Roman" w:cs="Times New Roman"/>
          <w:sz w:val="28"/>
          <w:szCs w:val="28"/>
        </w:rPr>
        <w:t xml:space="preserve"> </w:t>
      </w:r>
      <w:r w:rsidRPr="00410B74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1C36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Давлекановский район</w:t>
      </w:r>
      <w:r w:rsidRPr="001C36CC">
        <w:rPr>
          <w:rFonts w:ascii="Times New Roman" w:hAnsi="Times New Roman" w:cs="Times New Roman"/>
          <w:sz w:val="28"/>
          <w:szCs w:val="28"/>
        </w:rPr>
        <w:t xml:space="preserve"> Республики Башкортостан </w:t>
      </w:r>
      <w:r w:rsidRPr="003A25D5">
        <w:rPr>
          <w:rFonts w:ascii="Times New Roman" w:hAnsi="Times New Roman" w:cs="Times New Roman"/>
          <w:sz w:val="28"/>
          <w:szCs w:val="28"/>
        </w:rPr>
        <w:t xml:space="preserve">о возникновении личной заинтересованности </w:t>
      </w:r>
      <w:r w:rsidRPr="004F3991">
        <w:rPr>
          <w:rFonts w:ascii="Times New Roman" w:hAnsi="Times New Roman" w:cs="Times New Roman"/>
          <w:sz w:val="28"/>
          <w:szCs w:val="28"/>
        </w:rPr>
        <w:t>при осуществлении своих полномочий</w:t>
      </w:r>
      <w:r w:rsidRPr="003A25D5">
        <w:rPr>
          <w:rFonts w:ascii="Times New Roman" w:hAnsi="Times New Roman" w:cs="Times New Roman"/>
          <w:sz w:val="28"/>
          <w:szCs w:val="28"/>
        </w:rPr>
        <w:t>, котор</w:t>
      </w:r>
      <w:r>
        <w:rPr>
          <w:rFonts w:ascii="Times New Roman" w:hAnsi="Times New Roman" w:cs="Times New Roman"/>
          <w:sz w:val="28"/>
          <w:szCs w:val="28"/>
        </w:rPr>
        <w:t xml:space="preserve">ая приводит или может привести </w:t>
      </w:r>
      <w:r w:rsidRPr="003A25D5">
        <w:rPr>
          <w:rFonts w:ascii="Times New Roman" w:hAnsi="Times New Roman" w:cs="Times New Roman"/>
          <w:sz w:val="28"/>
          <w:szCs w:val="28"/>
        </w:rPr>
        <w:t>к конфликту интересов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36CC">
        <w:rPr>
          <w:rFonts w:ascii="Times New Roman" w:hAnsi="Times New Roman" w:cs="Times New Roman"/>
          <w:sz w:val="28"/>
          <w:szCs w:val="28"/>
        </w:rPr>
        <w:t xml:space="preserve"> согласно приложению к настоящему Решению.</w:t>
      </w:r>
    </w:p>
    <w:p w:rsidR="009E1990" w:rsidRPr="00C83739" w:rsidRDefault="009E1990" w:rsidP="00101D3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83739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3739">
        <w:rPr>
          <w:rFonts w:ascii="Times New Roman" w:hAnsi="Times New Roman" w:cs="Times New Roman"/>
          <w:sz w:val="28"/>
          <w:szCs w:val="28"/>
        </w:rPr>
        <w:t xml:space="preserve">Контроль за исполнением </w:t>
      </w:r>
      <w:r>
        <w:rPr>
          <w:rFonts w:ascii="Times New Roman" w:hAnsi="Times New Roman" w:cs="Times New Roman"/>
          <w:sz w:val="28"/>
          <w:szCs w:val="28"/>
        </w:rPr>
        <w:t>решения</w:t>
      </w:r>
      <w:r w:rsidRPr="00C837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возложить на постоянную комиссию по соблюдению Регламента Совета, статусу и этики депутата (Овсянникова Н.Н.)</w:t>
      </w:r>
      <w:r w:rsidRPr="00C83739">
        <w:rPr>
          <w:rFonts w:ascii="Times New Roman" w:hAnsi="Times New Roman" w:cs="Times New Roman"/>
          <w:sz w:val="28"/>
          <w:szCs w:val="28"/>
        </w:rPr>
        <w:t>.</w:t>
      </w:r>
    </w:p>
    <w:p w:rsidR="009E1990" w:rsidRPr="00C83739" w:rsidRDefault="009E1990" w:rsidP="00101D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739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3739">
        <w:rPr>
          <w:rFonts w:ascii="Times New Roman" w:hAnsi="Times New Roman" w:cs="Times New Roman"/>
          <w:sz w:val="28"/>
          <w:szCs w:val="28"/>
        </w:rPr>
        <w:t xml:space="preserve">Настоящее </w:t>
      </w:r>
      <w:r>
        <w:rPr>
          <w:rFonts w:ascii="Times New Roman" w:hAnsi="Times New Roman" w:cs="Times New Roman"/>
          <w:sz w:val="28"/>
          <w:szCs w:val="28"/>
        </w:rPr>
        <w:t>решение</w:t>
      </w:r>
      <w:r w:rsidRPr="00C837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района»). </w:t>
      </w:r>
    </w:p>
    <w:p w:rsidR="009E1990" w:rsidRDefault="009E1990" w:rsidP="00101D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1990" w:rsidRDefault="009E1990" w:rsidP="00101D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1990" w:rsidRPr="00C83739" w:rsidRDefault="009E1990" w:rsidP="00101D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1990" w:rsidRDefault="009E1990" w:rsidP="00101D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:rsidR="009E1990" w:rsidRDefault="009E1990" w:rsidP="00101D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городского поселения                                                                А.А.Балакирев</w:t>
      </w:r>
    </w:p>
    <w:p w:rsidR="009E1990" w:rsidRDefault="009E1990" w:rsidP="00101D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1990" w:rsidRDefault="009E1990" w:rsidP="00101D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1990" w:rsidRDefault="009E1990" w:rsidP="00101D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1990" w:rsidRDefault="009E1990" w:rsidP="00101D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1990" w:rsidRDefault="009E1990" w:rsidP="00101D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1990" w:rsidRDefault="009E1990" w:rsidP="00101D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1990" w:rsidRDefault="009E1990" w:rsidP="00101D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1990" w:rsidRDefault="009E1990" w:rsidP="0072374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9E1990" w:rsidRDefault="009E1990" w:rsidP="0072374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 решению Совета</w:t>
      </w:r>
    </w:p>
    <w:p w:rsidR="009E1990" w:rsidRDefault="009E1990" w:rsidP="0072374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городского поселения </w:t>
      </w:r>
    </w:p>
    <w:p w:rsidR="009E1990" w:rsidRDefault="009E1990" w:rsidP="0072374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 Давлеканово</w:t>
      </w:r>
      <w:r w:rsidRPr="001578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1990" w:rsidRDefault="009E1990" w:rsidP="0072374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578ED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9E1990" w:rsidRDefault="009E1990" w:rsidP="0072374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578ED">
        <w:rPr>
          <w:rFonts w:ascii="Times New Roman" w:hAnsi="Times New Roman" w:cs="Times New Roman"/>
          <w:sz w:val="28"/>
          <w:szCs w:val="28"/>
        </w:rPr>
        <w:t>Давлекановский район</w:t>
      </w:r>
    </w:p>
    <w:p w:rsidR="009E1990" w:rsidRDefault="009E1990" w:rsidP="0072374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578ED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</w:p>
    <w:p w:rsidR="009E1990" w:rsidRPr="001578ED" w:rsidRDefault="009E1990" w:rsidP="0072374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05.08.2016  года  №3/113-50</w:t>
      </w:r>
    </w:p>
    <w:p w:rsidR="009E1990" w:rsidRDefault="009E1990" w:rsidP="00101D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1990" w:rsidRDefault="009E1990" w:rsidP="00101D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1990" w:rsidRPr="00723749" w:rsidRDefault="009E1990" w:rsidP="00101D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1990" w:rsidRPr="00723749" w:rsidRDefault="009E1990" w:rsidP="00723749">
      <w:pPr>
        <w:pStyle w:val="ListParagraph"/>
        <w:spacing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723749">
        <w:rPr>
          <w:rFonts w:ascii="Times New Roman" w:hAnsi="Times New Roman" w:cs="Times New Roman"/>
          <w:sz w:val="28"/>
          <w:szCs w:val="28"/>
        </w:rPr>
        <w:t xml:space="preserve">Положение </w:t>
      </w:r>
    </w:p>
    <w:p w:rsidR="009E1990" w:rsidRDefault="009E1990" w:rsidP="00723749">
      <w:pPr>
        <w:pStyle w:val="ListParagraph"/>
        <w:spacing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723749">
        <w:rPr>
          <w:rFonts w:ascii="Times New Roman" w:hAnsi="Times New Roman" w:cs="Times New Roman"/>
          <w:sz w:val="28"/>
          <w:szCs w:val="28"/>
        </w:rPr>
        <w:t xml:space="preserve">о порядке сообщения депутатами Совета </w:t>
      </w:r>
      <w:r>
        <w:rPr>
          <w:rFonts w:ascii="Times New Roman" w:hAnsi="Times New Roman" w:cs="Times New Roman"/>
          <w:sz w:val="28"/>
          <w:szCs w:val="28"/>
        </w:rPr>
        <w:t>городского поселения</w:t>
      </w:r>
    </w:p>
    <w:p w:rsidR="009E1990" w:rsidRDefault="009E1990" w:rsidP="00723749">
      <w:pPr>
        <w:pStyle w:val="ListParagraph"/>
        <w:spacing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 Давлеканово</w:t>
      </w:r>
      <w:r w:rsidRPr="00410B74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1C36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Давлекановский район</w:t>
      </w:r>
      <w:r w:rsidRPr="001C36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1990" w:rsidRDefault="009E1990" w:rsidP="00723749">
      <w:pPr>
        <w:pStyle w:val="ListParagraph"/>
        <w:spacing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723749">
        <w:rPr>
          <w:rFonts w:ascii="Times New Roman" w:hAnsi="Times New Roman" w:cs="Times New Roman"/>
          <w:sz w:val="28"/>
          <w:szCs w:val="28"/>
        </w:rPr>
        <w:t xml:space="preserve">Республики Башкортостан о возникновении </w:t>
      </w:r>
      <w:r>
        <w:rPr>
          <w:rFonts w:ascii="Times New Roman" w:hAnsi="Times New Roman" w:cs="Times New Roman"/>
          <w:sz w:val="28"/>
          <w:szCs w:val="28"/>
        </w:rPr>
        <w:t xml:space="preserve">личной заинтересованности </w:t>
      </w:r>
    </w:p>
    <w:p w:rsidR="009E1990" w:rsidRDefault="009E1990" w:rsidP="00723749">
      <w:pPr>
        <w:pStyle w:val="ListParagraph"/>
        <w:spacing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723749">
        <w:rPr>
          <w:rFonts w:ascii="Times New Roman" w:hAnsi="Times New Roman" w:cs="Times New Roman"/>
          <w:sz w:val="28"/>
          <w:szCs w:val="28"/>
        </w:rPr>
        <w:t>при осуществлении своих полномочий, которая приводит или может привести</w:t>
      </w:r>
    </w:p>
    <w:p w:rsidR="009E1990" w:rsidRPr="00723749" w:rsidRDefault="009E1990" w:rsidP="001A732B">
      <w:pPr>
        <w:pStyle w:val="ListParagraph"/>
        <w:spacing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7237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 </w:t>
      </w:r>
      <w:bookmarkStart w:id="0" w:name="_GoBack"/>
      <w:bookmarkEnd w:id="0"/>
      <w:r w:rsidRPr="00723749">
        <w:rPr>
          <w:rFonts w:ascii="Times New Roman" w:hAnsi="Times New Roman" w:cs="Times New Roman"/>
          <w:sz w:val="28"/>
          <w:szCs w:val="28"/>
        </w:rPr>
        <w:t>конфликту интересов</w:t>
      </w:r>
    </w:p>
    <w:p w:rsidR="009E1990" w:rsidRPr="0047537C" w:rsidRDefault="009E1990" w:rsidP="00723749">
      <w:pPr>
        <w:pStyle w:val="ListParagraph"/>
        <w:tabs>
          <w:tab w:val="left" w:pos="5610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9E1990" w:rsidRPr="0047537C" w:rsidRDefault="009E1990" w:rsidP="00723749">
      <w:pPr>
        <w:pStyle w:val="ListParagraph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1990" w:rsidRPr="00403FC1" w:rsidRDefault="009E1990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D22E63">
        <w:rPr>
          <w:rFonts w:ascii="Times New Roman" w:hAnsi="Times New Roman" w:cs="Times New Roman"/>
          <w:sz w:val="28"/>
          <w:szCs w:val="28"/>
        </w:rPr>
        <w:t xml:space="preserve">Настоящим Положением определяется 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порядок сообщения депутатами Совета </w:t>
      </w:r>
      <w:r>
        <w:rPr>
          <w:rFonts w:ascii="Times New Roman" w:hAnsi="Times New Roman" w:cs="Times New Roman"/>
          <w:sz w:val="28"/>
          <w:szCs w:val="28"/>
        </w:rPr>
        <w:t>городского поселения город Давлеканово</w:t>
      </w:r>
      <w:r w:rsidRPr="00410B74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1C36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Давлекановский район</w:t>
      </w:r>
      <w:r w:rsidRPr="001C36CC">
        <w:rPr>
          <w:rFonts w:ascii="Times New Roman" w:hAnsi="Times New Roman" w:cs="Times New Roman"/>
          <w:sz w:val="28"/>
          <w:szCs w:val="28"/>
        </w:rPr>
        <w:t xml:space="preserve"> 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Республики Башкортостан (далее – Депутаты)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>о возникновении личной заинтересованности при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73C6A">
        <w:rPr>
          <w:rFonts w:ascii="Times New Roman" w:hAnsi="Times New Roman" w:cs="Times New Roman"/>
          <w:sz w:val="28"/>
          <w:szCs w:val="28"/>
        </w:rPr>
        <w:t>осуществлении своих полномочий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>, которая приводит или может привести к конфликту интересов.</w:t>
      </w:r>
    </w:p>
    <w:p w:rsidR="009E1990" w:rsidRPr="00403FC1" w:rsidRDefault="009E1990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3FC1">
        <w:rPr>
          <w:rFonts w:ascii="Times New Roman" w:hAnsi="Times New Roman" w:cs="Times New Roman"/>
          <w:sz w:val="28"/>
          <w:szCs w:val="28"/>
          <w:lang w:eastAsia="ru-RU"/>
        </w:rPr>
        <w:t>2. </w:t>
      </w:r>
      <w:r>
        <w:rPr>
          <w:rFonts w:ascii="Times New Roman" w:hAnsi="Times New Roman" w:cs="Times New Roman"/>
          <w:sz w:val="28"/>
          <w:szCs w:val="28"/>
          <w:lang w:eastAsia="ru-RU"/>
        </w:rPr>
        <w:t>Депутаты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 обязаны в соответствии с законодательством Российской Федерации о противодействии коррупции сообщать о возникновении личной заинтересованности при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73C6A">
        <w:rPr>
          <w:rFonts w:ascii="Times New Roman" w:hAnsi="Times New Roman" w:cs="Times New Roman"/>
          <w:sz w:val="28"/>
          <w:szCs w:val="28"/>
        </w:rPr>
        <w:t>осуществлении своих полномочий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>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</w:p>
    <w:p w:rsidR="009E1990" w:rsidRPr="00403FC1" w:rsidRDefault="009E1990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Сообщение оформляется в письменной форме в виде уведомления 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br/>
        <w:t>о возникновении личной заинтересованности при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73C6A">
        <w:rPr>
          <w:rFonts w:ascii="Times New Roman" w:hAnsi="Times New Roman" w:cs="Times New Roman"/>
          <w:sz w:val="28"/>
          <w:szCs w:val="28"/>
        </w:rPr>
        <w:t>осуществлении своих полномочий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, которая приводит или может привести к конфликту интересов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>(далее - уведомление).</w:t>
      </w:r>
    </w:p>
    <w:p w:rsidR="009E1990" w:rsidRDefault="009E1990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3FC1">
        <w:rPr>
          <w:rFonts w:ascii="Times New Roman" w:hAnsi="Times New Roman" w:cs="Times New Roman"/>
          <w:sz w:val="28"/>
          <w:szCs w:val="28"/>
          <w:lang w:eastAsia="ru-RU"/>
        </w:rPr>
        <w:t>3. </w:t>
      </w:r>
      <w:r>
        <w:rPr>
          <w:rFonts w:ascii="Times New Roman" w:hAnsi="Times New Roman" w:cs="Times New Roman"/>
          <w:sz w:val="28"/>
          <w:szCs w:val="28"/>
          <w:lang w:eastAsia="ru-RU"/>
        </w:rPr>
        <w:t>Депутаты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 направляют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>Комиссию по контролю за достоверностью сведений о доходах, расходах, об имуществе и обязательствах имущественного характера, представляемых депутатами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Совета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городского поселения город Давлеканово</w:t>
      </w:r>
      <w:r w:rsidRPr="00410B74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1C36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Давлекановский район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 Республики Башкортостан, а также по урегулированию конфликта интересов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(далее – Комиссия) 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>уведомление, составленное по форме согласно приложению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 настоящему Положению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9E1990" w:rsidRDefault="009E1990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4. Уведомление подлежит регистрации в общем порядке. Депутату выдается копия уведомления с отметкой о его регистрации в день получения уведомления.</w:t>
      </w:r>
    </w:p>
    <w:p w:rsidR="009E1990" w:rsidRDefault="009E1990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5. Комиссия рассматривает уведомление в срок не позднее 10 рабочих дней со дня регистрации уведомления. </w:t>
      </w:r>
    </w:p>
    <w:p w:rsidR="009E1990" w:rsidRDefault="009E1990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случае направления запросов, указанных в пункте 6 настоящего Положения уведомление рассматривается в срок </w:t>
      </w:r>
      <w:r w:rsidRPr="007A26C8">
        <w:rPr>
          <w:rFonts w:ascii="Times New Roman" w:hAnsi="Times New Roman" w:cs="Times New Roman"/>
          <w:sz w:val="28"/>
          <w:szCs w:val="28"/>
          <w:lang w:eastAsia="ru-RU"/>
        </w:rPr>
        <w:t xml:space="preserve">не позднее </w:t>
      </w:r>
      <w:r>
        <w:rPr>
          <w:rFonts w:ascii="Times New Roman" w:hAnsi="Times New Roman" w:cs="Times New Roman"/>
          <w:sz w:val="28"/>
          <w:szCs w:val="28"/>
          <w:lang w:eastAsia="ru-RU"/>
        </w:rPr>
        <w:t>45</w:t>
      </w:r>
      <w:r w:rsidRPr="007A26C8">
        <w:rPr>
          <w:rFonts w:ascii="Times New Roman" w:hAnsi="Times New Roman" w:cs="Times New Roman"/>
          <w:sz w:val="28"/>
          <w:szCs w:val="28"/>
          <w:lang w:eastAsia="ru-RU"/>
        </w:rPr>
        <w:t xml:space="preserve"> дней со дня регистрации уведомления.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Указанный срок может быть продлен, но не более чем на 30 дней.</w:t>
      </w:r>
    </w:p>
    <w:p w:rsidR="009E1990" w:rsidRPr="00403FC1" w:rsidRDefault="009E1990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6. Комиссия в 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>ходе рассмотрения уведомлений име</w:t>
      </w:r>
      <w:r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т право получать в установленном порядке от </w:t>
      </w:r>
      <w:r>
        <w:rPr>
          <w:rFonts w:ascii="Times New Roman" w:hAnsi="Times New Roman" w:cs="Times New Roman"/>
          <w:sz w:val="28"/>
          <w:szCs w:val="28"/>
          <w:lang w:eastAsia="ru-RU"/>
        </w:rPr>
        <w:t>депутатов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>, направивших уведомления, пояснения по из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ложенным в них обстоятельствам 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>и направлять в установленном порядке запросы в федеральные органы государственной власти, органы государственной власти субъектов Российской Федерации, иные государственные органы, органы местного само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управления 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>и заинтересованные организации.</w:t>
      </w:r>
    </w:p>
    <w:p w:rsidR="009E1990" w:rsidRPr="00403FC1" w:rsidRDefault="009E1990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7. </w:t>
      </w:r>
      <w:r w:rsidRPr="00757CC8">
        <w:rPr>
          <w:rFonts w:ascii="Times New Roman" w:hAnsi="Times New Roman" w:cs="Times New Roman"/>
          <w:sz w:val="28"/>
          <w:szCs w:val="28"/>
          <w:lang w:eastAsia="ru-RU"/>
        </w:rPr>
        <w:t xml:space="preserve">Организационно-техническое и документационное обеспечение деятельности Комиссии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при </w:t>
      </w:r>
      <w:r w:rsidRPr="00757CC8">
        <w:rPr>
          <w:rFonts w:ascii="Times New Roman" w:hAnsi="Times New Roman" w:cs="Times New Roman"/>
          <w:sz w:val="28"/>
          <w:szCs w:val="28"/>
          <w:lang w:eastAsia="ru-RU"/>
        </w:rPr>
        <w:t>рассмотрени</w:t>
      </w:r>
      <w:r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Pr="00757CC8">
        <w:rPr>
          <w:rFonts w:ascii="Times New Roman" w:hAnsi="Times New Roman" w:cs="Times New Roman"/>
          <w:sz w:val="28"/>
          <w:szCs w:val="28"/>
          <w:lang w:eastAsia="ru-RU"/>
        </w:rPr>
        <w:t xml:space="preserve"> уведомлений осуществляются </w:t>
      </w:r>
      <w:r w:rsidRPr="005E791B">
        <w:rPr>
          <w:rFonts w:ascii="Times New Roman" w:hAnsi="Times New Roman" w:cs="Times New Roman"/>
          <w:sz w:val="28"/>
          <w:szCs w:val="28"/>
          <w:lang w:eastAsia="ru-RU"/>
        </w:rPr>
        <w:t xml:space="preserve">управляющим делами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</w:t>
      </w:r>
      <w:r w:rsidRPr="00410B74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1C36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Давлекановский район</w:t>
      </w:r>
      <w:r w:rsidRPr="001C36CC">
        <w:rPr>
          <w:rFonts w:ascii="Times New Roman" w:hAnsi="Times New Roman" w:cs="Times New Roman"/>
          <w:sz w:val="28"/>
          <w:szCs w:val="28"/>
        </w:rPr>
        <w:t xml:space="preserve"> </w:t>
      </w:r>
      <w:r w:rsidRPr="005E791B">
        <w:rPr>
          <w:rFonts w:ascii="Times New Roman" w:hAnsi="Times New Roman" w:cs="Times New Roman"/>
          <w:sz w:val="28"/>
          <w:szCs w:val="28"/>
          <w:lang w:eastAsia="ru-RU"/>
        </w:rPr>
        <w:t>Республики Башкортостан</w:t>
      </w:r>
      <w:r w:rsidRPr="00757CC8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9E1990" w:rsidRPr="00403FC1" w:rsidRDefault="009E1990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>.  Комисси</w:t>
      </w:r>
      <w:r>
        <w:rPr>
          <w:rFonts w:ascii="Times New Roman" w:hAnsi="Times New Roman" w:cs="Times New Roman"/>
          <w:sz w:val="28"/>
          <w:szCs w:val="28"/>
          <w:lang w:eastAsia="ru-RU"/>
        </w:rPr>
        <w:t>ей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 по результатам рассмотрения уведомлений принимается одно из следующих решений:</w:t>
      </w:r>
    </w:p>
    <w:p w:rsidR="009E1990" w:rsidRPr="00403FC1" w:rsidRDefault="009E1990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а) признать, что при </w:t>
      </w:r>
      <w:r w:rsidRPr="00473C6A">
        <w:rPr>
          <w:rFonts w:ascii="Times New Roman" w:hAnsi="Times New Roman" w:cs="Times New Roman"/>
          <w:sz w:val="28"/>
          <w:szCs w:val="28"/>
        </w:rPr>
        <w:t>осуществлении своих полномочий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депутатом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>, направившим уведомление, конфликт интересов отсутствует;</w:t>
      </w:r>
    </w:p>
    <w:p w:rsidR="009E1990" w:rsidRDefault="009E1990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б) признать, что при </w:t>
      </w:r>
      <w:r w:rsidRPr="00473C6A">
        <w:rPr>
          <w:rFonts w:ascii="Times New Roman" w:hAnsi="Times New Roman" w:cs="Times New Roman"/>
          <w:sz w:val="28"/>
          <w:szCs w:val="28"/>
        </w:rPr>
        <w:t>осуществлении своих полномочий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депутатом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>, направившим уведомление, личная заинтересованность приводит или может привести к конфликту интересов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9E1990" w:rsidRPr="00265640" w:rsidRDefault="009E1990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65640">
        <w:rPr>
          <w:rFonts w:ascii="Times New Roman" w:hAnsi="Times New Roman" w:cs="Times New Roman"/>
          <w:sz w:val="28"/>
          <w:szCs w:val="28"/>
          <w:lang w:eastAsia="ru-RU"/>
        </w:rPr>
        <w:t>в) признать, что депутатом не соблюдались требования об урегулировании конфликта интересов.</w:t>
      </w:r>
    </w:p>
    <w:p w:rsidR="009E1990" w:rsidRPr="00403FC1" w:rsidRDefault="009E1990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9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. В случае принятия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Комиссией 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решения, предусмотренного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подпунктами 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>«б»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65640">
        <w:rPr>
          <w:rFonts w:ascii="Times New Roman" w:hAnsi="Times New Roman" w:cs="Times New Roman"/>
          <w:sz w:val="28"/>
          <w:szCs w:val="28"/>
          <w:lang w:eastAsia="ru-RU"/>
        </w:rPr>
        <w:t>и «в»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 пункта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8 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настоящего Положения, </w:t>
      </w:r>
      <w:r w:rsidRPr="00630B35">
        <w:rPr>
          <w:rFonts w:ascii="Times New Roman" w:hAnsi="Times New Roman" w:cs="Times New Roman"/>
          <w:sz w:val="28"/>
          <w:szCs w:val="28"/>
          <w:lang w:eastAsia="ru-RU"/>
        </w:rPr>
        <w:t xml:space="preserve">депутату даются рекомендации по принятию мер по предотвращению или урегулированию конфликта интересов 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>в соответствии с законодательством Российской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>Федерации.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30B35">
        <w:rPr>
          <w:rFonts w:ascii="Times New Roman" w:hAnsi="Times New Roman" w:cs="Times New Roman"/>
          <w:sz w:val="28"/>
          <w:szCs w:val="28"/>
          <w:lang w:eastAsia="ru-RU"/>
        </w:rPr>
        <w:t>Депутат обязан принять меры по предотвращению или урегулированию конфликта интересов.</w:t>
      </w:r>
    </w:p>
    <w:p w:rsidR="009E1990" w:rsidRDefault="009E1990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10. Решение Комиссии направляется председателю Совета</w:t>
      </w:r>
      <w:r w:rsidRPr="005E791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городского поселения город Давлеканово</w:t>
      </w:r>
      <w:r w:rsidRPr="00410B74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1C36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Давлекановский район</w:t>
      </w:r>
      <w:r w:rsidRPr="001C36CC">
        <w:rPr>
          <w:rFonts w:ascii="Times New Roman" w:hAnsi="Times New Roman" w:cs="Times New Roman"/>
          <w:sz w:val="28"/>
          <w:szCs w:val="28"/>
        </w:rPr>
        <w:t xml:space="preserve"> 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>Республики Башкортостан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9E1990" w:rsidRDefault="009E1990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E1990" w:rsidRDefault="009E1990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E1990" w:rsidRDefault="009E1990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E1990" w:rsidRDefault="009E1990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E1990" w:rsidRDefault="009E1990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E1990" w:rsidRDefault="009E1990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E1990" w:rsidRDefault="009E1990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E1990" w:rsidRDefault="009E1990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E1990" w:rsidRPr="00A54D01" w:rsidRDefault="009E1990" w:rsidP="004E77F4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A54D01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9E1990" w:rsidRPr="00F14FAC" w:rsidRDefault="009E1990" w:rsidP="004E77F4">
      <w:pPr>
        <w:pStyle w:val="ListParagraph"/>
        <w:spacing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C2125B">
        <w:rPr>
          <w:rFonts w:ascii="Times New Roman" w:hAnsi="Times New Roman" w:cs="Times New Roman"/>
          <w:sz w:val="28"/>
          <w:szCs w:val="28"/>
        </w:rPr>
        <w:t xml:space="preserve">к Положению </w:t>
      </w:r>
      <w:r w:rsidRPr="00F14FAC">
        <w:rPr>
          <w:rFonts w:ascii="Times New Roman" w:hAnsi="Times New Roman" w:cs="Times New Roman"/>
          <w:sz w:val="28"/>
          <w:szCs w:val="28"/>
        </w:rPr>
        <w:t>о порядке сообщения депутатами Со</w:t>
      </w:r>
      <w:r>
        <w:rPr>
          <w:rFonts w:ascii="Times New Roman" w:hAnsi="Times New Roman" w:cs="Times New Roman"/>
          <w:sz w:val="28"/>
          <w:szCs w:val="28"/>
        </w:rPr>
        <w:t>вета городского поселения город Давлеканово</w:t>
      </w:r>
      <w:r w:rsidRPr="00410B74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1C36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Давлекановский район</w:t>
      </w:r>
      <w:r w:rsidRPr="001C36CC">
        <w:rPr>
          <w:rFonts w:ascii="Times New Roman" w:hAnsi="Times New Roman" w:cs="Times New Roman"/>
          <w:sz w:val="28"/>
          <w:szCs w:val="28"/>
        </w:rPr>
        <w:t xml:space="preserve"> </w:t>
      </w:r>
      <w:r w:rsidRPr="00F14FAC">
        <w:rPr>
          <w:rFonts w:ascii="Times New Roman" w:hAnsi="Times New Roman" w:cs="Times New Roman"/>
          <w:sz w:val="28"/>
          <w:szCs w:val="28"/>
        </w:rPr>
        <w:t xml:space="preserve">Республики Башкортостан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F14FAC">
        <w:rPr>
          <w:rFonts w:ascii="Times New Roman" w:hAnsi="Times New Roman" w:cs="Times New Roman"/>
          <w:sz w:val="28"/>
          <w:szCs w:val="28"/>
        </w:rPr>
        <w:t xml:space="preserve">о возникновении личной заинтересованности при </w:t>
      </w:r>
      <w:r>
        <w:rPr>
          <w:rFonts w:ascii="Times New Roman" w:hAnsi="Times New Roman" w:cs="Times New Roman"/>
          <w:sz w:val="28"/>
          <w:szCs w:val="28"/>
        </w:rPr>
        <w:t>осуществлении своих полномочий</w:t>
      </w:r>
      <w:r w:rsidRPr="00F14FAC">
        <w:rPr>
          <w:rFonts w:ascii="Times New Roman" w:hAnsi="Times New Roman" w:cs="Times New Roman"/>
          <w:sz w:val="28"/>
          <w:szCs w:val="28"/>
        </w:rPr>
        <w:t>, кото</w:t>
      </w:r>
      <w:r>
        <w:rPr>
          <w:rFonts w:ascii="Times New Roman" w:hAnsi="Times New Roman" w:cs="Times New Roman"/>
          <w:sz w:val="28"/>
          <w:szCs w:val="28"/>
        </w:rPr>
        <w:t xml:space="preserve">рая приводит или может привести </w:t>
      </w:r>
      <w:r w:rsidRPr="00F14FAC">
        <w:rPr>
          <w:rFonts w:ascii="Times New Roman" w:hAnsi="Times New Roman" w:cs="Times New Roman"/>
          <w:sz w:val="28"/>
          <w:szCs w:val="28"/>
        </w:rPr>
        <w:t>к конфликту интересов</w:t>
      </w:r>
    </w:p>
    <w:p w:rsidR="009E1990" w:rsidRDefault="009E1990" w:rsidP="004E77F4">
      <w:pPr>
        <w:widowControl w:val="0"/>
        <w:autoSpaceDE w:val="0"/>
        <w:autoSpaceDN w:val="0"/>
        <w:adjustRightInd w:val="0"/>
        <w:spacing w:after="0" w:line="240" w:lineRule="auto"/>
        <w:ind w:left="2694"/>
        <w:jc w:val="both"/>
        <w:rPr>
          <w:rFonts w:ascii="Times New Roman" w:hAnsi="Times New Roman" w:cs="Times New Roman"/>
          <w:sz w:val="28"/>
          <w:szCs w:val="28"/>
        </w:rPr>
      </w:pPr>
    </w:p>
    <w:p w:rsidR="009E1990" w:rsidRDefault="009E1990" w:rsidP="004E77F4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E1990" w:rsidRDefault="009E1990" w:rsidP="004E77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E1990" w:rsidRPr="00CC290B" w:rsidRDefault="009E1990" w:rsidP="004E77F4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>Комиссию по контролю за достоверностью сведений о доходах, расходах, об имуществе и обязательствах имущественного характера, представляемых депутатами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Совета городского поселения город Давлеканово</w:t>
      </w:r>
      <w:r w:rsidRPr="00410B74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1C36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Давлекановский район</w:t>
      </w:r>
      <w:r w:rsidRPr="001C36CC">
        <w:rPr>
          <w:rFonts w:ascii="Times New Roman" w:hAnsi="Times New Roman" w:cs="Times New Roman"/>
          <w:sz w:val="28"/>
          <w:szCs w:val="28"/>
        </w:rPr>
        <w:t xml:space="preserve"> </w:t>
      </w:r>
      <w:r w:rsidRPr="00F14FAC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73512">
        <w:rPr>
          <w:rFonts w:ascii="Times New Roman" w:hAnsi="Times New Roman" w:cs="Times New Roman"/>
          <w:sz w:val="28"/>
          <w:szCs w:val="28"/>
        </w:rPr>
        <w:t xml:space="preserve">а также по урегулированию конфликта интересов                        </w:t>
      </w:r>
      <w:r w:rsidRPr="00F14FAC"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p w:rsidR="009E1990" w:rsidRPr="00CC290B" w:rsidRDefault="009E1990" w:rsidP="004E77F4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</w:t>
      </w:r>
      <w:r w:rsidRPr="00CC290B">
        <w:rPr>
          <w:rFonts w:ascii="Times New Roman" w:hAnsi="Times New Roman" w:cs="Times New Roman"/>
          <w:sz w:val="28"/>
          <w:szCs w:val="28"/>
        </w:rPr>
        <w:t xml:space="preserve">_______________________                            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9E1990" w:rsidRPr="00CC290B" w:rsidRDefault="009E1990" w:rsidP="004E77F4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347D84">
        <w:rPr>
          <w:rFonts w:ascii="Times New Roman" w:hAnsi="Times New Roman" w:cs="Times New Roman"/>
          <w:sz w:val="24"/>
          <w:szCs w:val="24"/>
        </w:rPr>
        <w:t>(Ф.И.О., замещаемая должность)</w:t>
      </w:r>
    </w:p>
    <w:p w:rsidR="009E1990" w:rsidRPr="00CC290B" w:rsidRDefault="009E1990" w:rsidP="004E77F4">
      <w:pPr>
        <w:widowControl w:val="0"/>
        <w:autoSpaceDE w:val="0"/>
        <w:autoSpaceDN w:val="0"/>
        <w:adjustRightInd w:val="0"/>
        <w:spacing w:after="0" w:line="360" w:lineRule="auto"/>
        <w:ind w:left="5245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1990" w:rsidRDefault="009E1990" w:rsidP="004E77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F14FA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УВЕДОМЛЕНИЕ</w:t>
      </w:r>
      <w:r w:rsidRPr="00F14FA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br/>
        <w:t>о возникновении личной заинтересованности</w:t>
      </w:r>
      <w:r w:rsidRPr="00F14FA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br/>
        <w:t xml:space="preserve">при </w:t>
      </w:r>
      <w:r w:rsidRPr="0007351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осуществлении полномочий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r w:rsidRPr="00F14FA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которая приводит </w:t>
      </w:r>
    </w:p>
    <w:p w:rsidR="009E1990" w:rsidRPr="00F14FAC" w:rsidRDefault="009E1990" w:rsidP="004E77F4">
      <w:pPr>
        <w:spacing w:after="24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F14FA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или может привести к конфликту интересов</w:t>
      </w:r>
    </w:p>
    <w:p w:rsidR="009E1990" w:rsidRPr="00F14FAC" w:rsidRDefault="009E1990" w:rsidP="004E77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4FAC">
        <w:rPr>
          <w:rFonts w:ascii="Times New Roman" w:hAnsi="Times New Roman" w:cs="Times New Roman"/>
          <w:sz w:val="28"/>
          <w:szCs w:val="28"/>
          <w:lang w:eastAsia="ru-RU"/>
        </w:rPr>
        <w:t xml:space="preserve">Сообщаю о возникновении у меня личной заинтересованности при </w:t>
      </w:r>
      <w:r w:rsidRPr="00073512">
        <w:rPr>
          <w:rFonts w:ascii="Times New Roman" w:hAnsi="Times New Roman" w:cs="Times New Roman"/>
          <w:sz w:val="28"/>
          <w:szCs w:val="28"/>
          <w:lang w:eastAsia="ru-RU"/>
        </w:rPr>
        <w:t>осуществлении полномочий</w:t>
      </w:r>
      <w:r w:rsidRPr="00F14FAC">
        <w:rPr>
          <w:rFonts w:ascii="Times New Roman" w:hAnsi="Times New Roman" w:cs="Times New Roman"/>
          <w:sz w:val="28"/>
          <w:szCs w:val="28"/>
          <w:lang w:eastAsia="ru-RU"/>
        </w:rPr>
        <w:t>, которая приводит или может привести к конфликту интересов (нужное подчеркнуть).</w:t>
      </w:r>
    </w:p>
    <w:p w:rsidR="009E1990" w:rsidRPr="00F14FAC" w:rsidRDefault="009E1990" w:rsidP="004E77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4FAC">
        <w:rPr>
          <w:rFonts w:ascii="Times New Roman" w:hAnsi="Times New Roman" w:cs="Times New Roman"/>
          <w:sz w:val="28"/>
          <w:szCs w:val="28"/>
          <w:lang w:eastAsia="ru-RU"/>
        </w:rPr>
        <w:t>Обстоятельства, являющиеся основанием возникновения личной заинтересованности: ________________________________________________</w:t>
      </w:r>
      <w:r>
        <w:rPr>
          <w:rFonts w:ascii="Times New Roman" w:hAnsi="Times New Roman" w:cs="Times New Roman"/>
          <w:sz w:val="28"/>
          <w:szCs w:val="28"/>
          <w:lang w:eastAsia="ru-RU"/>
        </w:rPr>
        <w:t>______</w:t>
      </w:r>
    </w:p>
    <w:p w:rsidR="009E1990" w:rsidRPr="00F14FAC" w:rsidRDefault="009E1990" w:rsidP="004E77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E1990" w:rsidRPr="00F14FAC" w:rsidRDefault="009E1990" w:rsidP="004E77F4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sz w:val="2"/>
          <w:szCs w:val="2"/>
          <w:lang w:eastAsia="ru-RU"/>
        </w:rPr>
      </w:pPr>
    </w:p>
    <w:p w:rsidR="009E1990" w:rsidRPr="00F14FAC" w:rsidRDefault="009E1990" w:rsidP="004E77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4FAC">
        <w:rPr>
          <w:rFonts w:ascii="Times New Roman" w:hAnsi="Times New Roman" w:cs="Times New Roman"/>
          <w:sz w:val="28"/>
          <w:szCs w:val="28"/>
          <w:lang w:eastAsia="ru-RU"/>
        </w:rPr>
        <w:t>Предлагаемые меры по предотвращению или урегулированию конфликта интересов: ___________________________________________________________</w:t>
      </w:r>
      <w:r>
        <w:rPr>
          <w:rFonts w:ascii="Times New Roman" w:hAnsi="Times New Roman" w:cs="Times New Roman"/>
          <w:sz w:val="28"/>
          <w:szCs w:val="28"/>
          <w:lang w:eastAsia="ru-RU"/>
        </w:rPr>
        <w:t>____</w:t>
      </w:r>
    </w:p>
    <w:p w:rsidR="009E1990" w:rsidRPr="00F14FAC" w:rsidRDefault="009E1990" w:rsidP="004E77F4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E1990" w:rsidRPr="00F14FAC" w:rsidRDefault="009E1990" w:rsidP="004E77F4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sz w:val="2"/>
          <w:szCs w:val="2"/>
          <w:lang w:eastAsia="ru-RU"/>
        </w:rPr>
      </w:pPr>
    </w:p>
    <w:p w:rsidR="009E1990" w:rsidRDefault="009E1990" w:rsidP="004E77F4">
      <w:pPr>
        <w:tabs>
          <w:tab w:val="left" w:pos="5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:rsidR="009E1990" w:rsidRDefault="009E1990" w:rsidP="004E77F4">
      <w:pPr>
        <w:spacing w:after="36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4FAC">
        <w:rPr>
          <w:rFonts w:ascii="Times New Roman" w:hAnsi="Times New Roman" w:cs="Times New Roman"/>
          <w:sz w:val="28"/>
          <w:szCs w:val="28"/>
          <w:lang w:eastAsia="ru-RU"/>
        </w:rPr>
        <w:t>Намереваюсь (не намереваюсь) лично присутствовать на заседании Комиссии при рассмотрении настоящего уведомления (нужное подчеркнуть).</w:t>
      </w:r>
    </w:p>
    <w:p w:rsidR="009E1990" w:rsidRPr="00F14FAC" w:rsidRDefault="009E1990" w:rsidP="004E77F4">
      <w:pPr>
        <w:spacing w:after="36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87"/>
        <w:gridCol w:w="454"/>
        <w:gridCol w:w="227"/>
        <w:gridCol w:w="1588"/>
        <w:gridCol w:w="397"/>
        <w:gridCol w:w="397"/>
        <w:gridCol w:w="464"/>
        <w:gridCol w:w="2853"/>
        <w:gridCol w:w="284"/>
        <w:gridCol w:w="2816"/>
      </w:tblGrid>
      <w:tr w:rsidR="009E1990" w:rsidRPr="00715683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1990" w:rsidRPr="00F14FAC" w:rsidRDefault="009E1990" w:rsidP="002C6A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4FA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E1990" w:rsidRPr="00F14FAC" w:rsidRDefault="009E1990" w:rsidP="002C6A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1990" w:rsidRPr="00F14FAC" w:rsidRDefault="009E1990" w:rsidP="002C6A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4FA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E1990" w:rsidRPr="00F14FAC" w:rsidRDefault="009E1990" w:rsidP="002C6A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1990" w:rsidRPr="00F14FAC" w:rsidRDefault="009E1990" w:rsidP="002C6A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4FA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E1990" w:rsidRPr="00F14FAC" w:rsidRDefault="009E1990" w:rsidP="002C6A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1990" w:rsidRPr="00F14FAC" w:rsidRDefault="009E1990" w:rsidP="002C6A60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4FA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E1990" w:rsidRPr="00F14FAC" w:rsidRDefault="009E1990" w:rsidP="002C6A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1990" w:rsidRPr="00F14FAC" w:rsidRDefault="009E1990" w:rsidP="002C6A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E1990" w:rsidRPr="00F14FAC" w:rsidRDefault="009E1990" w:rsidP="002C6A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1990" w:rsidRPr="00715683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</w:tcPr>
          <w:p w:rsidR="009E1990" w:rsidRPr="00F14FAC" w:rsidRDefault="009E1990" w:rsidP="002C6A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9E1990" w:rsidRPr="00F14FAC" w:rsidRDefault="009E1990" w:rsidP="002C6A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9E1990" w:rsidRPr="00F14FAC" w:rsidRDefault="009E1990" w:rsidP="002C6A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9E1990" w:rsidRPr="00F14FAC" w:rsidRDefault="009E1990" w:rsidP="002C6A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9E1990" w:rsidRPr="00F14FAC" w:rsidRDefault="009E1990" w:rsidP="002C6A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9E1990" w:rsidRPr="00F14FAC" w:rsidRDefault="009E1990" w:rsidP="002C6A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</w:tcPr>
          <w:p w:rsidR="009E1990" w:rsidRPr="00F14FAC" w:rsidRDefault="009E1990" w:rsidP="002C6A60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</w:tcPr>
          <w:p w:rsidR="009E1990" w:rsidRPr="00F14FAC" w:rsidRDefault="009E1990" w:rsidP="002C6A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4FA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(подпись лица, направляющего уведомление)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E1990" w:rsidRPr="00F14FAC" w:rsidRDefault="009E1990" w:rsidP="002C6A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</w:tcPr>
          <w:p w:rsidR="009E1990" w:rsidRPr="00F14FAC" w:rsidRDefault="009E1990" w:rsidP="002C6A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4FA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(расшифровка подписи)</w:t>
            </w:r>
          </w:p>
        </w:tc>
      </w:tr>
    </w:tbl>
    <w:p w:rsidR="009E1990" w:rsidRPr="00CC290B" w:rsidRDefault="009E1990" w:rsidP="004E77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1990" w:rsidRPr="00CC290B" w:rsidRDefault="009E1990" w:rsidP="004E77F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1990" w:rsidRDefault="009E1990" w:rsidP="004E77F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1990" w:rsidRPr="00AD272D" w:rsidRDefault="009E1990" w:rsidP="004E77F4">
      <w:pPr>
        <w:pStyle w:val="ListParagraph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E1990" w:rsidRDefault="009E1990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E1990" w:rsidRDefault="009E1990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E1990" w:rsidRDefault="009E1990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E1990" w:rsidRDefault="009E1990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E1990" w:rsidRDefault="009E1990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E1990" w:rsidRDefault="009E1990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E1990" w:rsidRPr="007A26C8" w:rsidRDefault="009E1990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E1990" w:rsidRDefault="009E1990" w:rsidP="007237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1990" w:rsidRDefault="009E1990" w:rsidP="007237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1990" w:rsidRDefault="009E1990" w:rsidP="00723749">
      <w:pPr>
        <w:pStyle w:val="ListParagraph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9E1990" w:rsidRPr="0047537C" w:rsidRDefault="009E1990" w:rsidP="00723749">
      <w:pPr>
        <w:pStyle w:val="ListParagraph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9E1990" w:rsidRDefault="009E1990" w:rsidP="00723749">
      <w:pPr>
        <w:spacing w:line="240" w:lineRule="auto"/>
      </w:pPr>
    </w:p>
    <w:sectPr w:rsidR="009E1990" w:rsidSect="00527F65">
      <w:pgSz w:w="11906" w:h="16838"/>
      <w:pgMar w:top="1418" w:right="566" w:bottom="1418" w:left="1701" w:header="708" w:footer="708" w:gutter="0"/>
      <w:cols w:space="708"/>
      <w:titlePg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1990" w:rsidRDefault="009E1990" w:rsidP="00723749">
      <w:pPr>
        <w:spacing w:after="0" w:line="240" w:lineRule="auto"/>
      </w:pPr>
      <w:r>
        <w:separator/>
      </w:r>
    </w:p>
  </w:endnote>
  <w:endnote w:type="continuationSeparator" w:id="0">
    <w:p w:rsidR="009E1990" w:rsidRDefault="009E1990" w:rsidP="007237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1990" w:rsidRDefault="009E1990" w:rsidP="00723749">
      <w:pPr>
        <w:spacing w:after="0" w:line="240" w:lineRule="auto"/>
      </w:pPr>
      <w:r>
        <w:separator/>
      </w:r>
    </w:p>
  </w:footnote>
  <w:footnote w:type="continuationSeparator" w:id="0">
    <w:p w:rsidR="009E1990" w:rsidRDefault="009E1990" w:rsidP="007237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C51CB"/>
    <w:rsid w:val="00073512"/>
    <w:rsid w:val="000B682F"/>
    <w:rsid w:val="000F29E5"/>
    <w:rsid w:val="00101D3B"/>
    <w:rsid w:val="001578ED"/>
    <w:rsid w:val="001A732B"/>
    <w:rsid w:val="001C36CC"/>
    <w:rsid w:val="00265640"/>
    <w:rsid w:val="002C6A60"/>
    <w:rsid w:val="00340710"/>
    <w:rsid w:val="00347D84"/>
    <w:rsid w:val="003A25D5"/>
    <w:rsid w:val="003C51CB"/>
    <w:rsid w:val="003D659B"/>
    <w:rsid w:val="00403FC1"/>
    <w:rsid w:val="00410B74"/>
    <w:rsid w:val="00473C6A"/>
    <w:rsid w:val="0047537C"/>
    <w:rsid w:val="004E77F4"/>
    <w:rsid w:val="004F3991"/>
    <w:rsid w:val="00527F65"/>
    <w:rsid w:val="005E791B"/>
    <w:rsid w:val="00630B35"/>
    <w:rsid w:val="006A6B6E"/>
    <w:rsid w:val="00715683"/>
    <w:rsid w:val="00723749"/>
    <w:rsid w:val="00734E27"/>
    <w:rsid w:val="00757CC8"/>
    <w:rsid w:val="007717B5"/>
    <w:rsid w:val="007730FD"/>
    <w:rsid w:val="00797E93"/>
    <w:rsid w:val="007A26C8"/>
    <w:rsid w:val="009E1990"/>
    <w:rsid w:val="00A54D01"/>
    <w:rsid w:val="00AD272D"/>
    <w:rsid w:val="00B30C5C"/>
    <w:rsid w:val="00B66357"/>
    <w:rsid w:val="00C2125B"/>
    <w:rsid w:val="00C83739"/>
    <w:rsid w:val="00CC290B"/>
    <w:rsid w:val="00D22E63"/>
    <w:rsid w:val="00D4716D"/>
    <w:rsid w:val="00D90D72"/>
    <w:rsid w:val="00E60F65"/>
    <w:rsid w:val="00ED134B"/>
    <w:rsid w:val="00F14FAC"/>
    <w:rsid w:val="00FF7A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0710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4071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3407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0710"/>
  </w:style>
  <w:style w:type="paragraph" w:styleId="Footer">
    <w:name w:val="footer"/>
    <w:basedOn w:val="Normal"/>
    <w:link w:val="FooterChar"/>
    <w:uiPriority w:val="99"/>
    <w:rsid w:val="007237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374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</TotalTime>
  <Pages>5</Pages>
  <Words>1094</Words>
  <Characters>6237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User</dc:creator>
  <cp:keywords/>
  <dc:description/>
  <cp:lastModifiedBy>Natalia</cp:lastModifiedBy>
  <cp:revision>3</cp:revision>
  <dcterms:created xsi:type="dcterms:W3CDTF">2016-08-09T04:39:00Z</dcterms:created>
  <dcterms:modified xsi:type="dcterms:W3CDTF">2016-08-09T04:45:00Z</dcterms:modified>
</cp:coreProperties>
</file>