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10D1" w:rsidRDefault="006410D1">
      <w:pPr>
        <w:pStyle w:val="BodyTextIndent3"/>
        <w:ind w:firstLine="0"/>
        <w:jc w:val="right"/>
        <w:rPr>
          <w:i/>
          <w:iCs/>
          <w:sz w:val="24"/>
          <w:szCs w:val="24"/>
        </w:rPr>
      </w:pPr>
    </w:p>
    <w:p w:rsidR="006410D1" w:rsidRDefault="006410D1">
      <w:pPr>
        <w:pStyle w:val="BodyTextIndent3"/>
        <w:ind w:firstLine="0"/>
        <w:jc w:val="right"/>
        <w:rPr>
          <w:sz w:val="24"/>
          <w:szCs w:val="24"/>
        </w:rPr>
      </w:pPr>
    </w:p>
    <w:p w:rsidR="006410D1" w:rsidRPr="003863F7" w:rsidRDefault="006410D1">
      <w:pPr>
        <w:pStyle w:val="BodyTextIndent3"/>
        <w:ind w:firstLine="0"/>
        <w:jc w:val="right"/>
      </w:pPr>
    </w:p>
    <w:p w:rsidR="006410D1" w:rsidRPr="003863F7" w:rsidRDefault="006410D1">
      <w:pPr>
        <w:pStyle w:val="BodyTextIndent3"/>
        <w:jc w:val="center"/>
      </w:pPr>
      <w:r w:rsidRPr="003863F7">
        <w:t xml:space="preserve">Совет сельского поселения Поляковский сельсовет муниципального района Давлекановский район Республики Башкортостан </w:t>
      </w:r>
    </w:p>
    <w:p w:rsidR="006410D1" w:rsidRPr="003863F7" w:rsidRDefault="006410D1">
      <w:pPr>
        <w:pStyle w:val="BodyTextIndent3"/>
        <w:jc w:val="center"/>
      </w:pPr>
    </w:p>
    <w:p w:rsidR="006410D1" w:rsidRPr="003863F7" w:rsidRDefault="006410D1">
      <w:pPr>
        <w:pStyle w:val="BodyTextIndent3"/>
        <w:jc w:val="center"/>
      </w:pPr>
    </w:p>
    <w:p w:rsidR="006410D1" w:rsidRPr="003863F7" w:rsidRDefault="006410D1">
      <w:pPr>
        <w:pStyle w:val="BodyTextIndent3"/>
        <w:jc w:val="center"/>
      </w:pPr>
      <w:r w:rsidRPr="003863F7">
        <w:t>РЕШЕНИЕ</w:t>
      </w:r>
    </w:p>
    <w:p w:rsidR="006410D1" w:rsidRPr="003863F7" w:rsidRDefault="006410D1">
      <w:pPr>
        <w:pStyle w:val="BodyTextIndent3"/>
        <w:jc w:val="center"/>
      </w:pPr>
      <w:r w:rsidRPr="003863F7">
        <w:t>28 сентября 2015 года № 12</w:t>
      </w:r>
    </w:p>
    <w:p w:rsidR="006410D1" w:rsidRPr="003863F7" w:rsidRDefault="006410D1">
      <w:pPr>
        <w:rPr>
          <w:b/>
          <w:bCs/>
          <w:sz w:val="28"/>
          <w:szCs w:val="28"/>
        </w:rPr>
      </w:pPr>
    </w:p>
    <w:p w:rsidR="006410D1" w:rsidRPr="003863F7" w:rsidRDefault="006410D1" w:rsidP="00713F57">
      <w:pPr>
        <w:pStyle w:val="BodyTextIndent3"/>
        <w:jc w:val="center"/>
      </w:pPr>
      <w:r w:rsidRPr="003863F7">
        <w:t xml:space="preserve">Об избрании состава Комиссии по соблюдению Регламента Совета, статусу и этике депутата Совета сельского поселения Поляковский сельсовет муниципального района Давлекановский район </w:t>
      </w:r>
    </w:p>
    <w:p w:rsidR="006410D1" w:rsidRPr="003863F7" w:rsidRDefault="006410D1" w:rsidP="00713F57">
      <w:pPr>
        <w:pStyle w:val="BodyTextIndent3"/>
        <w:jc w:val="center"/>
      </w:pPr>
      <w:r w:rsidRPr="003863F7">
        <w:t xml:space="preserve">Республики Башкортостан  </w:t>
      </w:r>
    </w:p>
    <w:p w:rsidR="006410D1" w:rsidRPr="003863F7" w:rsidRDefault="006410D1">
      <w:pPr>
        <w:rPr>
          <w:sz w:val="28"/>
          <w:szCs w:val="28"/>
        </w:rPr>
      </w:pPr>
    </w:p>
    <w:p w:rsidR="006410D1" w:rsidRPr="003863F7" w:rsidRDefault="006410D1" w:rsidP="00713F57">
      <w:pPr>
        <w:jc w:val="both"/>
        <w:rPr>
          <w:sz w:val="28"/>
          <w:szCs w:val="28"/>
        </w:rPr>
      </w:pPr>
    </w:p>
    <w:p w:rsidR="006410D1" w:rsidRPr="003863F7" w:rsidRDefault="006410D1" w:rsidP="00713F57">
      <w:pPr>
        <w:pStyle w:val="BodyTextIndent3"/>
        <w:jc w:val="both"/>
      </w:pPr>
      <w:r w:rsidRPr="003863F7">
        <w:t>В соответствии со статьями 15 и 20 Регламента Совета сельского поселения Поляковский сельсовет муниципального района Давлекановский район</w:t>
      </w:r>
      <w:r w:rsidRPr="003863F7">
        <w:rPr>
          <w:b/>
          <w:bCs/>
        </w:rPr>
        <w:t xml:space="preserve"> </w:t>
      </w:r>
      <w:r w:rsidRPr="003863F7">
        <w:t>Республики Башкортостан Совет сельского поселения Поляковский сельсовет муниципального  района  Давлекановский район</w:t>
      </w:r>
      <w:r w:rsidRPr="003863F7">
        <w:rPr>
          <w:b/>
          <w:bCs/>
        </w:rPr>
        <w:t xml:space="preserve">  </w:t>
      </w:r>
      <w:r w:rsidRPr="003863F7">
        <w:t>Республики Башкортостан</w:t>
      </w:r>
    </w:p>
    <w:p w:rsidR="006410D1" w:rsidRPr="003863F7" w:rsidRDefault="006410D1" w:rsidP="00854431">
      <w:pPr>
        <w:pStyle w:val="BodyTextIndent3"/>
        <w:ind w:firstLine="0"/>
        <w:jc w:val="both"/>
      </w:pPr>
      <w:r w:rsidRPr="003863F7">
        <w:t>р е ш и л:</w:t>
      </w:r>
    </w:p>
    <w:p w:rsidR="006410D1" w:rsidRPr="003863F7" w:rsidRDefault="006410D1" w:rsidP="00713F57">
      <w:pPr>
        <w:pStyle w:val="BodyTextIndent3"/>
      </w:pPr>
      <w:r w:rsidRPr="003863F7">
        <w:t>1. Сформировать Комиссию  по соблюдению Регламента Совета, статусу и этике депутата в количестве 3-х депутатов.</w:t>
      </w:r>
    </w:p>
    <w:p w:rsidR="006410D1" w:rsidRPr="003863F7" w:rsidRDefault="006410D1" w:rsidP="00713F57">
      <w:pPr>
        <w:pStyle w:val="BodyTextIndent3"/>
      </w:pPr>
      <w:r w:rsidRPr="003863F7">
        <w:t>2. Избрать в состав Комиссии по соблюдению Регламента Совета, статусу и этике депутата следующих депутатов:</w:t>
      </w:r>
    </w:p>
    <w:p w:rsidR="006410D1" w:rsidRPr="003863F7" w:rsidRDefault="006410D1" w:rsidP="00713F57">
      <w:pPr>
        <w:pStyle w:val="BodyTextIndent3"/>
      </w:pPr>
      <w:r>
        <w:t>Гладышев Е.Е.</w:t>
      </w:r>
      <w:r w:rsidRPr="003863F7">
        <w:t xml:space="preserve"> - избирательный округ № </w:t>
      </w:r>
      <w:r>
        <w:t>1</w:t>
      </w:r>
      <w:r w:rsidRPr="003863F7">
        <w:t>;</w:t>
      </w:r>
    </w:p>
    <w:p w:rsidR="006410D1" w:rsidRPr="003863F7" w:rsidRDefault="006410D1" w:rsidP="00713F57">
      <w:pPr>
        <w:pStyle w:val="BodyTextIndent3"/>
      </w:pPr>
      <w:r>
        <w:t>Подлужная Е.В.</w:t>
      </w:r>
      <w:r w:rsidRPr="003863F7">
        <w:t xml:space="preserve"> - избирательный округ № </w:t>
      </w:r>
      <w:r>
        <w:t>3</w:t>
      </w:r>
      <w:r w:rsidRPr="003863F7">
        <w:t>;</w:t>
      </w:r>
    </w:p>
    <w:p w:rsidR="006410D1" w:rsidRPr="003863F7" w:rsidRDefault="006410D1" w:rsidP="00713F57">
      <w:pPr>
        <w:pStyle w:val="BodyTextIndent3"/>
      </w:pPr>
      <w:r>
        <w:t>Тимербаев М.Ф.</w:t>
      </w:r>
      <w:r w:rsidRPr="003863F7">
        <w:t xml:space="preserve"> - избирательный округ № </w:t>
      </w:r>
      <w:r>
        <w:t>10.</w:t>
      </w:r>
    </w:p>
    <w:p w:rsidR="006410D1" w:rsidRPr="003863F7" w:rsidRDefault="006410D1" w:rsidP="00713F57">
      <w:pPr>
        <w:pStyle w:val="BodyTextIndent3"/>
        <w:rPr>
          <w:i/>
          <w:iCs/>
        </w:rPr>
      </w:pPr>
    </w:p>
    <w:p w:rsidR="006410D1" w:rsidRPr="003863F7" w:rsidRDefault="006410D1" w:rsidP="00713F57">
      <w:pPr>
        <w:spacing w:line="360" w:lineRule="auto"/>
        <w:jc w:val="both"/>
        <w:rPr>
          <w:sz w:val="28"/>
          <w:szCs w:val="28"/>
        </w:rPr>
      </w:pPr>
    </w:p>
    <w:p w:rsidR="006410D1" w:rsidRPr="003863F7" w:rsidRDefault="006410D1">
      <w:pPr>
        <w:pStyle w:val="BodyTextIndent3"/>
        <w:ind w:firstLine="0"/>
      </w:pPr>
    </w:p>
    <w:p w:rsidR="006410D1" w:rsidRPr="003863F7" w:rsidRDefault="006410D1">
      <w:pPr>
        <w:pStyle w:val="BodyTextIndent3"/>
        <w:ind w:firstLine="0"/>
      </w:pPr>
    </w:p>
    <w:p w:rsidR="006410D1" w:rsidRPr="003863F7" w:rsidRDefault="006410D1">
      <w:pPr>
        <w:pStyle w:val="BodyTextIndent3"/>
        <w:ind w:firstLine="0"/>
      </w:pPr>
      <w:r w:rsidRPr="003863F7">
        <w:t>Глава</w:t>
      </w:r>
    </w:p>
    <w:p w:rsidR="006410D1" w:rsidRPr="003863F7" w:rsidRDefault="006410D1">
      <w:pPr>
        <w:pStyle w:val="BodyTextIndent3"/>
        <w:ind w:firstLine="0"/>
      </w:pPr>
      <w:r w:rsidRPr="003863F7">
        <w:t>сельского поселения Поляковский сельсовет</w:t>
      </w:r>
    </w:p>
    <w:p w:rsidR="006410D1" w:rsidRPr="003863F7" w:rsidRDefault="006410D1">
      <w:pPr>
        <w:pStyle w:val="BodyTextIndent3"/>
        <w:ind w:firstLine="0"/>
      </w:pPr>
      <w:r w:rsidRPr="003863F7">
        <w:t>муниципального района Давлекановский район</w:t>
      </w:r>
    </w:p>
    <w:p w:rsidR="006410D1" w:rsidRPr="003863F7" w:rsidRDefault="006410D1">
      <w:pPr>
        <w:pStyle w:val="BodyTextIndent3"/>
        <w:ind w:firstLine="0"/>
      </w:pPr>
      <w:r w:rsidRPr="003863F7">
        <w:t xml:space="preserve">Республики Башкортостан </w:t>
      </w:r>
      <w:r>
        <w:t xml:space="preserve">                                        А.Т. Валиахметов</w:t>
      </w:r>
    </w:p>
    <w:p w:rsidR="006410D1" w:rsidRPr="003863F7" w:rsidRDefault="006410D1">
      <w:pPr>
        <w:pStyle w:val="BodyTextIndent3"/>
        <w:ind w:firstLine="0"/>
      </w:pPr>
    </w:p>
    <w:p w:rsidR="006410D1" w:rsidRPr="003863F7" w:rsidRDefault="006410D1">
      <w:pPr>
        <w:pStyle w:val="BodyTextIndent3"/>
        <w:ind w:firstLine="0"/>
      </w:pPr>
    </w:p>
    <w:p w:rsidR="006410D1" w:rsidRPr="00125049" w:rsidRDefault="006410D1">
      <w:pPr>
        <w:rPr>
          <w:sz w:val="24"/>
          <w:szCs w:val="24"/>
        </w:rPr>
      </w:pPr>
    </w:p>
    <w:sectPr w:rsidR="006410D1" w:rsidRPr="00125049" w:rsidSect="00CA1359">
      <w:footerReference w:type="default" r:id="rId7"/>
      <w:pgSz w:w="11907" w:h="16840"/>
      <w:pgMar w:top="1418" w:right="851" w:bottom="1418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10D1" w:rsidRDefault="006410D1">
      <w:r>
        <w:separator/>
      </w:r>
    </w:p>
  </w:endnote>
  <w:endnote w:type="continuationSeparator" w:id="0">
    <w:p w:rsidR="006410D1" w:rsidRDefault="006410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0D1" w:rsidRDefault="006410D1">
    <w:pPr>
      <w:pStyle w:val="Footer"/>
      <w:rPr>
        <w:sz w:val="12"/>
        <w:szCs w:val="12"/>
      </w:rPr>
    </w:pPr>
    <w:fldSimple w:instr=" USERINITIALS  \* MERGEFORMAT ">
      <w:r w:rsidRPr="0019621F">
        <w:rPr>
          <w:noProof/>
          <w:sz w:val="12"/>
          <w:szCs w:val="12"/>
        </w:rPr>
        <w:t>V</w:t>
      </w:r>
    </w:fldSimple>
    <w:r>
      <w:rPr>
        <w:sz w:val="12"/>
        <w:szCs w:val="12"/>
      </w:rPr>
      <w:t>\</w:t>
    </w:r>
    <w:fldSimple w:instr=" FILENAME  \* MERGEFORMAT ">
      <w:r w:rsidRPr="0019621F">
        <w:rPr>
          <w:noProof/>
          <w:sz w:val="12"/>
          <w:szCs w:val="12"/>
        </w:rPr>
        <w:t>8. Об избрании состава Комиссии по соблюдению регламента...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10D1" w:rsidRDefault="006410D1">
      <w:r>
        <w:separator/>
      </w:r>
    </w:p>
  </w:footnote>
  <w:footnote w:type="continuationSeparator" w:id="0">
    <w:p w:rsidR="006410D1" w:rsidRDefault="006410D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DA1247"/>
    <w:multiLevelType w:val="singleLevel"/>
    <w:tmpl w:val="9F50327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>
    <w:nsid w:val="6A3B173B"/>
    <w:multiLevelType w:val="singleLevel"/>
    <w:tmpl w:val="EBEE9AB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13F57"/>
    <w:rsid w:val="00051312"/>
    <w:rsid w:val="00125049"/>
    <w:rsid w:val="00181C86"/>
    <w:rsid w:val="0019621F"/>
    <w:rsid w:val="00321B5B"/>
    <w:rsid w:val="003863F7"/>
    <w:rsid w:val="003B3341"/>
    <w:rsid w:val="004F552D"/>
    <w:rsid w:val="006410D1"/>
    <w:rsid w:val="00713F57"/>
    <w:rsid w:val="00854431"/>
    <w:rsid w:val="00860DE0"/>
    <w:rsid w:val="008A68C1"/>
    <w:rsid w:val="00901909"/>
    <w:rsid w:val="00984750"/>
    <w:rsid w:val="00994971"/>
    <w:rsid w:val="009C418B"/>
    <w:rsid w:val="00A24C77"/>
    <w:rsid w:val="00A2558E"/>
    <w:rsid w:val="00A40B0C"/>
    <w:rsid w:val="00B3614E"/>
    <w:rsid w:val="00BD42C4"/>
    <w:rsid w:val="00CA1359"/>
    <w:rsid w:val="00CB1483"/>
    <w:rsid w:val="00D835FE"/>
    <w:rsid w:val="00E16259"/>
    <w:rsid w:val="00FE18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1359"/>
    <w:rPr>
      <w:sz w:val="30"/>
      <w:szCs w:val="3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A135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051312"/>
    <w:rPr>
      <w:sz w:val="30"/>
      <w:szCs w:val="30"/>
    </w:rPr>
  </w:style>
  <w:style w:type="paragraph" w:styleId="Footer">
    <w:name w:val="footer"/>
    <w:basedOn w:val="Normal"/>
    <w:link w:val="FooterChar"/>
    <w:uiPriority w:val="99"/>
    <w:rsid w:val="00CA135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051312"/>
    <w:rPr>
      <w:sz w:val="30"/>
      <w:szCs w:val="30"/>
    </w:rPr>
  </w:style>
  <w:style w:type="paragraph" w:styleId="BodyTextIndent3">
    <w:name w:val="Body Text Indent 3"/>
    <w:basedOn w:val="Normal"/>
    <w:link w:val="BodyTextIndent3Char"/>
    <w:uiPriority w:val="99"/>
    <w:rsid w:val="00CA1359"/>
    <w:pPr>
      <w:ind w:firstLine="720"/>
    </w:pPr>
    <w:rPr>
      <w:sz w:val="28"/>
      <w:szCs w:val="28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D835FE"/>
    <w:rPr>
      <w:sz w:val="28"/>
      <w:szCs w:val="28"/>
    </w:rPr>
  </w:style>
  <w:style w:type="paragraph" w:styleId="FootnoteText">
    <w:name w:val="footnote text"/>
    <w:basedOn w:val="Normal"/>
    <w:link w:val="FootnoteTextChar"/>
    <w:uiPriority w:val="99"/>
    <w:semiHidden/>
    <w:rsid w:val="00CA135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05131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CA1359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rsid w:val="00BD42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BD42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9</TotalTime>
  <Pages>1</Pages>
  <Words>176</Words>
  <Characters>1005</Characters>
  <Application>Microsoft Office Outlook</Application>
  <DocSecurity>0</DocSecurity>
  <Lines>0</Lines>
  <Paragraphs>0</Paragraphs>
  <ScaleCrop>false</ScaleCrop>
  <Company>Госсобрание РБ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Кабирова И.С.</dc:creator>
  <cp:keywords/>
  <dc:description/>
  <cp:lastModifiedBy>Vpered</cp:lastModifiedBy>
  <cp:revision>7</cp:revision>
  <cp:lastPrinted>2015-10-01T06:12:00Z</cp:lastPrinted>
  <dcterms:created xsi:type="dcterms:W3CDTF">2015-09-22T07:13:00Z</dcterms:created>
  <dcterms:modified xsi:type="dcterms:W3CDTF">2015-10-01T06:13:00Z</dcterms:modified>
</cp:coreProperties>
</file>