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D93" w:rsidRDefault="00A07D93" w:rsidP="00E56F0B">
      <w:pPr>
        <w:pStyle w:val="BodyTextIndent3"/>
        <w:ind w:firstLine="0"/>
        <w:jc w:val="center"/>
        <w:rPr>
          <w:b/>
        </w:rPr>
      </w:pPr>
      <w:r>
        <w:rPr>
          <w:b/>
        </w:rPr>
        <w:t>РЕШЕНИЕ</w:t>
      </w:r>
    </w:p>
    <w:p w:rsidR="00A07D93" w:rsidRDefault="00A07D93" w:rsidP="002E7095">
      <w:pPr>
        <w:pStyle w:val="BodyTextIndent3"/>
        <w:jc w:val="center"/>
        <w:rPr>
          <w:b/>
        </w:rPr>
      </w:pPr>
      <w:r>
        <w:rPr>
          <w:b/>
        </w:rPr>
        <w:t xml:space="preserve">Совета сельского поселения Алгинский сельсовет муниципального района </w:t>
      </w:r>
      <w:r w:rsidRPr="006479AE">
        <w:rPr>
          <w:b/>
        </w:rPr>
        <w:t>Давлекановский</w:t>
      </w:r>
      <w:r>
        <w:rPr>
          <w:b/>
        </w:rPr>
        <w:t xml:space="preserve"> район Республики Башкортостан </w:t>
      </w:r>
    </w:p>
    <w:p w:rsidR="00A07D93" w:rsidRDefault="00A07D93" w:rsidP="002E7095">
      <w:pPr>
        <w:pStyle w:val="BodyTextIndent3"/>
        <w:jc w:val="center"/>
        <w:rPr>
          <w:b/>
        </w:rPr>
      </w:pPr>
    </w:p>
    <w:p w:rsidR="00A07D93" w:rsidRDefault="00A07D93" w:rsidP="002E7095">
      <w:pPr>
        <w:pStyle w:val="BodyTextIndent3"/>
        <w:jc w:val="center"/>
        <w:rPr>
          <w:b/>
        </w:rPr>
      </w:pPr>
    </w:p>
    <w:p w:rsidR="00A07D93" w:rsidRPr="00A4634F" w:rsidRDefault="00A07D93" w:rsidP="00E56F0B">
      <w:pPr>
        <w:pStyle w:val="BodyTextIndent3"/>
        <w:jc w:val="center"/>
      </w:pPr>
      <w:r w:rsidRPr="00A4634F">
        <w:t>Об избрании состава Постоянной</w:t>
      </w:r>
      <w:r>
        <w:t xml:space="preserve"> комиссии по социально-гуманитарным вопросам </w:t>
      </w:r>
      <w:r w:rsidRPr="00A4634F">
        <w:t>Со</w:t>
      </w:r>
      <w:r>
        <w:t>вета сельского поселения Алгинский</w:t>
      </w:r>
      <w:r w:rsidRPr="00A4634F">
        <w:t xml:space="preserve"> сельсовет муниципального района Давлекановский район Республики Башкортостан  </w:t>
      </w:r>
    </w:p>
    <w:p w:rsidR="00A07D93" w:rsidRDefault="00A07D93" w:rsidP="002E7095">
      <w:pPr>
        <w:rPr>
          <w:sz w:val="28"/>
        </w:rPr>
      </w:pPr>
    </w:p>
    <w:p w:rsidR="00A07D93" w:rsidRDefault="00A07D93" w:rsidP="002E7095">
      <w:pPr>
        <w:rPr>
          <w:sz w:val="28"/>
        </w:rPr>
      </w:pPr>
    </w:p>
    <w:p w:rsidR="00A07D93" w:rsidRDefault="00A07D93" w:rsidP="002E7095">
      <w:pPr>
        <w:pStyle w:val="BodyTextIndent3"/>
        <w:jc w:val="both"/>
      </w:pPr>
      <w:r>
        <w:t>В соответствии со статьей 15 Регламента Совета сельского поселения Алгинский сельсовет муниципального района Давлекановский район</w:t>
      </w:r>
      <w:r>
        <w:rPr>
          <w:b/>
        </w:rPr>
        <w:t xml:space="preserve"> </w:t>
      </w:r>
      <w:r>
        <w:t>Республики Башкортостан Совет сельского поселения Алгинский сельсовет муниципального района Давлекановский район</w:t>
      </w:r>
      <w:r>
        <w:rPr>
          <w:b/>
        </w:rPr>
        <w:t xml:space="preserve"> </w:t>
      </w:r>
      <w:r>
        <w:t>Республики Башкортостан р е ш и л:</w:t>
      </w:r>
    </w:p>
    <w:p w:rsidR="00A07D93" w:rsidRDefault="00A07D93" w:rsidP="002E7095">
      <w:pPr>
        <w:pStyle w:val="BodyTextIndent3"/>
        <w:jc w:val="both"/>
      </w:pPr>
      <w:r>
        <w:t>1. Сформировать Постоянную комиссию по социально-гуманитарным вопросам в количестве трех депутатов.</w:t>
      </w:r>
    </w:p>
    <w:p w:rsidR="00A07D93" w:rsidRDefault="00A07D93" w:rsidP="002E7095">
      <w:pPr>
        <w:ind w:firstLine="709"/>
        <w:jc w:val="both"/>
        <w:rPr>
          <w:sz w:val="28"/>
        </w:rPr>
      </w:pPr>
      <w:r>
        <w:rPr>
          <w:sz w:val="28"/>
        </w:rPr>
        <w:t xml:space="preserve"> 2. Избрать в состав Постоянной комиссии </w:t>
      </w:r>
      <w:r>
        <w:t xml:space="preserve">по социально-гуманитарным вопросам </w:t>
      </w:r>
      <w:r>
        <w:rPr>
          <w:sz w:val="28"/>
        </w:rPr>
        <w:t>следующих депутатов Совета:</w:t>
      </w:r>
    </w:p>
    <w:p w:rsidR="00A07D93" w:rsidRDefault="00A07D93" w:rsidP="002E7095">
      <w:pPr>
        <w:tabs>
          <w:tab w:val="num" w:pos="0"/>
        </w:tabs>
        <w:jc w:val="both"/>
        <w:rPr>
          <w:sz w:val="28"/>
        </w:rPr>
      </w:pPr>
      <w:r>
        <w:rPr>
          <w:sz w:val="28"/>
        </w:rPr>
        <w:t>Хасанов А.А. - избирательный округ № 1;</w:t>
      </w:r>
    </w:p>
    <w:p w:rsidR="00A07D93" w:rsidRDefault="00A07D93" w:rsidP="002E7095">
      <w:pPr>
        <w:tabs>
          <w:tab w:val="num" w:pos="0"/>
        </w:tabs>
        <w:jc w:val="both"/>
        <w:rPr>
          <w:sz w:val="28"/>
        </w:rPr>
      </w:pPr>
      <w:r>
        <w:rPr>
          <w:sz w:val="28"/>
        </w:rPr>
        <w:t>Ахметзянова Г.М. - избирательный округ № 5;</w:t>
      </w:r>
    </w:p>
    <w:p w:rsidR="00A07D93" w:rsidRDefault="00A07D93" w:rsidP="002E7095">
      <w:pPr>
        <w:tabs>
          <w:tab w:val="num" w:pos="0"/>
        </w:tabs>
        <w:jc w:val="both"/>
        <w:rPr>
          <w:sz w:val="28"/>
        </w:rPr>
      </w:pPr>
      <w:r>
        <w:rPr>
          <w:sz w:val="28"/>
        </w:rPr>
        <w:t>Кузнецова О.А. - избирательный округ № 8.</w:t>
      </w:r>
    </w:p>
    <w:p w:rsidR="00A07D93" w:rsidRDefault="00A07D93" w:rsidP="002E7095">
      <w:pPr>
        <w:tabs>
          <w:tab w:val="num" w:pos="0"/>
        </w:tabs>
        <w:jc w:val="both"/>
        <w:rPr>
          <w:sz w:val="28"/>
        </w:rPr>
      </w:pPr>
      <w:r>
        <w:rPr>
          <w:sz w:val="28"/>
        </w:rPr>
        <w:t xml:space="preserve"> </w:t>
      </w:r>
    </w:p>
    <w:p w:rsidR="00A07D93" w:rsidRDefault="00A07D93" w:rsidP="002E7095">
      <w:pPr>
        <w:spacing w:line="360" w:lineRule="auto"/>
        <w:rPr>
          <w:sz w:val="28"/>
        </w:rPr>
      </w:pPr>
    </w:p>
    <w:p w:rsidR="00A07D93" w:rsidRDefault="00A07D93" w:rsidP="002E7095">
      <w:pPr>
        <w:pStyle w:val="BodyTextIndent3"/>
        <w:ind w:firstLine="0"/>
      </w:pPr>
      <w:r>
        <w:t xml:space="preserve">         Глава</w:t>
      </w:r>
    </w:p>
    <w:p w:rsidR="00A07D93" w:rsidRDefault="00A07D93" w:rsidP="002E7095">
      <w:pPr>
        <w:pStyle w:val="BodyTextIndent3"/>
        <w:ind w:firstLine="0"/>
      </w:pPr>
      <w:r>
        <w:t>сельского поселения Алгинский сельсовет</w:t>
      </w:r>
    </w:p>
    <w:p w:rsidR="00A07D93" w:rsidRDefault="00A07D93" w:rsidP="002E7095">
      <w:pPr>
        <w:pStyle w:val="BodyTextIndent3"/>
        <w:ind w:firstLine="0"/>
      </w:pPr>
      <w:r>
        <w:t>муниципального района Давлекановский район</w:t>
      </w:r>
    </w:p>
    <w:p w:rsidR="00A07D93" w:rsidRDefault="00A07D93" w:rsidP="002E7095">
      <w:pPr>
        <w:pStyle w:val="BodyTextIndent3"/>
        <w:ind w:firstLine="0"/>
      </w:pPr>
      <w:r>
        <w:t xml:space="preserve">Республики Башкортостан </w:t>
      </w:r>
    </w:p>
    <w:p w:rsidR="00A07D93" w:rsidRDefault="00A07D93" w:rsidP="002E7095">
      <w:pPr>
        <w:pStyle w:val="BodyTextIndent3"/>
        <w:ind w:firstLine="0"/>
      </w:pPr>
      <w:r>
        <w:t>28 сентября 2015 года                                                                М.Р.Давлетбаев</w:t>
      </w:r>
    </w:p>
    <w:p w:rsidR="00A07D93" w:rsidRDefault="00A07D93" w:rsidP="002E7095">
      <w:pPr>
        <w:spacing w:line="360" w:lineRule="auto"/>
        <w:rPr>
          <w:sz w:val="28"/>
        </w:rPr>
      </w:pPr>
      <w:r>
        <w:rPr>
          <w:sz w:val="28"/>
        </w:rPr>
        <w:t>№ 11</w:t>
      </w:r>
    </w:p>
    <w:p w:rsidR="00A07D93" w:rsidRDefault="00A07D93" w:rsidP="002E7095">
      <w:pPr>
        <w:jc w:val="both"/>
        <w:rPr>
          <w:sz w:val="28"/>
        </w:rPr>
      </w:pPr>
    </w:p>
    <w:p w:rsidR="00A07D93" w:rsidRDefault="00A07D93" w:rsidP="002E7095">
      <w:pPr>
        <w:jc w:val="both"/>
        <w:rPr>
          <w:sz w:val="28"/>
        </w:rPr>
      </w:pPr>
    </w:p>
    <w:p w:rsidR="00A07D93" w:rsidRDefault="00A07D93" w:rsidP="002E7095">
      <w:pPr>
        <w:jc w:val="both"/>
        <w:rPr>
          <w:sz w:val="28"/>
        </w:rPr>
      </w:pPr>
    </w:p>
    <w:p w:rsidR="00A07D93" w:rsidRDefault="00A07D93" w:rsidP="002E7095">
      <w:pPr>
        <w:jc w:val="both"/>
        <w:rPr>
          <w:sz w:val="28"/>
        </w:rPr>
      </w:pPr>
    </w:p>
    <w:p w:rsidR="00A07D93" w:rsidRDefault="00A07D93" w:rsidP="002E7095">
      <w:pPr>
        <w:jc w:val="both"/>
        <w:rPr>
          <w:sz w:val="28"/>
        </w:rPr>
      </w:pPr>
    </w:p>
    <w:p w:rsidR="00A07D93" w:rsidRDefault="00A07D93" w:rsidP="002E7095">
      <w:pPr>
        <w:jc w:val="both"/>
        <w:rPr>
          <w:sz w:val="28"/>
        </w:rPr>
      </w:pPr>
    </w:p>
    <w:p w:rsidR="00A07D93" w:rsidRDefault="00A07D93" w:rsidP="002E7095">
      <w:pPr>
        <w:jc w:val="both"/>
        <w:rPr>
          <w:sz w:val="28"/>
        </w:rPr>
      </w:pPr>
    </w:p>
    <w:p w:rsidR="00A07D93" w:rsidRDefault="00A07D93" w:rsidP="002E7095">
      <w:pPr>
        <w:jc w:val="both"/>
        <w:rPr>
          <w:b/>
          <w:sz w:val="24"/>
          <w:szCs w:val="24"/>
        </w:rPr>
      </w:pPr>
    </w:p>
    <w:p w:rsidR="00A07D93" w:rsidRPr="009C418B" w:rsidRDefault="00A07D93" w:rsidP="008612DA">
      <w:pPr>
        <w:jc w:val="both"/>
        <w:rPr>
          <w:sz w:val="24"/>
          <w:szCs w:val="24"/>
        </w:rPr>
      </w:pPr>
    </w:p>
    <w:sectPr w:rsidR="00A07D93" w:rsidRPr="009C418B" w:rsidSect="00B50DE3">
      <w:footerReference w:type="default" r:id="rId7"/>
      <w:pgSz w:w="11907" w:h="16840" w:code="9"/>
      <w:pgMar w:top="1418" w:right="851" w:bottom="1418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7D93" w:rsidRDefault="00A07D93">
      <w:r>
        <w:separator/>
      </w:r>
    </w:p>
  </w:endnote>
  <w:endnote w:type="continuationSeparator" w:id="0">
    <w:p w:rsidR="00A07D93" w:rsidRDefault="00A07D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D93" w:rsidRDefault="00A07D93">
    <w:pPr>
      <w:pStyle w:val="Footer"/>
      <w:rPr>
        <w:sz w:val="12"/>
      </w:rPr>
    </w:pPr>
    <w:fldSimple w:instr=" USERINITIALS  \* MERGEFORMAT ">
      <w:r w:rsidRPr="000E7F13">
        <w:rPr>
          <w:noProof/>
          <w:sz w:val="12"/>
        </w:rPr>
        <w:t>А</w:t>
      </w:r>
    </w:fldSimple>
    <w:r>
      <w:rPr>
        <w:sz w:val="12"/>
      </w:rPr>
      <w:t>\</w:t>
    </w:r>
    <w:fldSimple w:instr=" FILENAME  \* MERGEFORMAT ">
      <w:r w:rsidRPr="000E7F13">
        <w:rPr>
          <w:noProof/>
          <w:sz w:val="12"/>
        </w:rPr>
        <w:t>7. Об избрании состава комиссий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7D93" w:rsidRDefault="00A07D93">
      <w:r>
        <w:separator/>
      </w:r>
    </w:p>
  </w:footnote>
  <w:footnote w:type="continuationSeparator" w:id="0">
    <w:p w:rsidR="00A07D93" w:rsidRDefault="00A07D9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418B"/>
    <w:rsid w:val="000E7F13"/>
    <w:rsid w:val="000F0C49"/>
    <w:rsid w:val="00113FDA"/>
    <w:rsid w:val="00194173"/>
    <w:rsid w:val="001A7BFA"/>
    <w:rsid w:val="002B379D"/>
    <w:rsid w:val="002E7095"/>
    <w:rsid w:val="00303EFD"/>
    <w:rsid w:val="00353C5F"/>
    <w:rsid w:val="00386662"/>
    <w:rsid w:val="003E53FE"/>
    <w:rsid w:val="003F7CFC"/>
    <w:rsid w:val="004A6E6F"/>
    <w:rsid w:val="00504F7E"/>
    <w:rsid w:val="00544143"/>
    <w:rsid w:val="005A2904"/>
    <w:rsid w:val="00606DB1"/>
    <w:rsid w:val="00613F2C"/>
    <w:rsid w:val="00643A3D"/>
    <w:rsid w:val="006479AE"/>
    <w:rsid w:val="006810E6"/>
    <w:rsid w:val="00685126"/>
    <w:rsid w:val="006B57F2"/>
    <w:rsid w:val="006D42C7"/>
    <w:rsid w:val="008612DA"/>
    <w:rsid w:val="008C008F"/>
    <w:rsid w:val="00957D40"/>
    <w:rsid w:val="009C418B"/>
    <w:rsid w:val="009C56A7"/>
    <w:rsid w:val="00A07D93"/>
    <w:rsid w:val="00A4634F"/>
    <w:rsid w:val="00AA724C"/>
    <w:rsid w:val="00AC7CAC"/>
    <w:rsid w:val="00B50DE3"/>
    <w:rsid w:val="00BA3560"/>
    <w:rsid w:val="00CB05D9"/>
    <w:rsid w:val="00D731E0"/>
    <w:rsid w:val="00DD459F"/>
    <w:rsid w:val="00E52AFB"/>
    <w:rsid w:val="00E56F0B"/>
    <w:rsid w:val="00E75A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DE3"/>
    <w:rPr>
      <w:sz w:val="3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50DE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85126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B50DE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85126"/>
    <w:rPr>
      <w:rFonts w:cs="Times New Roman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B50DE3"/>
    <w:pPr>
      <w:ind w:firstLine="720"/>
    </w:pPr>
    <w:rPr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353C5F"/>
    <w:rPr>
      <w:rFonts w:cs="Times New Roman"/>
      <w:sz w:val="28"/>
    </w:rPr>
  </w:style>
  <w:style w:type="paragraph" w:styleId="BodyText">
    <w:name w:val="Body Text"/>
    <w:basedOn w:val="Normal"/>
    <w:link w:val="BodyTextChar"/>
    <w:uiPriority w:val="99"/>
    <w:rsid w:val="009C418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85126"/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E75A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B57F2"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518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47</TotalTime>
  <Pages>1</Pages>
  <Words>174</Words>
  <Characters>992</Characters>
  <Application>Microsoft Office Outlook</Application>
  <DocSecurity>0</DocSecurity>
  <Lines>0</Lines>
  <Paragraphs>0</Paragraphs>
  <ScaleCrop>false</ScaleCrop>
  <Company>Госсобрание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Кабирова И.С.</dc:creator>
  <cp:keywords/>
  <dc:description/>
  <cp:lastModifiedBy>Алга</cp:lastModifiedBy>
  <cp:revision>8</cp:revision>
  <cp:lastPrinted>2015-09-29T10:05:00Z</cp:lastPrinted>
  <dcterms:created xsi:type="dcterms:W3CDTF">2015-09-22T07:12:00Z</dcterms:created>
  <dcterms:modified xsi:type="dcterms:W3CDTF">2015-10-16T04:24:00Z</dcterms:modified>
</cp:coreProperties>
</file>