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713" w:rsidRPr="000548D4" w:rsidRDefault="00A77713" w:rsidP="00F23ABD">
      <w:pPr>
        <w:rPr>
          <w:sz w:val="28"/>
          <w:szCs w:val="28"/>
        </w:rPr>
      </w:pPr>
      <w:r w:rsidRPr="000548D4">
        <w:rPr>
          <w:sz w:val="28"/>
          <w:szCs w:val="28"/>
        </w:rPr>
        <w:t xml:space="preserve">Администрации сельского поселения Казангуловский сельсовет муниципального района Давлекановский район Республики Башкортостан </w:t>
      </w:r>
    </w:p>
    <w:p w:rsidR="00A77713" w:rsidRPr="000548D4" w:rsidRDefault="00A77713" w:rsidP="00761EC6">
      <w:pPr>
        <w:jc w:val="center"/>
        <w:rPr>
          <w:sz w:val="28"/>
          <w:szCs w:val="28"/>
        </w:rPr>
      </w:pPr>
    </w:p>
    <w:p w:rsidR="00A77713" w:rsidRPr="000548D4" w:rsidRDefault="00A77713" w:rsidP="005F25F1">
      <w:pPr>
        <w:rPr>
          <w:sz w:val="28"/>
          <w:szCs w:val="28"/>
        </w:rPr>
      </w:pPr>
      <w:r w:rsidRPr="000548D4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</w:t>
      </w:r>
      <w:r w:rsidRPr="000548D4">
        <w:rPr>
          <w:sz w:val="28"/>
          <w:szCs w:val="28"/>
        </w:rPr>
        <w:t xml:space="preserve">   ПОСТАНОВЛЕНИЕ</w:t>
      </w:r>
    </w:p>
    <w:p w:rsidR="00A77713" w:rsidRPr="000548D4" w:rsidRDefault="00A77713" w:rsidP="005F25F1">
      <w:pPr>
        <w:rPr>
          <w:sz w:val="28"/>
          <w:szCs w:val="28"/>
        </w:rPr>
      </w:pPr>
      <w:r w:rsidRPr="000548D4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</w:t>
      </w:r>
      <w:r w:rsidRPr="000548D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548D4">
        <w:rPr>
          <w:sz w:val="28"/>
          <w:szCs w:val="28"/>
        </w:rPr>
        <w:t>т</w:t>
      </w:r>
      <w:r>
        <w:rPr>
          <w:sz w:val="28"/>
          <w:szCs w:val="28"/>
        </w:rPr>
        <w:t xml:space="preserve"> 27 ноября 2015 года  № 79</w:t>
      </w:r>
    </w:p>
    <w:p w:rsidR="00A77713" w:rsidRPr="000548D4" w:rsidRDefault="00A77713" w:rsidP="00F23ABD">
      <w:pPr>
        <w:tabs>
          <w:tab w:val="left" w:pos="2760"/>
        </w:tabs>
        <w:jc w:val="center"/>
        <w:rPr>
          <w:sz w:val="28"/>
          <w:szCs w:val="28"/>
        </w:rPr>
      </w:pPr>
      <w:r w:rsidRPr="000548D4">
        <w:rPr>
          <w:sz w:val="28"/>
          <w:szCs w:val="28"/>
        </w:rPr>
        <w:t xml:space="preserve">                                   </w:t>
      </w:r>
    </w:p>
    <w:p w:rsidR="00A77713" w:rsidRPr="000548D4" w:rsidRDefault="00A77713" w:rsidP="00F23ABD">
      <w:pPr>
        <w:tabs>
          <w:tab w:val="left" w:pos="2760"/>
        </w:tabs>
        <w:jc w:val="center"/>
        <w:rPr>
          <w:sz w:val="28"/>
          <w:szCs w:val="28"/>
        </w:rPr>
      </w:pPr>
      <w:r w:rsidRPr="000548D4">
        <w:rPr>
          <w:sz w:val="28"/>
          <w:szCs w:val="28"/>
        </w:rPr>
        <w:t xml:space="preserve">Об  утверждении Перечня  предприятий и организаций  для отбывания наказания граждан, осужденных к обязательным работам на территории сельского поселения Казангуловский сельсовет муниципального района Давлекановский район    </w:t>
      </w:r>
      <w:r>
        <w:rPr>
          <w:sz w:val="28"/>
          <w:szCs w:val="28"/>
        </w:rPr>
        <w:t>Республики  Башкортостан на 2016</w:t>
      </w:r>
      <w:r w:rsidRPr="000548D4">
        <w:rPr>
          <w:sz w:val="28"/>
          <w:szCs w:val="28"/>
        </w:rPr>
        <w:t xml:space="preserve"> год.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sz w:val="28"/>
          <w:szCs w:val="28"/>
        </w:rPr>
        <w:t xml:space="preserve">  Во исполнении Федерального закона от 28.12.2004 г. №177 «О введении в действие положений УК РФ и Уголовно-исполнительного кодекса Российской Федерации о наказании в виде обязательных работ»  в связи с ведением  с 01.01.2005 г. наказания в виде обязательных работ в целях создания на территории сельского поселения Казангуловский сельсовет муниципального района Давлекановский район  условий для отбывания граждан, осужденных к обязательным работам</w:t>
      </w:r>
    </w:p>
    <w:p w:rsidR="00A77713" w:rsidRPr="004F353D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b/>
          <w:sz w:val="28"/>
          <w:szCs w:val="28"/>
        </w:rPr>
        <w:t xml:space="preserve">                            </w:t>
      </w:r>
      <w:r w:rsidRPr="000548D4">
        <w:rPr>
          <w:sz w:val="28"/>
          <w:szCs w:val="28"/>
        </w:rPr>
        <w:t xml:space="preserve">ПОСТАНОВЛЯЮ: 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b/>
          <w:sz w:val="28"/>
          <w:szCs w:val="28"/>
        </w:rPr>
        <w:t xml:space="preserve">    </w:t>
      </w:r>
      <w:r w:rsidRPr="000548D4">
        <w:rPr>
          <w:sz w:val="28"/>
          <w:szCs w:val="28"/>
        </w:rPr>
        <w:t>1.</w:t>
      </w:r>
      <w:r w:rsidRPr="000548D4">
        <w:rPr>
          <w:b/>
          <w:sz w:val="28"/>
          <w:szCs w:val="28"/>
        </w:rPr>
        <w:t xml:space="preserve"> </w:t>
      </w:r>
      <w:r w:rsidRPr="000548D4">
        <w:rPr>
          <w:sz w:val="28"/>
          <w:szCs w:val="28"/>
        </w:rPr>
        <w:t xml:space="preserve">Утвердить перечень предприятий и организаций на территории сельского поселения Казангуловский сельсовет для отбывания наказания граждан, осужденных к обязательным  работам. Перечень прилагается. 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sz w:val="28"/>
          <w:szCs w:val="28"/>
        </w:rPr>
        <w:t>2. Возложить на руководителей указанных в перечне предприятий и организаций контроль.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sz w:val="28"/>
          <w:szCs w:val="28"/>
        </w:rPr>
        <w:t>-  за выполнением осужденными к обязательным работам определенных для них работ;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sz w:val="28"/>
          <w:szCs w:val="28"/>
        </w:rPr>
        <w:t xml:space="preserve">-  своевременно уведомлять уголовно-исполнительную инспекцию о количестве проработанных часов или фактах уклонения осужденных от отбывания наказания.     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 w:rsidRPr="000548D4">
        <w:rPr>
          <w:sz w:val="28"/>
          <w:szCs w:val="28"/>
        </w:rPr>
        <w:t xml:space="preserve">    3. Контроль за исполнением данного постановления возложить на председателя  СПЦ </w:t>
      </w:r>
      <w:r>
        <w:rPr>
          <w:sz w:val="28"/>
          <w:szCs w:val="28"/>
        </w:rPr>
        <w:t>Мухаметгалина И.Р.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5E47B0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0548D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сельского поселения </w:t>
      </w:r>
      <w:r w:rsidRPr="000548D4">
        <w:rPr>
          <w:sz w:val="28"/>
          <w:szCs w:val="28"/>
        </w:rPr>
        <w:t xml:space="preserve">Казангуловский  </w:t>
      </w:r>
      <w:r>
        <w:rPr>
          <w:sz w:val="28"/>
          <w:szCs w:val="28"/>
        </w:rPr>
        <w:t>сельсовет</w:t>
      </w:r>
      <w:r w:rsidRPr="000548D4">
        <w:rPr>
          <w:sz w:val="28"/>
          <w:szCs w:val="28"/>
        </w:rPr>
        <w:t xml:space="preserve"> 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0548D4">
        <w:rPr>
          <w:sz w:val="28"/>
          <w:szCs w:val="28"/>
        </w:rPr>
        <w:t xml:space="preserve">муниципального района Давлекановский район </w:t>
      </w:r>
      <w:r w:rsidRPr="000548D4">
        <w:rPr>
          <w:sz w:val="28"/>
          <w:szCs w:val="28"/>
        </w:rPr>
        <w:tab/>
      </w:r>
    </w:p>
    <w:p w:rsidR="00A77713" w:rsidRDefault="00A77713" w:rsidP="00F23ABD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0548D4">
        <w:rPr>
          <w:sz w:val="28"/>
          <w:szCs w:val="28"/>
        </w:rPr>
        <w:t xml:space="preserve">Республики Башкортостан                                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И.Р.Мухаметгалин</w:t>
      </w: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Pr="000548D4" w:rsidRDefault="00A77713" w:rsidP="00F23ABD">
      <w:pPr>
        <w:tabs>
          <w:tab w:val="left" w:pos="2760"/>
        </w:tabs>
        <w:rPr>
          <w:sz w:val="28"/>
          <w:szCs w:val="28"/>
        </w:rPr>
      </w:pPr>
    </w:p>
    <w:p w:rsidR="00A77713" w:rsidRDefault="00A77713" w:rsidP="00F23ABD">
      <w:pPr>
        <w:tabs>
          <w:tab w:val="left" w:pos="2760"/>
        </w:tabs>
        <w:rPr>
          <w:szCs w:val="28"/>
        </w:rPr>
      </w:pPr>
    </w:p>
    <w:p w:rsidR="00A77713" w:rsidRDefault="00A77713" w:rsidP="00F23ABD">
      <w:pPr>
        <w:tabs>
          <w:tab w:val="left" w:pos="2760"/>
        </w:tabs>
        <w:rPr>
          <w:szCs w:val="28"/>
        </w:rPr>
      </w:pPr>
    </w:p>
    <w:p w:rsidR="00A77713" w:rsidRDefault="00A77713" w:rsidP="00F23ABD">
      <w:pPr>
        <w:tabs>
          <w:tab w:val="left" w:pos="2760"/>
        </w:tabs>
        <w:rPr>
          <w:szCs w:val="28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ИСХ. № ___</w:t>
      </w:r>
      <w:r>
        <w:rPr>
          <w:rFonts w:ascii="Times New Roman" w:hAnsi="Times New Roman" w:cs="Times New Roman"/>
          <w:sz w:val="30"/>
          <w:szCs w:val="30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от  «__»  ___________ 2015 г.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                             ИП КФХ Аюпов А.А. дает согласие для отбывания наказания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4F353D">
        <w:rPr>
          <w:rFonts w:ascii="Times New Roman" w:hAnsi="Times New Roman" w:cs="Times New Roman"/>
          <w:sz w:val="24"/>
          <w:szCs w:val="24"/>
        </w:rPr>
        <w:t xml:space="preserve"> граждан, осужденных к обязательным работам в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4F353D">
        <w:rPr>
          <w:rFonts w:ascii="Times New Roman" w:hAnsi="Times New Roman" w:cs="Times New Roman"/>
          <w:sz w:val="24"/>
          <w:szCs w:val="24"/>
        </w:rPr>
        <w:t xml:space="preserve"> количестве 3 (трех) рабочих мест.</w:t>
      </w:r>
    </w:p>
    <w:p w:rsidR="00A77713" w:rsidRPr="004F353D" w:rsidRDefault="00A77713" w:rsidP="00F23ABD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4"/>
          <w:szCs w:val="24"/>
        </w:rPr>
        <w:t>Глава  ИП КФХ Аюпов А.А.                       А.А.Аюпов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ИСХ. № ___</w:t>
      </w:r>
      <w:r>
        <w:rPr>
          <w:rFonts w:ascii="Times New Roman" w:hAnsi="Times New Roman" w:cs="Times New Roman"/>
          <w:sz w:val="30"/>
          <w:szCs w:val="30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от  «__»  ___________ 2015 г.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                             Администрация СП Казангуловский сельсовет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                             дает согласие для отбывания наказания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                             граждан, осужденных к обязательным работам в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                             количестве 3 (трех) рабочих мест.</w:t>
      </w:r>
    </w:p>
    <w:p w:rsidR="00A77713" w:rsidRPr="004F353D" w:rsidRDefault="00A77713" w:rsidP="00F23ABD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4"/>
          <w:szCs w:val="24"/>
        </w:rPr>
        <w:t>Глава СП Казангуловский сельсовет</w:t>
      </w:r>
    </w:p>
    <w:p w:rsidR="00A77713" w:rsidRDefault="00A77713" w:rsidP="00F23ABD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A77713" w:rsidRDefault="00A77713" w:rsidP="00F23ABD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 И.Р.Мухаметгалин</w:t>
      </w:r>
    </w:p>
    <w:p w:rsidR="00A77713" w:rsidRDefault="00A77713" w:rsidP="00F23ABD">
      <w:pPr>
        <w:pStyle w:val="ConsPlusNormal"/>
        <w:widowControl/>
        <w:tabs>
          <w:tab w:val="left" w:pos="207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3795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Приложение к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Постановлению главы СП 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Казангуловский сельсовет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муниципального района 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Давлекановский район РБ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№ 79  от 27.11.2015 года</w:t>
      </w: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738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</w:t>
      </w:r>
    </w:p>
    <w:p w:rsidR="00A77713" w:rsidRPr="004F353D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>Перечень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предприятий и организаций на территории сельского поселения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 xml:space="preserve"> Казангуловский сельсовет для отбывания наказания граждан, </w:t>
      </w:r>
    </w:p>
    <w:p w:rsidR="00A77713" w:rsidRPr="004F353D" w:rsidRDefault="00A77713" w:rsidP="00F23ABD">
      <w:pPr>
        <w:pStyle w:val="ConsPlusNormal"/>
        <w:widowControl/>
        <w:tabs>
          <w:tab w:val="left" w:pos="414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F353D">
        <w:rPr>
          <w:rFonts w:ascii="Times New Roman" w:hAnsi="Times New Roman" w:cs="Times New Roman"/>
          <w:sz w:val="24"/>
          <w:szCs w:val="24"/>
        </w:rPr>
        <w:t>осужденных к обязательным работам.</w:t>
      </w:r>
    </w:p>
    <w:p w:rsidR="00A77713" w:rsidRPr="004F353D" w:rsidRDefault="00A77713" w:rsidP="00F23AB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2700"/>
        <w:gridCol w:w="1440"/>
        <w:gridCol w:w="1650"/>
        <w:gridCol w:w="1345"/>
      </w:tblGrid>
      <w:tr w:rsidR="00A77713" w:rsidTr="00F23ABD">
        <w:trPr>
          <w:trHeight w:val="810"/>
        </w:trPr>
        <w:tc>
          <w:tcPr>
            <w:tcW w:w="720" w:type="dxa"/>
          </w:tcPr>
          <w:p w:rsidR="00A77713" w:rsidRDefault="00A777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77713" w:rsidRDefault="00A777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0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предприятий и организаций</w:t>
            </w:r>
          </w:p>
        </w:tc>
        <w:tc>
          <w:tcPr>
            <w:tcW w:w="144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</w:t>
            </w:r>
          </w:p>
        </w:tc>
        <w:tc>
          <w:tcPr>
            <w:tcW w:w="1620" w:type="dxa"/>
          </w:tcPr>
          <w:p w:rsidR="00A77713" w:rsidRDefault="00A777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108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A77713" w:rsidTr="00F23ABD">
        <w:trPr>
          <w:trHeight w:val="810"/>
        </w:trPr>
        <w:tc>
          <w:tcPr>
            <w:tcW w:w="72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77713" w:rsidRDefault="00A77713">
            <w:r>
              <w:t>2</w:t>
            </w:r>
          </w:p>
        </w:tc>
        <w:tc>
          <w:tcPr>
            <w:tcW w:w="270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КФХ Аюпов А.А.</w:t>
            </w:r>
          </w:p>
          <w:p w:rsidR="00A77713" w:rsidRDefault="00A77713">
            <w:r>
              <w:t>СП Казангуловский сельсовет</w:t>
            </w:r>
          </w:p>
        </w:tc>
        <w:tc>
          <w:tcPr>
            <w:tcW w:w="144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77713" w:rsidRDefault="00A77713">
            <w:r>
              <w:t>3</w:t>
            </w:r>
          </w:p>
        </w:tc>
        <w:tc>
          <w:tcPr>
            <w:tcW w:w="1620" w:type="dxa"/>
          </w:tcPr>
          <w:p w:rsidR="00A77713" w:rsidRDefault="00A7771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77713" w:rsidRDefault="00A77713">
            <w:r>
              <w:t>3</w:t>
            </w:r>
          </w:p>
        </w:tc>
        <w:tc>
          <w:tcPr>
            <w:tcW w:w="1080" w:type="dxa"/>
          </w:tcPr>
          <w:p w:rsidR="00A77713" w:rsidRDefault="00A77713">
            <w:r>
              <w:t>Хоз.работа</w:t>
            </w:r>
          </w:p>
          <w:p w:rsidR="00A77713" w:rsidRDefault="00A77713">
            <w:r>
              <w:t>Хоз.работа</w:t>
            </w:r>
          </w:p>
        </w:tc>
      </w:tr>
    </w:tbl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СОГЛАСОВАНО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</w:rPr>
        <w:t>Глава ИП КФХ Аюпов А.А.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</w:rPr>
        <w:t xml:space="preserve">                                               ______________________А.А.Аюпов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«____»__________2015 г.</w:t>
      </w:r>
    </w:p>
    <w:p w:rsidR="00A77713" w:rsidRDefault="00A77713" w:rsidP="00F23ABD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СОГЛАСОВАНО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</w:rPr>
        <w:t>Глава  СП Казангуловский сельсовет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</w:p>
    <w:p w:rsidR="00A77713" w:rsidRDefault="00A77713" w:rsidP="00F23ABD">
      <w:pPr>
        <w:pStyle w:val="ConsPlusNormal"/>
        <w:widowControl/>
        <w:tabs>
          <w:tab w:val="left" w:pos="2535"/>
          <w:tab w:val="left" w:pos="3045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</w:rPr>
        <w:t xml:space="preserve">                                               ______________________И.Р.Мухаметгалин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</w:p>
    <w:p w:rsidR="00A77713" w:rsidRDefault="00A77713" w:rsidP="00F23ABD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A77713" w:rsidRDefault="00A77713" w:rsidP="00F23ABD">
      <w:pPr>
        <w:pStyle w:val="ConsPlusNormal"/>
        <w:widowControl/>
        <w:tabs>
          <w:tab w:val="left" w:pos="2520"/>
        </w:tabs>
        <w:ind w:firstLine="0"/>
        <w:rPr>
          <w:rFonts w:ascii="Times New Roman" w:hAnsi="Times New Roman" w:cs="Times New Roman"/>
          <w:sz w:val="30"/>
          <w:szCs w:val="30"/>
        </w:rPr>
      </w:pPr>
    </w:p>
    <w:p w:rsidR="00A77713" w:rsidRDefault="00A77713" w:rsidP="00F23ABD">
      <w:pPr>
        <w:pStyle w:val="ConsPlusNormal"/>
        <w:widowControl/>
        <w:tabs>
          <w:tab w:val="left" w:pos="2385"/>
        </w:tabs>
        <w:ind w:firstLine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b/>
          <w:sz w:val="30"/>
          <w:szCs w:val="30"/>
        </w:rPr>
        <w:t>СОГЛАСОВАНО</w:t>
      </w:r>
    </w:p>
    <w:p w:rsidR="00A77713" w:rsidRDefault="00A77713" w:rsidP="00F23ABD">
      <w:pPr>
        <w:pStyle w:val="ConsPlusNormal"/>
        <w:widowControl/>
        <w:tabs>
          <w:tab w:val="left" w:pos="1909"/>
          <w:tab w:val="left" w:pos="2385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</w:rPr>
        <w:t>ФКУ УИИ ГУФСИН России по Республике Башкортостан</w:t>
      </w:r>
    </w:p>
    <w:p w:rsidR="00A77713" w:rsidRDefault="00A77713" w:rsidP="00F23ABD">
      <w:pPr>
        <w:pStyle w:val="ConsPlusNormal"/>
        <w:widowControl/>
        <w:tabs>
          <w:tab w:val="left" w:pos="1909"/>
          <w:tab w:val="left" w:pos="2385"/>
        </w:tabs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________________</w:t>
      </w:r>
      <w:r>
        <w:rPr>
          <w:rFonts w:ascii="Times New Roman" w:hAnsi="Times New Roman" w:cs="Times New Roman"/>
        </w:rPr>
        <w:t>Ю.Л.Данилко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«______»______________  _____2015</w:t>
      </w: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A77713" w:rsidRDefault="00A77713" w:rsidP="00F23ABD">
      <w:pPr>
        <w:jc w:val="center"/>
        <w:rPr>
          <w:rFonts w:ascii="Peterburg" w:hAnsi="Peterburg"/>
        </w:rPr>
      </w:pPr>
      <w:r>
        <w:t>СОГЛАШЕНИЕ</w:t>
      </w:r>
    </w:p>
    <w:p w:rsidR="00A77713" w:rsidRDefault="00A77713" w:rsidP="00F23ABD">
      <w:pPr>
        <w:jc w:val="center"/>
      </w:pPr>
      <w:r>
        <w:t>О ВЗАИМОДЕЙСТВИИ В СФЕРЕ ИСПОЛНЕНИЯ НАКАЗАНИЯ В ВИДЕ ОБЯЗАТЕЛЬНЫХ  РАБОТ</w:t>
      </w:r>
    </w:p>
    <w:p w:rsidR="00A77713" w:rsidRDefault="00A77713" w:rsidP="00F23ABD">
      <w:pPr>
        <w:jc w:val="center"/>
      </w:pPr>
    </w:p>
    <w:p w:rsidR="00A77713" w:rsidRDefault="00A77713" w:rsidP="00F23ABD">
      <w:pPr>
        <w:jc w:val="both"/>
      </w:pPr>
      <w:r>
        <w:t xml:space="preserve">     между Администрацией Сельского поселения Казангуловский сельсовет муниципального района Давлекановский район Республики Башкортостан и </w:t>
      </w:r>
    </w:p>
    <w:p w:rsidR="00A77713" w:rsidRDefault="00A77713" w:rsidP="00F23ABD">
      <w:pPr>
        <w:jc w:val="both"/>
        <w:rPr>
          <w:rFonts w:ascii="Peterburg" w:hAnsi="Peterburg"/>
        </w:rPr>
      </w:pPr>
      <w:r>
        <w:t>ФКУ УИИ ГУФСИН России по Республике Башкортостан (филиал по г.Давлеканово и Давлекановскому району</w:t>
      </w:r>
    </w:p>
    <w:p w:rsidR="00A77713" w:rsidRDefault="00A77713" w:rsidP="00F23ABD">
      <w:pPr>
        <w:jc w:val="both"/>
      </w:pPr>
      <w:r>
        <w:t xml:space="preserve">    Администрация Сельского поселения Казангуловский сельсовет  муниципального района Давлекановский район Республики Башкортостан (далее-Администрация) в лице главы Администрации  Мухаметгалина И.Р.., действующего на основании Устава сельского</w:t>
      </w:r>
    </w:p>
    <w:p w:rsidR="00A77713" w:rsidRDefault="00A77713" w:rsidP="00F23ABD">
      <w:r>
        <w:t>поселения  Казангуловский сельсовет  муниципального района Давлекановский район Республики Башкортостан, ИП КФХ   Аюпов А.А, в лице  Аюпова Ахияра Анваровича                                                                                        действующего на основании свидетельства с другой стороны, заключили настоящее Соглашение о ниже следующем:</w:t>
      </w:r>
    </w:p>
    <w:p w:rsidR="00A77713" w:rsidRDefault="00A77713" w:rsidP="00F23ABD">
      <w:pPr>
        <w:jc w:val="both"/>
        <w:rPr>
          <w:rFonts w:ascii="Peterburg" w:hAnsi="Peterburg"/>
        </w:rPr>
      </w:pPr>
      <w:r>
        <w:t>другой стороны, заключили настоящее Соглашение о ниже следующем:</w:t>
      </w:r>
    </w:p>
    <w:p w:rsidR="00A77713" w:rsidRDefault="00A77713" w:rsidP="00F23ABD">
      <w:pPr>
        <w:jc w:val="both"/>
      </w:pPr>
    </w:p>
    <w:p w:rsidR="00A77713" w:rsidRDefault="00A77713" w:rsidP="00F23ABD">
      <w:pPr>
        <w:numPr>
          <w:ilvl w:val="0"/>
          <w:numId w:val="3"/>
        </w:numPr>
        <w:jc w:val="center"/>
      </w:pPr>
      <w:r>
        <w:t>Предмет Соглашения</w:t>
      </w:r>
    </w:p>
    <w:p w:rsidR="00A77713" w:rsidRDefault="00A77713" w:rsidP="00F23ABD">
      <w:pPr>
        <w:ind w:firstLine="360"/>
        <w:jc w:val="both"/>
      </w:pPr>
      <w:r>
        <w:t>Предметом настоящего Соглашения является взаимодействие сторон, подписавших соглашение, в целях обеспечения наиболее эффективного функционировании учреждений и органов, исполняющих уголовные наказания на территории  Сельского поселения Казангуловский сельсовет Муниципального района Давлекановский район Республики Башкортостан.</w:t>
      </w:r>
    </w:p>
    <w:p w:rsidR="00A77713" w:rsidRDefault="00A77713" w:rsidP="00F23ABD">
      <w:pPr>
        <w:ind w:left="360"/>
        <w:jc w:val="both"/>
      </w:pPr>
    </w:p>
    <w:p w:rsidR="00A77713" w:rsidRDefault="00A77713" w:rsidP="00F23ABD">
      <w:pPr>
        <w:numPr>
          <w:ilvl w:val="0"/>
          <w:numId w:val="3"/>
        </w:numPr>
        <w:jc w:val="center"/>
      </w:pPr>
      <w:r>
        <w:t>Общие положения</w:t>
      </w:r>
    </w:p>
    <w:p w:rsidR="00A77713" w:rsidRDefault="00A77713" w:rsidP="00F23ABD">
      <w:pPr>
        <w:ind w:firstLine="360"/>
        <w:jc w:val="both"/>
      </w:pPr>
      <w:r>
        <w:t>При реализации Соглашения стороны, подписавшие его, в своей совместной деятельности руководствуются Конституцией Российской Федерации, федеральными законами, другими действующими законодательными и иными нормативными актами Российской Федерации, субъекта Федерации, регулирующими вопросы исполнения наказания в виде обязательных работ, правовыми актами местных органов самоуправления.</w:t>
      </w:r>
    </w:p>
    <w:p w:rsidR="00A77713" w:rsidRDefault="00A77713" w:rsidP="00F23ABD">
      <w:pPr>
        <w:ind w:left="360"/>
        <w:jc w:val="both"/>
      </w:pPr>
    </w:p>
    <w:p w:rsidR="00A77713" w:rsidRDefault="00A77713" w:rsidP="00F23ABD">
      <w:pPr>
        <w:numPr>
          <w:ilvl w:val="0"/>
          <w:numId w:val="3"/>
        </w:numPr>
        <w:jc w:val="center"/>
      </w:pPr>
      <w:r>
        <w:t>Обязательства сторон</w:t>
      </w:r>
    </w:p>
    <w:p w:rsidR="00A77713" w:rsidRDefault="00A77713" w:rsidP="00F23ABD">
      <w:pPr>
        <w:jc w:val="center"/>
      </w:pPr>
    </w:p>
    <w:p w:rsidR="00A77713" w:rsidRDefault="00A77713" w:rsidP="00F23ABD">
      <w:pPr>
        <w:numPr>
          <w:ilvl w:val="1"/>
          <w:numId w:val="3"/>
        </w:numPr>
        <w:jc w:val="both"/>
      </w:pPr>
      <w:r>
        <w:t>Администрация:</w:t>
      </w:r>
    </w:p>
    <w:p w:rsidR="00A77713" w:rsidRDefault="00A77713" w:rsidP="00F23ABD">
      <w:pPr>
        <w:ind w:left="360"/>
        <w:jc w:val="both"/>
      </w:pPr>
      <w:r>
        <w:t>- дает разъяснения Организации по вопросам применения действующего законодательства в сфере исполнения наказания в виде обязательных работ;</w:t>
      </w:r>
    </w:p>
    <w:p w:rsidR="00A77713" w:rsidRDefault="00A77713" w:rsidP="00F23ABD">
      <w:pPr>
        <w:ind w:left="360"/>
        <w:jc w:val="both"/>
      </w:pPr>
      <w:r>
        <w:t>- обобщает опыт применения законодательства на муниципальном уровне и направляет Организациям предложения, аналитические и методические материалы по его совершенствованию;</w:t>
      </w:r>
    </w:p>
    <w:p w:rsidR="00A77713" w:rsidRDefault="00A77713" w:rsidP="00F23ABD">
      <w:pPr>
        <w:ind w:left="360"/>
        <w:jc w:val="both"/>
      </w:pPr>
      <w:r>
        <w:t>- осуществляет взаимодействие с соответствующими уголовно-исполнительными инспекциями, в чью компетенцию входят вопросы исполнения наказания в виде обязательных работ;</w:t>
      </w:r>
    </w:p>
    <w:p w:rsidR="00A77713" w:rsidRDefault="00A77713" w:rsidP="00F23ABD">
      <w:pPr>
        <w:ind w:left="360"/>
        <w:jc w:val="both"/>
      </w:pPr>
    </w:p>
    <w:p w:rsidR="00A77713" w:rsidRDefault="00A77713" w:rsidP="00F23ABD">
      <w:pPr>
        <w:numPr>
          <w:ilvl w:val="1"/>
          <w:numId w:val="3"/>
        </w:numPr>
        <w:jc w:val="both"/>
      </w:pPr>
      <w:r>
        <w:t>Организация:</w:t>
      </w:r>
    </w:p>
    <w:p w:rsidR="00A77713" w:rsidRDefault="00A77713" w:rsidP="00F23ABD">
      <w:pPr>
        <w:ind w:firstLine="360"/>
        <w:jc w:val="both"/>
      </w:pPr>
      <w:r>
        <w:t>- обязуется обеспечить организацию исполнения наказания осужденных к обязательным работам граждан, а также в необходимом количестве предоставить рабочие места необходимые для отбывания данных граждан наказания в виде обязательных работ, в соответствии со ст. 25  Уголовно-исполнительного кодекса Российской Федерации.</w:t>
      </w:r>
    </w:p>
    <w:p w:rsidR="00A77713" w:rsidRDefault="00A77713" w:rsidP="00F23ABD">
      <w:pPr>
        <w:ind w:left="360"/>
        <w:jc w:val="center"/>
      </w:pPr>
    </w:p>
    <w:p w:rsidR="00A77713" w:rsidRDefault="00A77713" w:rsidP="00F23ABD">
      <w:pPr>
        <w:jc w:val="center"/>
      </w:pPr>
    </w:p>
    <w:p w:rsidR="00A77713" w:rsidRDefault="00A77713" w:rsidP="00F23ABD">
      <w:pPr>
        <w:numPr>
          <w:ilvl w:val="0"/>
          <w:numId w:val="3"/>
        </w:numPr>
        <w:jc w:val="center"/>
      </w:pPr>
      <w:r>
        <w:t>Заключительные положения и дополнительные условия</w:t>
      </w:r>
    </w:p>
    <w:p w:rsidR="00A77713" w:rsidRDefault="00A77713" w:rsidP="00F23ABD">
      <w:pPr>
        <w:jc w:val="center"/>
      </w:pPr>
    </w:p>
    <w:p w:rsidR="00A77713" w:rsidRDefault="00A77713" w:rsidP="00F23ABD">
      <w:pPr>
        <w:ind w:firstLine="360"/>
        <w:jc w:val="both"/>
      </w:pPr>
      <w:r>
        <w:t>Стороны, подписавшие данное Соглашение, строят свою совместную работу на принципах открытости, гласности, сотрудничества при строгом соблюдении правил неразглашения конфиденциальной и иной охраняемой информации.</w:t>
      </w: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  <w:r>
        <w:tab/>
        <w:t>В настоящее Соглашение могут быть внесены изменения и дополнения по взаимному согласованию сторон, подписавших его.</w:t>
      </w: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  <w:r>
        <w:tab/>
        <w:t>Стороны самостоятельно несут расходы, которые будут возникать в ходе реализации настоящего Соглашения, если не будет согласован иной порядок.</w:t>
      </w: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  <w:r>
        <w:tab/>
        <w:t>Настоящее соглашение вступает в силу со дня подписания его всеми сторонами и действует до расторжения по инициативе любой из сторон.</w:t>
      </w: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  <w:r>
        <w:tab/>
        <w:t>Количество экземпляров настоящего Соглашения составлено по числу членов участников Соглашения плюс один. Дополнительный экземпляр настоящего Соглашения направляется в соответствующую уголовно-исполнительную инспекцию. Все экземпляры имеют равную юридическую силу.</w:t>
      </w: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</w:p>
    <w:p w:rsidR="00A77713" w:rsidRDefault="00A77713" w:rsidP="00F23ABD">
      <w:pPr>
        <w:jc w:val="both"/>
      </w:pPr>
      <w:r>
        <w:t>Глава Администрации сельского                          Глава  ИП  КФХ Аюпов А.А.</w:t>
      </w:r>
    </w:p>
    <w:p w:rsidR="00A77713" w:rsidRDefault="00A77713" w:rsidP="00F23ABD">
      <w:pPr>
        <w:jc w:val="both"/>
        <w:rPr>
          <w:rFonts w:ascii="Peterburg" w:hAnsi="Peterburg"/>
        </w:rPr>
      </w:pPr>
      <w:r>
        <w:t xml:space="preserve">поселения  Казангуловский сельсовет                 </w:t>
      </w:r>
    </w:p>
    <w:p w:rsidR="00A77713" w:rsidRDefault="00A77713" w:rsidP="00F23ABD">
      <w:pPr>
        <w:jc w:val="both"/>
      </w:pPr>
      <w:r>
        <w:t xml:space="preserve">муниципального района                                          </w:t>
      </w:r>
    </w:p>
    <w:p w:rsidR="00A77713" w:rsidRDefault="00A77713" w:rsidP="00F23ABD">
      <w:pPr>
        <w:jc w:val="both"/>
      </w:pPr>
      <w:r>
        <w:t xml:space="preserve">Давлекановский район Республики                      </w:t>
      </w:r>
    </w:p>
    <w:p w:rsidR="00A77713" w:rsidRDefault="00A77713" w:rsidP="00F23ABD">
      <w:pPr>
        <w:jc w:val="both"/>
      </w:pPr>
      <w:r>
        <w:t xml:space="preserve">Башкортостан                                                         </w:t>
      </w:r>
    </w:p>
    <w:p w:rsidR="00A77713" w:rsidRDefault="00A77713" w:rsidP="00F23ABD">
      <w:pPr>
        <w:jc w:val="both"/>
      </w:pPr>
      <w:r>
        <w:t xml:space="preserve">                               И.Р.Мухаметгалин                                                   А.А.Аюпов                           </w:t>
      </w:r>
    </w:p>
    <w:p w:rsidR="00A77713" w:rsidRDefault="00A77713" w:rsidP="00F23ABD">
      <w:pPr>
        <w:jc w:val="both"/>
      </w:pPr>
      <w:r>
        <w:t xml:space="preserve">                                                                                                                </w:t>
      </w:r>
    </w:p>
    <w:p w:rsidR="00A77713" w:rsidRDefault="00A77713" w:rsidP="00F23ABD">
      <w:pPr>
        <w:jc w:val="both"/>
      </w:pPr>
      <w:r>
        <w:t>«27» ноября 2015 г.                                                     «27» ноября 2015 г.</w:t>
      </w:r>
    </w:p>
    <w:p w:rsidR="00A77713" w:rsidRDefault="00A77713"/>
    <w:sectPr w:rsidR="00A77713" w:rsidSect="00AB3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07995"/>
    <w:multiLevelType w:val="hybridMultilevel"/>
    <w:tmpl w:val="4814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692434"/>
    <w:multiLevelType w:val="multilevel"/>
    <w:tmpl w:val="BFE40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2">
    <w:nsid w:val="749B261D"/>
    <w:multiLevelType w:val="hybridMultilevel"/>
    <w:tmpl w:val="D9344E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EC6"/>
    <w:rsid w:val="000548D4"/>
    <w:rsid w:val="00112F6D"/>
    <w:rsid w:val="00131286"/>
    <w:rsid w:val="00133462"/>
    <w:rsid w:val="00183359"/>
    <w:rsid w:val="00191688"/>
    <w:rsid w:val="001B3468"/>
    <w:rsid w:val="001C5E47"/>
    <w:rsid w:val="002853E5"/>
    <w:rsid w:val="0029787F"/>
    <w:rsid w:val="002E5170"/>
    <w:rsid w:val="003164E0"/>
    <w:rsid w:val="0033056A"/>
    <w:rsid w:val="003C79D2"/>
    <w:rsid w:val="0042258D"/>
    <w:rsid w:val="004F353D"/>
    <w:rsid w:val="005A2D6E"/>
    <w:rsid w:val="005E47B0"/>
    <w:rsid w:val="005F25F1"/>
    <w:rsid w:val="00761EC6"/>
    <w:rsid w:val="007637E7"/>
    <w:rsid w:val="00763E6B"/>
    <w:rsid w:val="00821FA5"/>
    <w:rsid w:val="00857E8A"/>
    <w:rsid w:val="00881C6E"/>
    <w:rsid w:val="00962719"/>
    <w:rsid w:val="00A04694"/>
    <w:rsid w:val="00A42655"/>
    <w:rsid w:val="00A77713"/>
    <w:rsid w:val="00AB3559"/>
    <w:rsid w:val="00AD7CC7"/>
    <w:rsid w:val="00B35F3E"/>
    <w:rsid w:val="00B91693"/>
    <w:rsid w:val="00BF3340"/>
    <w:rsid w:val="00C26C01"/>
    <w:rsid w:val="00C92036"/>
    <w:rsid w:val="00CB703D"/>
    <w:rsid w:val="00D360F7"/>
    <w:rsid w:val="00D66EAB"/>
    <w:rsid w:val="00F23ABD"/>
    <w:rsid w:val="00F67E8E"/>
    <w:rsid w:val="00F74949"/>
    <w:rsid w:val="00F9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EC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23AB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5</Pages>
  <Words>1303</Words>
  <Characters>7429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ГУЛЬНАРА</dc:creator>
  <cp:keywords/>
  <dc:description/>
  <cp:lastModifiedBy>1</cp:lastModifiedBy>
  <cp:revision>38</cp:revision>
  <cp:lastPrinted>2015-12-01T11:38:00Z</cp:lastPrinted>
  <dcterms:created xsi:type="dcterms:W3CDTF">2011-10-26T08:54:00Z</dcterms:created>
  <dcterms:modified xsi:type="dcterms:W3CDTF">2015-12-04T11:23:00Z</dcterms:modified>
</cp:coreProperties>
</file>