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8F6" w:rsidRPr="0043493C" w:rsidRDefault="00CF18F6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Кидрячевский 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CF18F6" w:rsidRPr="0043493C" w:rsidRDefault="00CF18F6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CF18F6" w:rsidRDefault="00CF18F6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8F6" w:rsidRDefault="00CF18F6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CF18F6" w:rsidRDefault="00CF18F6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11 мая 2016 года №13</w:t>
      </w:r>
    </w:p>
    <w:p w:rsidR="00CF18F6" w:rsidRDefault="00CF18F6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8F6" w:rsidRPr="00032335" w:rsidRDefault="00CF18F6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CF18F6" w:rsidRDefault="00CF18F6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>сельском поселении</w:t>
      </w:r>
      <w:r>
        <w:rPr>
          <w:b/>
          <w:sz w:val="28"/>
          <w:szCs w:val="28"/>
        </w:rPr>
        <w:t xml:space="preserve"> </w:t>
      </w:r>
      <w:r w:rsidRPr="00754033">
        <w:rPr>
          <w:sz w:val="28"/>
          <w:szCs w:val="28"/>
        </w:rPr>
        <w:t>Кидрячевский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CF18F6" w:rsidRPr="00032335" w:rsidRDefault="00CF18F6" w:rsidP="000F26A9">
      <w:pPr>
        <w:pStyle w:val="ConsPlusNormal"/>
        <w:jc w:val="both"/>
        <w:rPr>
          <w:sz w:val="28"/>
          <w:szCs w:val="28"/>
        </w:rPr>
      </w:pPr>
    </w:p>
    <w:p w:rsidR="00CF18F6" w:rsidRPr="0043493C" w:rsidRDefault="00CF18F6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754033">
        <w:rPr>
          <w:rFonts w:ascii="Times New Roman" w:hAnsi="Times New Roman" w:cs="Times New Roman"/>
          <w:sz w:val="28"/>
          <w:szCs w:val="28"/>
        </w:rPr>
        <w:t>Кидрячевский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р е ш и л</w:t>
      </w:r>
      <w:r w:rsidRPr="00032335">
        <w:rPr>
          <w:sz w:val="28"/>
          <w:szCs w:val="28"/>
        </w:rPr>
        <w:t>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поселении </w:t>
      </w:r>
      <w:r w:rsidRPr="00754033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Pr="00FB58A3">
        <w:rPr>
          <w:sz w:val="28"/>
          <w:szCs w:val="28"/>
        </w:rPr>
        <w:t xml:space="preserve">сельского поселения </w:t>
      </w:r>
      <w:r w:rsidRPr="00754033">
        <w:rPr>
          <w:sz w:val="28"/>
          <w:szCs w:val="28"/>
        </w:rPr>
        <w:t>Кидрячевский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21 марта 2014 года №12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1.1.</w:t>
      </w:r>
      <w:r>
        <w:rPr>
          <w:sz w:val="28"/>
          <w:szCs w:val="28"/>
        </w:rPr>
        <w:t>В</w:t>
      </w:r>
      <w:r w:rsidRPr="00032335">
        <w:rPr>
          <w:sz w:val="28"/>
          <w:szCs w:val="28"/>
        </w:rPr>
        <w:t xml:space="preserve"> статье 7: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32335">
        <w:rPr>
          <w:sz w:val="28"/>
          <w:szCs w:val="28"/>
        </w:rPr>
        <w:t>абзац 3 пункта 5 изложить в новой редакции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«Перечень статей источников финансирования дефицитов б</w:t>
      </w:r>
      <w:r>
        <w:rPr>
          <w:sz w:val="28"/>
          <w:szCs w:val="28"/>
        </w:rPr>
        <w:t>юджетов утверждается решением о</w:t>
      </w:r>
      <w:r w:rsidRPr="00032335">
        <w:rPr>
          <w:sz w:val="28"/>
          <w:szCs w:val="28"/>
        </w:rPr>
        <w:t xml:space="preserve"> бюджете </w:t>
      </w:r>
      <w:r w:rsidRPr="00BB0328">
        <w:rPr>
          <w:sz w:val="28"/>
          <w:szCs w:val="28"/>
        </w:rPr>
        <w:t xml:space="preserve">поселения </w:t>
      </w:r>
      <w:r w:rsidRPr="00032335">
        <w:rPr>
          <w:sz w:val="28"/>
          <w:szCs w:val="28"/>
        </w:rPr>
        <w:t xml:space="preserve">при утверждении источников финансирования дефицита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1.2. </w:t>
      </w:r>
      <w:r>
        <w:rPr>
          <w:sz w:val="28"/>
          <w:szCs w:val="28"/>
        </w:rPr>
        <w:t>В статье 14</w:t>
      </w:r>
      <w:r w:rsidRPr="00032335">
        <w:rPr>
          <w:sz w:val="28"/>
          <w:szCs w:val="28"/>
        </w:rPr>
        <w:t>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3.1.следующего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случае нарушения получателями предусмотренных настоящей статьей субсидий условий, установленных при их предоставлении, соответствующие средства подлежат в порядке, определенном муниципальными правовыми актами, предусмотренными </w:t>
      </w:r>
      <w:hyperlink r:id="rId4" w:history="1">
        <w:r w:rsidRPr="00032335">
          <w:rPr>
            <w:sz w:val="28"/>
            <w:szCs w:val="28"/>
          </w:rPr>
          <w:t>пунктом 3</w:t>
        </w:r>
      </w:hyperlink>
      <w:r w:rsidRPr="00032335">
        <w:rPr>
          <w:sz w:val="28"/>
          <w:szCs w:val="28"/>
        </w:rPr>
        <w:t xml:space="preserve"> настоящей статьи</w:t>
      </w:r>
      <w:r>
        <w:rPr>
          <w:sz w:val="28"/>
          <w:szCs w:val="28"/>
        </w:rPr>
        <w:t xml:space="preserve">, возврату в </w:t>
      </w:r>
      <w:r w:rsidRPr="00032335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4.1.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«При предоставлении субсидий, предусмотренных настоящей статьей, юридическим лицам, указанным в </w:t>
      </w:r>
      <w:hyperlink r:id="rId5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 указанным юридическим лицам».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в) пункт 5 изложить в новой редакции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«Субсидии, предусмотренные настоящей статьей, могут предоставляться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в соответствии с условиями и сроками, предусмотренными соглашениями о муниципально-частном партнерстве, концессионными соглашениями, заключенными в </w:t>
      </w:r>
      <w:hyperlink r:id="rId6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>, определенном соответственно законодательством Российской Федерации о муниципально-частном партнерстве, законодательством Российской Федерации о концессионных соглашениях.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Заключение соглашений о муниципально-частном партнерстве, концессионных соглашений от имени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принимаемыми в </w:t>
      </w:r>
      <w:hyperlink r:id="rId7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определяемом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1.3. </w:t>
      </w:r>
      <w:r>
        <w:rPr>
          <w:sz w:val="28"/>
          <w:szCs w:val="28"/>
        </w:rPr>
        <w:t>В статье 15</w:t>
      </w:r>
      <w:r w:rsidRPr="00032335">
        <w:rPr>
          <w:sz w:val="28"/>
          <w:szCs w:val="28"/>
        </w:rPr>
        <w:t>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а) в пункте 3 после слов «порядка их предоставления» дополнить «и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5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договоры бюджетных и автономных учреждений о поставке товаров, выполнении работ, оказании услуг, подлежащие оплате за счет субсидий, указанных в </w:t>
      </w:r>
      <w:hyperlink r:id="rId8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Положением получателю бюджетных средств, предоставляющему субсидии, ранее доведенных в установленном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порядке лимитов бюджетных обязательств на предоставление субсидии.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 случае признания в соответствии с настоящим Положением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периоде».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17 дополнить</w:t>
      </w:r>
      <w:r w:rsidRPr="00032335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ем</w:t>
      </w:r>
      <w:r w:rsidRPr="00032335">
        <w:rPr>
          <w:sz w:val="28"/>
          <w:szCs w:val="28"/>
        </w:rPr>
        <w:t xml:space="preserve">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«Обязательным условием, включаемым в договоры о предоставлении бюджетных инвестиций юридическим лицам, указанным в </w:t>
      </w:r>
      <w:hyperlink r:id="rId9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в том числе указанными в </w:t>
      </w:r>
      <w:hyperlink r:id="rId10" w:history="1">
        <w:r w:rsidRPr="00032335">
          <w:rPr>
            <w:sz w:val="28"/>
            <w:szCs w:val="28"/>
          </w:rPr>
          <w:t>абзаце втором пункта 1</w:t>
        </w:r>
      </w:hyperlink>
      <w:r w:rsidRPr="00032335">
        <w:rPr>
          <w:sz w:val="28"/>
          <w:szCs w:val="28"/>
        </w:rPr>
        <w:t xml:space="preserve"> настоящей статьи».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1.5. В абзаце 3 пункта 2 ст</w:t>
      </w:r>
      <w:r>
        <w:rPr>
          <w:sz w:val="28"/>
          <w:szCs w:val="28"/>
        </w:rPr>
        <w:t>атьи 20 слова «не позднее двух.</w:t>
      </w:r>
      <w:r w:rsidRPr="000323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на слова «не позднее трех.</w:t>
      </w:r>
      <w:r w:rsidRPr="00032335">
        <w:rPr>
          <w:sz w:val="28"/>
          <w:szCs w:val="28"/>
        </w:rPr>
        <w:t>»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>6. Пункт 4 статьи 33</w:t>
      </w:r>
      <w:r w:rsidRPr="00032335">
        <w:rPr>
          <w:sz w:val="28"/>
          <w:szCs w:val="28"/>
        </w:rPr>
        <w:t xml:space="preserve"> дополнить новым абзацем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«Главные администраторы средств местного бюджета, не являющиеся </w:t>
      </w:r>
      <w:r>
        <w:rPr>
          <w:sz w:val="28"/>
          <w:szCs w:val="28"/>
        </w:rPr>
        <w:t>контрольно-</w:t>
      </w:r>
      <w:r w:rsidRPr="00032335">
        <w:rPr>
          <w:sz w:val="28"/>
          <w:szCs w:val="28"/>
        </w:rPr>
        <w:t xml:space="preserve">счетными органами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36 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«Проект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составляются и утверждаются сроком на три года (очередной финансовый год и плановый период).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Решением о бюджете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очередной финансовый год и плановый период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также по разделам и подразделам классификации расходов бюджетов в случаях, установленных решением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и ведомственная структура расходов бюджета Давлекановского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статьей 36</w:t>
      </w:r>
      <w:r w:rsidRPr="00032335">
        <w:rPr>
          <w:sz w:val="28"/>
          <w:szCs w:val="28"/>
        </w:rPr>
        <w:t>.1.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«Стат</w:t>
      </w:r>
      <w:r>
        <w:rPr>
          <w:sz w:val="28"/>
          <w:szCs w:val="28"/>
        </w:rPr>
        <w:t>ья 36</w:t>
      </w:r>
      <w:r w:rsidRPr="00032335">
        <w:rPr>
          <w:sz w:val="28"/>
          <w:szCs w:val="28"/>
        </w:rPr>
        <w:t xml:space="preserve">.1. Долгосрочное бюджетное планирование 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1.Долгосрочное бюджетное планирование осуществляется путем формирования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на основе прогноза социально-экономического развития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соответствующий период.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устанавливаются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района с соблюдением требований Бюджетного </w:t>
      </w:r>
      <w:hyperlink r:id="rId11" w:history="1">
        <w:r w:rsidRPr="00032335">
          <w:rPr>
            <w:sz w:val="28"/>
            <w:szCs w:val="28"/>
          </w:rPr>
          <w:t>кодекса</w:t>
        </w:r>
      </w:hyperlink>
      <w:r w:rsidRPr="00032335">
        <w:rPr>
          <w:sz w:val="28"/>
          <w:szCs w:val="28"/>
        </w:rPr>
        <w:t>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1.9. В подпункте 5 пункта 3 статьи</w:t>
      </w:r>
      <w:r>
        <w:rPr>
          <w:sz w:val="28"/>
          <w:szCs w:val="28"/>
        </w:rPr>
        <w:t xml:space="preserve"> 38 </w:t>
      </w:r>
      <w:r w:rsidRPr="00032335">
        <w:rPr>
          <w:sz w:val="28"/>
          <w:szCs w:val="28"/>
        </w:rPr>
        <w:t xml:space="preserve">после слов «..и плановый период» дополнить словами «по главным распорядителям средств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целевым статьям (муниципальным программам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и непрограммным направлениям деятельности), группам видов расходов классификации расходов бюджетов».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Статью 39</w:t>
      </w:r>
      <w:r w:rsidRPr="00032335">
        <w:rPr>
          <w:sz w:val="28"/>
          <w:szCs w:val="28"/>
        </w:rPr>
        <w:t xml:space="preserve"> дополнить подпунктом 10.1.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«бюджетный прогноз (проект бюджетного прогноза, проект изменений бюджетного прогноза)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)».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Пункт 2 статьи 49</w:t>
      </w:r>
      <w:r w:rsidRPr="00032335">
        <w:rPr>
          <w:sz w:val="28"/>
          <w:szCs w:val="28"/>
        </w:rPr>
        <w:t xml:space="preserve">  дополнить абзацем следующего содержания: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«Прогноз кассовых выплат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договорам».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1.12. Исключить</w:t>
      </w:r>
      <w:r>
        <w:rPr>
          <w:sz w:val="28"/>
          <w:szCs w:val="28"/>
        </w:rPr>
        <w:t xml:space="preserve"> подпункт 2,6 пункта 2 статьи 57</w:t>
      </w:r>
      <w:r w:rsidRPr="00032335">
        <w:rPr>
          <w:sz w:val="28"/>
          <w:szCs w:val="28"/>
        </w:rPr>
        <w:t xml:space="preserve"> .</w:t>
      </w:r>
    </w:p>
    <w:p w:rsidR="00CF18F6" w:rsidRPr="00032335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CF18F6" w:rsidRDefault="00CF18F6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CF18F6" w:rsidRDefault="00CF18F6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CF18F6" w:rsidRDefault="00CF18F6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CF18F6" w:rsidRDefault="00CF18F6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CF18F6" w:rsidRPr="00032335" w:rsidRDefault="00CF18F6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CF18F6" w:rsidRDefault="00CF18F6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А.М.Хабиахметов</w:t>
      </w:r>
    </w:p>
    <w:p w:rsidR="00CF18F6" w:rsidRDefault="00CF18F6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</w:p>
    <w:p w:rsidR="00CF18F6" w:rsidRDefault="00CF18F6" w:rsidP="000F26A9">
      <w:pPr>
        <w:jc w:val="both"/>
        <w:rPr>
          <w:sz w:val="28"/>
          <w:szCs w:val="28"/>
        </w:rPr>
      </w:pPr>
    </w:p>
    <w:p w:rsidR="00CF18F6" w:rsidRDefault="00CF18F6" w:rsidP="000F26A9">
      <w:pPr>
        <w:jc w:val="both"/>
        <w:rPr>
          <w:sz w:val="28"/>
          <w:szCs w:val="28"/>
        </w:rPr>
      </w:pPr>
    </w:p>
    <w:p w:rsidR="00CF18F6" w:rsidRDefault="00CF18F6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CF18F6" w:rsidRPr="00F57005" w:rsidRDefault="00CF18F6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CF18F6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96903"/>
    <w:rsid w:val="000F26A9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314E5D"/>
    <w:rsid w:val="003F5F30"/>
    <w:rsid w:val="0043493C"/>
    <w:rsid w:val="00446FC2"/>
    <w:rsid w:val="00495F43"/>
    <w:rsid w:val="004A1149"/>
    <w:rsid w:val="004A7FA5"/>
    <w:rsid w:val="00551F0E"/>
    <w:rsid w:val="005717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531E8"/>
    <w:rsid w:val="00754033"/>
    <w:rsid w:val="007A6CC1"/>
    <w:rsid w:val="00807521"/>
    <w:rsid w:val="008446F4"/>
    <w:rsid w:val="008802A8"/>
    <w:rsid w:val="008C5817"/>
    <w:rsid w:val="009E22B5"/>
    <w:rsid w:val="00A00323"/>
    <w:rsid w:val="00A00A95"/>
    <w:rsid w:val="00A80DE0"/>
    <w:rsid w:val="00AA7D8F"/>
    <w:rsid w:val="00AB41C5"/>
    <w:rsid w:val="00AC3C34"/>
    <w:rsid w:val="00B323C1"/>
    <w:rsid w:val="00BB0328"/>
    <w:rsid w:val="00C846BA"/>
    <w:rsid w:val="00CF18F6"/>
    <w:rsid w:val="00D176D5"/>
    <w:rsid w:val="00D50984"/>
    <w:rsid w:val="00DC2DDB"/>
    <w:rsid w:val="00E17F71"/>
    <w:rsid w:val="00E53927"/>
    <w:rsid w:val="00E602CB"/>
    <w:rsid w:val="00EA631C"/>
    <w:rsid w:val="00EB69CE"/>
    <w:rsid w:val="00EC22AD"/>
    <w:rsid w:val="00EC7165"/>
    <w:rsid w:val="00EE68D3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07521"/>
    <w:rPr>
      <w:sz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rsid w:val="00F5700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57005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664F121D3B18D8BACFD54DD51CBD2715DBDA5F0309FBF84EA894CB719561052510249917A59BCFEAW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755ABC1E9CA0E8C6C7F49AF2073AA9804B6E8FB7690C637F9A7E1D82109722581F8AFDDCE2C1C5EBt6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55ABC1E9CA0E8C6C7F49AF2073AA9804B6C8FBD6C0C637F9A7E1D82109722581F8AFDDCE2C0C4EBt1G" TargetMode="External"/><Relationship Id="rId11" Type="http://schemas.openxmlformats.org/officeDocument/2006/relationships/hyperlink" Target="consultantplus://offline/ref=6512CE6733ACBE3C069E1CE3BDF08ACDC0E30CD2CA52549E29F6D88630B93B11A5B38D5FA4B1GFBDK" TargetMode="External"/><Relationship Id="rId5" Type="http://schemas.openxmlformats.org/officeDocument/2006/relationships/hyperlink" Target="consultantplus://offline/ref=9362E9B7953DAD2DED93A7F622CF50AF3CB2A473F9554F94573CC281336DE9C7FFC53B388200W844L" TargetMode="External"/><Relationship Id="rId10" Type="http://schemas.openxmlformats.org/officeDocument/2006/relationships/hyperlink" Target="consultantplus://offline/ref=6113CF5B9A66B12EB6A48CCB6E378B1ACBE66FBD95AA60AC79DDE51CF830B3008580BFCCFBBABFAC0Af0K" TargetMode="External"/><Relationship Id="rId4" Type="http://schemas.openxmlformats.org/officeDocument/2006/relationships/hyperlink" Target="consultantplus://offline/ref=F9EC56EA121612BAA8BE9EF141182F7B80740825F17C98291643772F17772BA0F17D6332B67A74A7t6dFL" TargetMode="External"/><Relationship Id="rId9" Type="http://schemas.openxmlformats.org/officeDocument/2006/relationships/hyperlink" Target="consultantplus://offline/ref=6113CF5B9A66B12EB6A48CCB6E378B1ACBE66FBD95AA60AC79DDE51CF830B3008580BFCCFBBABAA00Af0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105</TotalTime>
  <Pages>4</Pages>
  <Words>1605</Words>
  <Characters>9154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user</cp:lastModifiedBy>
  <cp:revision>12</cp:revision>
  <cp:lastPrinted>2016-05-13T09:19:00Z</cp:lastPrinted>
  <dcterms:created xsi:type="dcterms:W3CDTF">2016-04-19T08:19:00Z</dcterms:created>
  <dcterms:modified xsi:type="dcterms:W3CDTF">2016-05-13T09:19:00Z</dcterms:modified>
</cp:coreProperties>
</file>