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93F" w:rsidRDefault="00AA693F" w:rsidP="004B5A74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сельскогопоселения Казангуловский сельсовет муниципальногорайона Давлекановскийрайон Республики Башкортостан</w:t>
      </w:r>
    </w:p>
    <w:p w:rsidR="00AA693F" w:rsidRDefault="00AA693F" w:rsidP="004B5A74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9B6CFB">
      <w:pPr>
        <w:pStyle w:val="ConsNormal"/>
        <w:tabs>
          <w:tab w:val="left" w:pos="3375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РЕШЕНИЕ</w:t>
      </w:r>
    </w:p>
    <w:p w:rsidR="00AA693F" w:rsidRDefault="00AA693F" w:rsidP="009B6CFB">
      <w:pPr>
        <w:pStyle w:val="ConsNormal"/>
        <w:tabs>
          <w:tab w:val="left" w:pos="3375"/>
        </w:tabs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от 17 декабря 2015 года № 27</w:t>
      </w:r>
    </w:p>
    <w:p w:rsidR="00AA693F" w:rsidRDefault="00AA693F" w:rsidP="009B6CFB">
      <w:pPr>
        <w:pStyle w:val="ConsNormal"/>
        <w:tabs>
          <w:tab w:val="left" w:pos="3375"/>
        </w:tabs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AA693F" w:rsidRPr="004B5A74" w:rsidRDefault="00AA693F" w:rsidP="004B5A74">
      <w:pPr>
        <w:tabs>
          <w:tab w:val="left" w:pos="3000"/>
        </w:tabs>
        <w:jc w:val="center"/>
        <w:rPr>
          <w:sz w:val="28"/>
          <w:szCs w:val="28"/>
        </w:rPr>
      </w:pPr>
      <w:r w:rsidRPr="004B5A74">
        <w:rPr>
          <w:sz w:val="28"/>
          <w:szCs w:val="28"/>
        </w:rPr>
        <w:t xml:space="preserve">Об утверждении плана работы администрации  сельского поселения  Казангуловский сельсовет муниципального района Давлекановский район </w:t>
      </w:r>
      <w:r>
        <w:rPr>
          <w:sz w:val="28"/>
          <w:szCs w:val="28"/>
        </w:rPr>
        <w:t>Республики Башкортостан  на 2016</w:t>
      </w:r>
      <w:r w:rsidRPr="004B5A74">
        <w:rPr>
          <w:sz w:val="28"/>
          <w:szCs w:val="28"/>
        </w:rPr>
        <w:t xml:space="preserve"> год </w:t>
      </w:r>
    </w:p>
    <w:p w:rsidR="00AA693F" w:rsidRPr="004B5A74" w:rsidRDefault="00AA693F" w:rsidP="004B5A74">
      <w:pPr>
        <w:tabs>
          <w:tab w:val="left" w:pos="3000"/>
        </w:tabs>
        <w:jc w:val="center"/>
        <w:rPr>
          <w:sz w:val="28"/>
          <w:szCs w:val="28"/>
        </w:rPr>
      </w:pPr>
    </w:p>
    <w:p w:rsidR="00AA693F" w:rsidRPr="004B5A74" w:rsidRDefault="00AA693F" w:rsidP="004B5A74">
      <w:pPr>
        <w:tabs>
          <w:tab w:val="left" w:pos="3000"/>
        </w:tabs>
        <w:ind w:firstLine="709"/>
        <w:rPr>
          <w:sz w:val="28"/>
          <w:szCs w:val="28"/>
        </w:rPr>
      </w:pPr>
      <w:r w:rsidRPr="004B5A74">
        <w:rPr>
          <w:sz w:val="28"/>
          <w:szCs w:val="28"/>
        </w:rPr>
        <w:t>Совет сельского поселения Казангуловский сельсовет  муниципального района Давлекановский  район  Республики Башкортостан,</w:t>
      </w:r>
    </w:p>
    <w:p w:rsidR="00AA693F" w:rsidRPr="004B5A74" w:rsidRDefault="00AA693F" w:rsidP="004B5A74">
      <w:pPr>
        <w:tabs>
          <w:tab w:val="left" w:pos="3000"/>
        </w:tabs>
        <w:ind w:firstLine="709"/>
        <w:rPr>
          <w:rFonts w:ascii="Peterburg" w:hAnsi="Peterburg"/>
          <w:sz w:val="28"/>
          <w:szCs w:val="28"/>
        </w:rPr>
      </w:pPr>
      <w:r w:rsidRPr="004B5A74">
        <w:rPr>
          <w:sz w:val="28"/>
          <w:szCs w:val="28"/>
        </w:rPr>
        <w:t xml:space="preserve">                                   РЕШИЛ:</w:t>
      </w:r>
    </w:p>
    <w:p w:rsidR="00AA693F" w:rsidRPr="004B5A74" w:rsidRDefault="00AA693F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1.Утвердить план работы администрации и Совета  сельского поселения Казангуловский сельсовет муниципального района Давлекановский район </w:t>
      </w:r>
      <w:r>
        <w:rPr>
          <w:sz w:val="28"/>
          <w:szCs w:val="28"/>
        </w:rPr>
        <w:t>Республики Башкортостан  на 2016</w:t>
      </w:r>
      <w:r w:rsidRPr="004B5A74">
        <w:rPr>
          <w:sz w:val="28"/>
          <w:szCs w:val="28"/>
        </w:rPr>
        <w:t xml:space="preserve"> год.</w:t>
      </w:r>
    </w:p>
    <w:p w:rsidR="00AA693F" w:rsidRPr="004B5A74" w:rsidRDefault="00AA693F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 xml:space="preserve"> 2.Обнародовать решение  план работы администрации сельского поселения Казангуловский сельсовет муниципального района Давлекановский район Республики Башкортостан в установленном порядке.</w:t>
      </w:r>
    </w:p>
    <w:p w:rsidR="00AA693F" w:rsidRPr="004B5A74" w:rsidRDefault="00AA693F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3.Решение вступает в силу со дня подписания.</w:t>
      </w:r>
    </w:p>
    <w:p w:rsidR="00AA693F" w:rsidRPr="004B5A74" w:rsidRDefault="00AA693F" w:rsidP="004B5A74">
      <w:pPr>
        <w:ind w:firstLine="709"/>
        <w:jc w:val="both"/>
        <w:rPr>
          <w:sz w:val="28"/>
          <w:szCs w:val="28"/>
        </w:rPr>
      </w:pPr>
      <w:r w:rsidRPr="004B5A74">
        <w:rPr>
          <w:sz w:val="28"/>
          <w:szCs w:val="28"/>
        </w:rPr>
        <w:t>4.Контроль за исполнением данного решения возложить на постоянные комиссии Совета сельского поселения.</w:t>
      </w: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Казангуловский сельсовет</w:t>
      </w: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муниципальногорайона</w:t>
      </w: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Давлекановскийрайон </w:t>
      </w:r>
    </w:p>
    <w:p w:rsidR="00AA693F" w:rsidRDefault="00AA693F" w:rsidP="009B6CFB">
      <w:pPr>
        <w:pStyle w:val="ConsNonformat"/>
        <w:tabs>
          <w:tab w:val="left" w:pos="5955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  <w:t>И.Р.Мухаметгалин</w:t>
      </w: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4B5A74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A693F" w:rsidRDefault="00AA693F" w:rsidP="00AA2DE7">
      <w:pPr>
        <w:ind w:left="5580"/>
        <w:jc w:val="right"/>
        <w:rPr>
          <w:sz w:val="26"/>
        </w:rPr>
      </w:pPr>
    </w:p>
    <w:p w:rsidR="00AA693F" w:rsidRDefault="00AA693F" w:rsidP="00AA2DE7">
      <w:pPr>
        <w:ind w:left="5580"/>
        <w:jc w:val="right"/>
        <w:rPr>
          <w:sz w:val="26"/>
        </w:rPr>
      </w:pPr>
      <w:r>
        <w:rPr>
          <w:sz w:val="26"/>
        </w:rPr>
        <w:t>Приложение</w:t>
      </w:r>
    </w:p>
    <w:p w:rsidR="00AA693F" w:rsidRDefault="00AA693F" w:rsidP="00AA2DE7">
      <w:pPr>
        <w:ind w:left="5580"/>
        <w:jc w:val="right"/>
        <w:rPr>
          <w:sz w:val="26"/>
        </w:rPr>
      </w:pPr>
      <w:r>
        <w:rPr>
          <w:sz w:val="26"/>
        </w:rPr>
        <w:t xml:space="preserve"> к решению Совета </w:t>
      </w:r>
    </w:p>
    <w:p w:rsidR="00AA693F" w:rsidRDefault="00AA693F" w:rsidP="00AA2DE7">
      <w:pPr>
        <w:ind w:left="5580"/>
        <w:jc w:val="right"/>
        <w:rPr>
          <w:sz w:val="26"/>
        </w:rPr>
      </w:pPr>
      <w:r>
        <w:rPr>
          <w:sz w:val="26"/>
        </w:rPr>
        <w:t>сельского поселения</w:t>
      </w:r>
    </w:p>
    <w:p w:rsidR="00AA693F" w:rsidRDefault="00AA693F" w:rsidP="00AA2DE7">
      <w:pPr>
        <w:ind w:left="5580"/>
        <w:jc w:val="right"/>
        <w:rPr>
          <w:sz w:val="26"/>
        </w:rPr>
      </w:pPr>
      <w:r>
        <w:rPr>
          <w:sz w:val="26"/>
        </w:rPr>
        <w:t>Казангуловский сельсовет</w:t>
      </w:r>
    </w:p>
    <w:p w:rsidR="00AA693F" w:rsidRDefault="00AA693F" w:rsidP="00AA2DE7">
      <w:pPr>
        <w:ind w:left="5580"/>
        <w:jc w:val="right"/>
        <w:rPr>
          <w:b/>
          <w:i/>
          <w:sz w:val="26"/>
          <w:u w:val="single"/>
        </w:rPr>
      </w:pPr>
      <w:r>
        <w:rPr>
          <w:sz w:val="26"/>
        </w:rPr>
        <w:t xml:space="preserve"> муниципального района Давлекановский район Республики Башкортостан </w:t>
      </w:r>
    </w:p>
    <w:p w:rsidR="00AA693F" w:rsidRDefault="00AA693F" w:rsidP="00AA2DE7">
      <w:pPr>
        <w:ind w:left="5580"/>
        <w:jc w:val="both"/>
        <w:rPr>
          <w:sz w:val="26"/>
        </w:rPr>
      </w:pPr>
      <w:r>
        <w:rPr>
          <w:sz w:val="26"/>
        </w:rPr>
        <w:t xml:space="preserve">              от 17 декабря 2015 года </w:t>
      </w:r>
    </w:p>
    <w:p w:rsidR="00AA693F" w:rsidRDefault="00AA693F" w:rsidP="00AA2DE7">
      <w:pPr>
        <w:ind w:left="5580"/>
        <w:jc w:val="both"/>
        <w:rPr>
          <w:sz w:val="26"/>
        </w:rPr>
      </w:pPr>
      <w:r>
        <w:rPr>
          <w:sz w:val="26"/>
        </w:rPr>
        <w:t xml:space="preserve">                                   № 27</w:t>
      </w:r>
    </w:p>
    <w:p w:rsidR="00AA693F" w:rsidRDefault="00AA693F" w:rsidP="001D5C2F">
      <w:pPr>
        <w:jc w:val="both"/>
        <w:rPr>
          <w:sz w:val="26"/>
        </w:rPr>
      </w:pPr>
    </w:p>
    <w:p w:rsidR="00AA693F" w:rsidRDefault="00AA693F" w:rsidP="00AA2DE7">
      <w:pPr>
        <w:pStyle w:val="Heading6"/>
        <w:rPr>
          <w:sz w:val="26"/>
        </w:rPr>
      </w:pPr>
      <w:r>
        <w:rPr>
          <w:sz w:val="26"/>
        </w:rPr>
        <w:t>П Л А Н</w:t>
      </w:r>
    </w:p>
    <w:p w:rsidR="00AA693F" w:rsidRDefault="00AA693F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работы  Совета  сельского поселения Казангуловский сельсовет муниципального района  Давлекановский район  Республики   Башкортостан</w:t>
      </w:r>
    </w:p>
    <w:p w:rsidR="00AA693F" w:rsidRDefault="00AA693F" w:rsidP="003D4248">
      <w:pPr>
        <w:ind w:left="-426" w:firstLine="426"/>
        <w:jc w:val="center"/>
        <w:rPr>
          <w:sz w:val="26"/>
        </w:rPr>
      </w:pPr>
      <w:r>
        <w:rPr>
          <w:sz w:val="26"/>
        </w:rPr>
        <w:t>27 созыва  на  2016год</w:t>
      </w:r>
    </w:p>
    <w:p w:rsidR="00AA693F" w:rsidRDefault="00AA693F" w:rsidP="003D4248">
      <w:pPr>
        <w:jc w:val="center"/>
        <w:rPr>
          <w:sz w:val="26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 №</w:t>
            </w:r>
          </w:p>
          <w:p w:rsidR="00AA693F" w:rsidRPr="00B021AB" w:rsidRDefault="00AA693F" w:rsidP="00AA2DE7">
            <w:pPr>
              <w:jc w:val="both"/>
            </w:pPr>
            <w:r w:rsidRPr="00B021AB">
              <w:t>п/п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jc w:val="center"/>
            </w:pPr>
            <w:r w:rsidRPr="00B021AB">
              <w:t>Сроки</w:t>
            </w:r>
          </w:p>
          <w:p w:rsidR="00AA693F" w:rsidRPr="00B021AB" w:rsidRDefault="00AA693F" w:rsidP="00AA2DE7">
            <w:pPr>
              <w:jc w:val="center"/>
            </w:pPr>
            <w:r w:rsidRPr="00B021AB">
              <w:t>испол-нения</w:t>
            </w: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AA2DE7">
            <w:pPr>
              <w:jc w:val="center"/>
            </w:pPr>
            <w:r w:rsidRPr="00B021AB">
              <w:t>Ответственные</w:t>
            </w:r>
          </w:p>
          <w:p w:rsidR="00AA693F" w:rsidRPr="00B021AB" w:rsidRDefault="00AA693F" w:rsidP="00AA2DE7">
            <w:pPr>
              <w:jc w:val="center"/>
            </w:pPr>
            <w:r w:rsidRPr="00B021AB">
              <w:t>за исполнение, контроль за исполнением</w:t>
            </w:r>
          </w:p>
          <w:p w:rsidR="00AA693F" w:rsidRPr="00B021AB" w:rsidRDefault="00AA693F" w:rsidP="00AA2DE7">
            <w:pPr>
              <w:jc w:val="center"/>
            </w:pPr>
          </w:p>
        </w:tc>
      </w:tr>
      <w:tr w:rsidR="00AA693F" w:rsidRPr="00B021AB" w:rsidTr="008026A4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AA693F" w:rsidRPr="00B021AB" w:rsidRDefault="00AA693F" w:rsidP="00AA2DE7">
            <w:pPr>
              <w:jc w:val="center"/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AA693F" w:rsidRPr="00B021AB" w:rsidRDefault="00AA693F" w:rsidP="00AA2DE7">
            <w:pPr>
              <w:jc w:val="center"/>
            </w:pP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 w:rsidRPr="00B021AB">
              <w:t>1.1.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Казангуловский 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BodyTextIndent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AA693F" w:rsidRPr="00B021AB" w:rsidRDefault="00AA693F" w:rsidP="00AA2DE7">
            <w:pPr>
              <w:ind w:left="375"/>
              <w:jc w:val="both"/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ind w:left="375"/>
              <w:jc w:val="both"/>
            </w:pPr>
          </w:p>
        </w:tc>
        <w:tc>
          <w:tcPr>
            <w:tcW w:w="2300" w:type="dxa"/>
            <w:gridSpan w:val="2"/>
          </w:tcPr>
          <w:p w:rsidR="00AA693F" w:rsidRPr="00B021AB" w:rsidRDefault="00AA693F" w:rsidP="00AA2DE7">
            <w:pPr>
              <w:jc w:val="center"/>
            </w:pPr>
            <w:r>
              <w:t>Глава сельского поселения ( по согласованию)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jc w:val="both"/>
            </w:pP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AA693F" w:rsidRPr="00B021AB" w:rsidRDefault="00AA693F" w:rsidP="00AA2DE7"/>
        </w:tc>
        <w:tc>
          <w:tcPr>
            <w:tcW w:w="2300" w:type="dxa"/>
            <w:gridSpan w:val="2"/>
          </w:tcPr>
          <w:p w:rsidR="00AA693F" w:rsidRPr="00B021AB" w:rsidRDefault="00AA693F" w:rsidP="00AA2DE7">
            <w:pPr>
              <w:jc w:val="center"/>
            </w:pP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1.2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8026A4">
            <w:pPr>
              <w:jc w:val="both"/>
            </w:pPr>
            <w:r w:rsidRPr="00B021AB">
              <w:t xml:space="preserve">1.Об отчете главы </w:t>
            </w:r>
            <w:r>
              <w:t xml:space="preserve">сельского поселения Казангуловский сельсовет </w:t>
            </w:r>
            <w:r w:rsidRPr="00B021AB">
              <w:t xml:space="preserve">муниципального района Давлекановский район Республики Башкортостан о результатах своей деятельности и деятельности </w:t>
            </w:r>
            <w:r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Казангуловский сельсовет </w:t>
            </w:r>
            <w:r w:rsidRPr="00B021AB">
              <w:t>муниципального района Давлекановский район Республики Башкортостан в 20</w:t>
            </w:r>
            <w:r>
              <w:t>15</w:t>
            </w:r>
            <w:r w:rsidRPr="00B021AB">
              <w:t xml:space="preserve"> году, в том числе о решении вопросов, поставленных Советом </w:t>
            </w:r>
            <w:r>
              <w:t xml:space="preserve">сельского поселения Казангуловский сельсовет </w:t>
            </w:r>
            <w:r w:rsidRPr="00B021AB">
              <w:t xml:space="preserve">муниципального района Давлекановский район Республики Башкортостан 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  <w:p w:rsidR="00AA693F" w:rsidRPr="00B021AB" w:rsidRDefault="00AA693F" w:rsidP="00AA2DE7">
            <w:pPr>
              <w:jc w:val="both"/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 Глава</w:t>
            </w:r>
          </w:p>
          <w:p w:rsidR="00AA693F" w:rsidRPr="00B021AB" w:rsidRDefault="00AA693F" w:rsidP="00AA2DE7">
            <w:pPr>
              <w:jc w:val="both"/>
            </w:pPr>
            <w: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AA693F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1.3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jc w:val="both"/>
            </w:pPr>
            <w:r>
              <w:t>Отчет подведомственных учреждений за 2015 год (МОБУ СОШ с.Казангулово, МОБУ НОШ, ФАП с.Казангулово, Библиотека с.Казангулово, филиал РДК МБУ СДК с.Казангулово)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AA693F" w:rsidRPr="008B5EFC" w:rsidRDefault="00AA693F" w:rsidP="00AA2DE7">
            <w:r>
              <w:rPr>
                <w:sz w:val="22"/>
                <w:szCs w:val="22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AA2DE7">
            <w:pPr>
              <w:jc w:val="center"/>
            </w:pPr>
            <w:r>
              <w:rPr>
                <w:sz w:val="22"/>
                <w:szCs w:val="22"/>
              </w:rPr>
              <w:t>Руководители подведомственных учреждений (по согласовании)</w:t>
            </w:r>
          </w:p>
        </w:tc>
      </w:tr>
      <w:tr w:rsidR="00AA693F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AA693F" w:rsidRDefault="00AA693F" w:rsidP="00AA2DE7">
            <w:pPr>
              <w:jc w:val="both"/>
            </w:pPr>
            <w:r>
              <w:t>1.4</w:t>
            </w:r>
          </w:p>
        </w:tc>
        <w:tc>
          <w:tcPr>
            <w:tcW w:w="4250" w:type="dxa"/>
            <w:gridSpan w:val="2"/>
          </w:tcPr>
          <w:p w:rsidR="00AA693F" w:rsidRDefault="00AA693F" w:rsidP="00AA2DE7">
            <w:pPr>
              <w:jc w:val="both"/>
            </w:pPr>
            <w:r>
              <w:t>Отчет о состоянии преступности на территории сельского поселения Казангуловский сельсовет 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AA693F" w:rsidRPr="008B5EFC" w:rsidRDefault="00AA693F" w:rsidP="00AA2DE7">
            <w:r>
              <w:rPr>
                <w:sz w:val="22"/>
                <w:szCs w:val="22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AA693F" w:rsidRDefault="00AA693F" w:rsidP="00AA2DE7">
            <w:pPr>
              <w:jc w:val="center"/>
            </w:pPr>
            <w:r>
              <w:rPr>
                <w:sz w:val="22"/>
                <w:szCs w:val="22"/>
              </w:rPr>
              <w:t>Участковый полиции (по согласовании)</w:t>
            </w:r>
          </w:p>
        </w:tc>
      </w:tr>
      <w:tr w:rsidR="00AA693F" w:rsidRPr="00B021AB" w:rsidTr="008026A4">
        <w:trPr>
          <w:gridAfter w:val="1"/>
          <w:wAfter w:w="2424" w:type="dxa"/>
          <w:trHeight w:val="556"/>
        </w:trPr>
        <w:tc>
          <w:tcPr>
            <w:tcW w:w="809" w:type="dxa"/>
          </w:tcPr>
          <w:p w:rsidR="00AA693F" w:rsidRDefault="00AA693F" w:rsidP="00AA2DE7">
            <w:pPr>
              <w:jc w:val="both"/>
            </w:pPr>
            <w:r>
              <w:t>1.5</w:t>
            </w:r>
          </w:p>
        </w:tc>
        <w:tc>
          <w:tcPr>
            <w:tcW w:w="4250" w:type="dxa"/>
            <w:gridSpan w:val="2"/>
          </w:tcPr>
          <w:p w:rsidR="00AA693F" w:rsidRDefault="00AA693F" w:rsidP="00AA2DE7">
            <w:pPr>
              <w:jc w:val="both"/>
            </w:pPr>
            <w:r>
              <w:t>О реализации Федеральногозакона от 02.05.2006 №59-ФЗ «О порядке рассмотрения обращения граждан Российской Федерации» в сельском поселении Казангуловский сельсовет муниципального района Давлекановский район Респаублики Башкортостан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</w:tcPr>
          <w:p w:rsidR="00AA693F" w:rsidRPr="008B5EFC" w:rsidRDefault="00AA693F" w:rsidP="00AA2DE7"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AA693F" w:rsidRDefault="00AA693F" w:rsidP="00AA2DE7">
            <w:pPr>
              <w:jc w:val="center"/>
            </w:pPr>
            <w:r>
              <w:t>Глава сельского поселения (по согласованию)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pStyle w:val="BodyTextIndent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AA693F" w:rsidRPr="00B021AB" w:rsidRDefault="00AA693F" w:rsidP="00AA2DE7">
            <w:pPr>
              <w:jc w:val="center"/>
            </w:pP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1.6</w:t>
            </w:r>
          </w:p>
        </w:tc>
        <w:tc>
          <w:tcPr>
            <w:tcW w:w="4250" w:type="dxa"/>
            <w:gridSpan w:val="2"/>
          </w:tcPr>
          <w:p w:rsidR="00AA693F" w:rsidRPr="00EE356D" w:rsidRDefault="00AA693F" w:rsidP="00AA2DE7">
            <w:pPr>
              <w:pStyle w:val="BodyTextIndent3"/>
              <w:ind w:firstLine="0"/>
              <w:jc w:val="both"/>
              <w:rPr>
                <w:sz w:val="24"/>
                <w:szCs w:val="24"/>
              </w:rPr>
            </w:pPr>
            <w:r w:rsidRPr="00EE356D">
              <w:rPr>
                <w:sz w:val="24"/>
                <w:szCs w:val="24"/>
              </w:rPr>
              <w:t>О противопаводковых мероприятиях</w:t>
            </w:r>
            <w:r>
              <w:rPr>
                <w:sz w:val="24"/>
                <w:szCs w:val="24"/>
              </w:rPr>
              <w:t xml:space="preserve"> на территории сельского поселения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1B45E5">
            <w:r>
              <w:t>Глава сельского поселения (по согласованию)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1.7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pStyle w:val="BodyTextIndent3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бюджета сельского поселения Казангуловский сельсовет муниципальногорайона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9B6CFB">
            <w:r>
              <w:t>Глава сельского поселения (по согласованию)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Default="00AA693F" w:rsidP="00AA2DE7">
            <w:pPr>
              <w:jc w:val="both"/>
            </w:pPr>
            <w:r>
              <w:t>1.8</w:t>
            </w:r>
          </w:p>
        </w:tc>
        <w:tc>
          <w:tcPr>
            <w:tcW w:w="4250" w:type="dxa"/>
            <w:gridSpan w:val="2"/>
          </w:tcPr>
          <w:p w:rsidR="00AA693F" w:rsidRDefault="00AA693F" w:rsidP="00AA2DE7">
            <w:pPr>
              <w:pStyle w:val="BodyTextIndent3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сходов по санитарной очистке,экологических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Default="00AA693F" w:rsidP="00AA2DE7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AA693F" w:rsidRPr="00C00C8A" w:rsidRDefault="00AA693F" w:rsidP="00C00C8A">
            <w:r>
              <w:t>депутаты</w:t>
            </w:r>
          </w:p>
        </w:tc>
        <w:tc>
          <w:tcPr>
            <w:tcW w:w="2300" w:type="dxa"/>
            <w:gridSpan w:val="2"/>
          </w:tcPr>
          <w:p w:rsidR="00AA693F" w:rsidRDefault="00AA693F" w:rsidP="009B6CFB">
            <w:r>
              <w:t>Глава сельского поселения (по согласованию), депутаты</w:t>
            </w:r>
          </w:p>
        </w:tc>
      </w:tr>
      <w:tr w:rsidR="00AA693F" w:rsidRPr="00B021AB" w:rsidTr="008026A4">
        <w:trPr>
          <w:gridAfter w:val="1"/>
          <w:wAfter w:w="2424" w:type="dxa"/>
          <w:trHeight w:val="352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pStyle w:val="BodyTextIndent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AA693F" w:rsidRPr="00B021AB" w:rsidRDefault="00AA693F" w:rsidP="00AA2DE7">
            <w:pPr>
              <w:jc w:val="center"/>
            </w:pPr>
          </w:p>
        </w:tc>
      </w:tr>
      <w:tr w:rsidR="00AA693F" w:rsidRPr="00B021AB" w:rsidTr="008026A4">
        <w:trPr>
          <w:gridAfter w:val="1"/>
          <w:wAfter w:w="2424" w:type="dxa"/>
          <w:trHeight w:val="283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1.9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pStyle w:val="BodyTextIndent3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состоянии пожарной безопасности на территории сельскогопоселения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9B6CFB">
            <w:r>
              <w:t>Глава сельского поселения (по согласованию)</w:t>
            </w:r>
          </w:p>
        </w:tc>
      </w:tr>
      <w:tr w:rsidR="00AA693F" w:rsidRPr="00B021AB" w:rsidTr="008026A4">
        <w:trPr>
          <w:gridAfter w:val="1"/>
          <w:wAfter w:w="2424" w:type="dxa"/>
          <w:trHeight w:val="369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2.0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FF6B69">
            <w:pPr>
              <w:jc w:val="both"/>
            </w:pPr>
            <w: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BodyTextIndent"/>
              <w:rPr>
                <w:b/>
                <w:sz w:val="24"/>
              </w:rPr>
            </w:pPr>
          </w:p>
        </w:tc>
        <w:tc>
          <w:tcPr>
            <w:tcW w:w="1400" w:type="dxa"/>
            <w:gridSpan w:val="2"/>
          </w:tcPr>
          <w:p w:rsidR="00AA693F" w:rsidRDefault="00AA693F" w:rsidP="00C00C8A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AA693F" w:rsidRPr="00B021AB" w:rsidRDefault="00AA693F" w:rsidP="00C00C8A">
            <w:pPr>
              <w:jc w:val="both"/>
            </w:pPr>
            <w:r>
              <w:t>депутаты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9B6CFB">
            <w:r>
              <w:t>Глава сельского поселения (по согласованию), депутаты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2.1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Подготовка к районному празднику «Сабантуй»-2016»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Default="00AA693F" w:rsidP="004526F5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Глава сельского поселения, </w:t>
            </w:r>
          </w:p>
          <w:p w:rsidR="00AA693F" w:rsidRPr="004526F5" w:rsidRDefault="00AA693F" w:rsidP="004526F5">
            <w:pPr>
              <w:pStyle w:val="Heading1"/>
              <w:rPr>
                <w:sz w:val="22"/>
              </w:rPr>
            </w:pPr>
            <w:r w:rsidRPr="004526F5">
              <w:rPr>
                <w:sz w:val="22"/>
                <w:szCs w:val="22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9B6CFB">
            <w:r>
              <w:t>Глава сельского поселения (по согласованию), депутаты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2.2</w:t>
            </w:r>
          </w:p>
        </w:tc>
        <w:tc>
          <w:tcPr>
            <w:tcW w:w="4250" w:type="dxa"/>
            <w:gridSpan w:val="2"/>
          </w:tcPr>
          <w:p w:rsidR="00AA693F" w:rsidRPr="004526F5" w:rsidRDefault="00AA693F" w:rsidP="00AA2DE7">
            <w:pPr>
              <w:pStyle w:val="BodyTextIndent3"/>
              <w:ind w:firstLine="0"/>
              <w:jc w:val="both"/>
              <w:rPr>
                <w:sz w:val="24"/>
                <w:szCs w:val="24"/>
              </w:rPr>
            </w:pPr>
            <w:r w:rsidRPr="004526F5">
              <w:rPr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Default="00AA693F" w:rsidP="00AA2DE7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Директор МОБУ СОШ с.Казангулово</w:t>
            </w:r>
          </w:p>
          <w:p w:rsidR="00AA693F" w:rsidRPr="009B6CFB" w:rsidRDefault="00AA693F" w:rsidP="009B6CFB"/>
        </w:tc>
        <w:tc>
          <w:tcPr>
            <w:tcW w:w="2300" w:type="dxa"/>
            <w:gridSpan w:val="2"/>
          </w:tcPr>
          <w:p w:rsidR="00AA693F" w:rsidRPr="00B021AB" w:rsidRDefault="00AA693F" w:rsidP="009B6CFB">
            <w:r>
              <w:t>Директор МОБУ СОШ с.Казангулово (по согласованию)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2.3</w:t>
            </w:r>
          </w:p>
        </w:tc>
        <w:tc>
          <w:tcPr>
            <w:tcW w:w="4250" w:type="dxa"/>
            <w:gridSpan w:val="2"/>
          </w:tcPr>
          <w:p w:rsidR="00AA693F" w:rsidRPr="00EC5CBA" w:rsidRDefault="00AA693F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AA693F" w:rsidRDefault="00AA693F" w:rsidP="009B6CFB">
            <w:r>
              <w:t>Постоянная комиссия по развитию предпринимательсва, земельным вопросам и благоустройству и экологии ( по согласованию)</w:t>
            </w:r>
          </w:p>
          <w:p w:rsidR="00AA693F" w:rsidRPr="00B021AB" w:rsidRDefault="00AA693F" w:rsidP="009B6CFB"/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Default="00AA693F" w:rsidP="00AA2DE7">
            <w:pPr>
              <w:jc w:val="both"/>
            </w:pPr>
            <w:r>
              <w:t>2.4</w:t>
            </w:r>
          </w:p>
        </w:tc>
        <w:tc>
          <w:tcPr>
            <w:tcW w:w="4250" w:type="dxa"/>
            <w:gridSpan w:val="2"/>
          </w:tcPr>
          <w:p w:rsidR="00AA693F" w:rsidRDefault="00AA693F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индивидуальном жилищном строительстве и оказании помощи в обеспечении жильем молодым многодетным семьям, проживающим в сельских населенных пунктах на территории сельскогопоселения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Default="00AA693F" w:rsidP="00AA2DE7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AA693F" w:rsidRDefault="00AA693F" w:rsidP="009B6CFB">
            <w:r>
              <w:t>Глава сельского поселения (по согласованию)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Default="00AA693F" w:rsidP="00AA2DE7">
            <w:pPr>
              <w:jc w:val="both"/>
            </w:pPr>
            <w:r>
              <w:t>2.5</w:t>
            </w:r>
          </w:p>
        </w:tc>
        <w:tc>
          <w:tcPr>
            <w:tcW w:w="4250" w:type="dxa"/>
            <w:gridSpan w:val="2"/>
          </w:tcPr>
          <w:p w:rsidR="00AA693F" w:rsidRDefault="00AA693F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Default="00AA693F" w:rsidP="00AA2DE7">
            <w:pPr>
              <w:pStyle w:val="Heading1"/>
              <w:rPr>
                <w:sz w:val="22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AA693F" w:rsidRDefault="00AA693F" w:rsidP="009B6CFB">
            <w:r>
              <w:t>Постоянная комиссия по развитию предпринимательсва, земельным вопросам и благоустройству и экологии ( по согласованию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AA693F" w:rsidRPr="00B021AB" w:rsidRDefault="00AA693F" w:rsidP="00AA2DE7">
            <w:pPr>
              <w:jc w:val="center"/>
            </w:pP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2.6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исполнении законодательства об обращениях граждан в органах местного самоуправления сельского поселения  Казангуловский сельсовет муниципального района Давлекановский район Республики Башкортостан ( анализ работы за 9 месяцев)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  <w:r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9B6CFB">
            <w:r>
              <w:t>Глава сельского поселения (по согласованию)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2.7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8026A4">
            <w:pPr>
              <w:pStyle w:val="BodyTextIndent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95134E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AA693F" w:rsidRPr="00B021AB" w:rsidRDefault="00AA693F" w:rsidP="00FD4147">
            <w:r>
              <w:t>Руководители подведомственных учреждений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jc w:val="both"/>
              <w:rPr>
                <w:bCs/>
              </w:rPr>
            </w:pP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AA693F" w:rsidRPr="00B021AB" w:rsidRDefault="00AA693F" w:rsidP="00AA2DE7">
            <w:pPr>
              <w:jc w:val="center"/>
            </w:pP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2.8</w:t>
            </w:r>
          </w:p>
        </w:tc>
        <w:tc>
          <w:tcPr>
            <w:tcW w:w="4250" w:type="dxa"/>
            <w:gridSpan w:val="2"/>
          </w:tcPr>
          <w:p w:rsidR="00AA693F" w:rsidRPr="00B021AB" w:rsidRDefault="00AA693F" w:rsidP="00AA2DE7">
            <w:pPr>
              <w:jc w:val="both"/>
              <w:rPr>
                <w:bCs/>
              </w:rPr>
            </w:pPr>
            <w:r>
              <w:t>1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Казангуловский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>
              <w:rPr>
                <w:bCs/>
              </w:rPr>
              <w:t xml:space="preserve">17 </w:t>
            </w:r>
            <w:r w:rsidRPr="00B021AB">
              <w:rPr>
                <w:bCs/>
              </w:rPr>
              <w:t>год и на плановый период на 20</w:t>
            </w:r>
            <w:r>
              <w:rPr>
                <w:bCs/>
              </w:rPr>
              <w:t xml:space="preserve">18 </w:t>
            </w:r>
            <w:r w:rsidRPr="00B021AB">
              <w:rPr>
                <w:bCs/>
              </w:rPr>
              <w:t>и 20</w:t>
            </w:r>
            <w:r>
              <w:rPr>
                <w:bCs/>
              </w:rPr>
              <w:t>19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Pr="0095134E" w:rsidRDefault="00AA693F" w:rsidP="0095134E">
            <w:pPr>
              <w:pStyle w:val="Heading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>
              <w:rPr>
                <w:sz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AA693F" w:rsidRDefault="00AA693F" w:rsidP="009B6CFB">
            <w:r>
              <w:t>Постоянная комиссия по экономике,</w:t>
            </w:r>
          </w:p>
          <w:p w:rsidR="00AA693F" w:rsidRDefault="00AA693F" w:rsidP="009B6CFB">
            <w:r w:rsidRPr="00B021AB">
              <w:t xml:space="preserve">бюджету, налогам </w:t>
            </w:r>
          </w:p>
          <w:p w:rsidR="00AA693F" w:rsidRPr="00B021AB" w:rsidRDefault="00AA693F" w:rsidP="009B6CFB">
            <w:r w:rsidRPr="00B021AB">
              <w:t>и вопросам собственности</w:t>
            </w:r>
          </w:p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2.9</w:t>
            </w:r>
          </w:p>
        </w:tc>
        <w:tc>
          <w:tcPr>
            <w:tcW w:w="4250" w:type="dxa"/>
            <w:gridSpan w:val="2"/>
          </w:tcPr>
          <w:p w:rsidR="00AA693F" w:rsidRPr="00144B1D" w:rsidRDefault="00AA693F" w:rsidP="00AA2DE7">
            <w:pPr>
              <w:jc w:val="both"/>
              <w:rPr>
                <w:bCs/>
              </w:rPr>
            </w:pPr>
            <w:r>
              <w:t>2</w:t>
            </w:r>
            <w:r w:rsidRPr="00B021AB">
              <w:t>.</w:t>
            </w:r>
            <w:r>
              <w:t xml:space="preserve"> </w:t>
            </w: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 xml:space="preserve">и Администрации сельского поселения Казангуловский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>
              <w:rPr>
                <w:bCs/>
              </w:rPr>
              <w:t>17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AA693F" w:rsidRDefault="00AA693F" w:rsidP="009B6CFB">
            <w:r>
              <w:t>П</w:t>
            </w:r>
            <w:r w:rsidRPr="00B021AB">
              <w:t>остоянные комиссии Совета</w:t>
            </w:r>
          </w:p>
          <w:p w:rsidR="00AA693F" w:rsidRDefault="00AA693F" w:rsidP="009B6CFB"/>
          <w:p w:rsidR="00AA693F" w:rsidRDefault="00AA693F" w:rsidP="009B6CFB"/>
          <w:p w:rsidR="00AA693F" w:rsidRDefault="00AA693F" w:rsidP="009B6CFB"/>
          <w:p w:rsidR="00AA693F" w:rsidRPr="00B021AB" w:rsidRDefault="00AA693F" w:rsidP="009B6CFB"/>
        </w:tc>
      </w:tr>
      <w:tr w:rsidR="00AA693F" w:rsidRPr="00B021AB" w:rsidTr="008026A4">
        <w:trPr>
          <w:gridAfter w:val="1"/>
          <w:wAfter w:w="2424" w:type="dxa"/>
        </w:trPr>
        <w:tc>
          <w:tcPr>
            <w:tcW w:w="809" w:type="dxa"/>
          </w:tcPr>
          <w:p w:rsidR="00AA693F" w:rsidRDefault="00AA693F" w:rsidP="00AA2DE7">
            <w:pPr>
              <w:jc w:val="both"/>
            </w:pPr>
            <w:r>
              <w:t>3.0</w:t>
            </w:r>
          </w:p>
        </w:tc>
        <w:tc>
          <w:tcPr>
            <w:tcW w:w="4250" w:type="dxa"/>
            <w:gridSpan w:val="2"/>
          </w:tcPr>
          <w:p w:rsidR="00AA693F" w:rsidRDefault="00AA693F" w:rsidP="008026A4">
            <w:pPr>
              <w:jc w:val="both"/>
            </w:pPr>
            <w: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AA693F" w:rsidRPr="00B021AB" w:rsidRDefault="00AA693F" w:rsidP="00AA2DE7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AA693F" w:rsidRPr="00B021AB" w:rsidRDefault="00AA693F" w:rsidP="00AF2BED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AA693F" w:rsidRDefault="00AA693F" w:rsidP="009B6CFB">
            <w:r>
              <w:t xml:space="preserve">Директор МОБУ СОШ с.Казангулово, </w:t>
            </w:r>
          </w:p>
          <w:p w:rsidR="00AA693F" w:rsidRDefault="00AA693F" w:rsidP="009B6CFB">
            <w:r>
              <w:t>Директор СДК с.Казангулово,. Директор МОБУ НОШ .Исмагилово, директор  МОБК НОШ с.Новояппарово</w:t>
            </w:r>
          </w:p>
        </w:tc>
      </w:tr>
      <w:tr w:rsidR="00AA693F" w:rsidRPr="00B021AB" w:rsidTr="00F508A5">
        <w:trPr>
          <w:gridAfter w:val="1"/>
          <w:wAfter w:w="2424" w:type="dxa"/>
          <w:cantSplit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</w:p>
        </w:tc>
        <w:tc>
          <w:tcPr>
            <w:tcW w:w="9159" w:type="dxa"/>
            <w:gridSpan w:val="7"/>
          </w:tcPr>
          <w:p w:rsidR="00AA693F" w:rsidRPr="00B021AB" w:rsidRDefault="00AA693F" w:rsidP="0095134E"/>
        </w:tc>
      </w:tr>
      <w:tr w:rsidR="00AA693F" w:rsidRPr="00B021AB" w:rsidTr="00F508A5">
        <w:trPr>
          <w:cantSplit/>
        </w:trPr>
        <w:tc>
          <w:tcPr>
            <w:tcW w:w="9968" w:type="dxa"/>
            <w:gridSpan w:val="8"/>
          </w:tcPr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  <w:p w:rsidR="00AA693F" w:rsidRPr="00B021AB" w:rsidRDefault="00AA693F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AA693F" w:rsidRPr="00B021AB" w:rsidRDefault="00AA693F" w:rsidP="00AA2DE7">
            <w:pPr>
              <w:jc w:val="center"/>
              <w:rPr>
                <w:u w:val="single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AA693F" w:rsidRPr="00B021AB" w:rsidRDefault="00AA693F" w:rsidP="00AA2DE7">
            <w:pPr>
              <w:jc w:val="both"/>
            </w:pP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AA693F" w:rsidRPr="00B021AB" w:rsidRDefault="00AA693F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7" w:type="dxa"/>
            <w:gridSpan w:val="3"/>
          </w:tcPr>
          <w:p w:rsidR="00AA693F" w:rsidRPr="00B021AB" w:rsidRDefault="00AA693F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AA693F" w:rsidRPr="00B021AB" w:rsidRDefault="00AA693F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AA693F" w:rsidRPr="00B021AB" w:rsidRDefault="00AA693F" w:rsidP="00AA2DE7">
            <w:pPr>
              <w:jc w:val="both"/>
            </w:pPr>
            <w:r>
              <w:t>2</w:t>
            </w:r>
            <w:r w:rsidRPr="00B021AB">
              <w:t>.2.</w:t>
            </w:r>
          </w:p>
        </w:tc>
        <w:tc>
          <w:tcPr>
            <w:tcW w:w="5467" w:type="dxa"/>
            <w:gridSpan w:val="3"/>
          </w:tcPr>
          <w:p w:rsidR="00AA693F" w:rsidRPr="00B021AB" w:rsidRDefault="00AA693F" w:rsidP="00AA2DE7">
            <w:pPr>
              <w:pStyle w:val="Heading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AA693F" w:rsidRPr="00B021AB" w:rsidRDefault="00AA693F" w:rsidP="00AA2DE7"/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AA693F" w:rsidRPr="00B021AB" w:rsidRDefault="00AA693F" w:rsidP="00AA2DE7">
            <w:pPr>
              <w:jc w:val="center"/>
            </w:pPr>
            <w:r w:rsidRPr="00B021AB">
              <w:t>Председатели</w:t>
            </w:r>
          </w:p>
          <w:p w:rsidR="00AA693F" w:rsidRPr="00B021AB" w:rsidRDefault="00AA693F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AA693F" w:rsidRPr="00B021AB" w:rsidRDefault="00AA693F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7" w:type="dxa"/>
            <w:gridSpan w:val="3"/>
          </w:tcPr>
          <w:p w:rsidR="00AA693F" w:rsidRPr="00B021AB" w:rsidRDefault="00AA693F" w:rsidP="00AA2DE7">
            <w:pPr>
              <w:pStyle w:val="Heading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1973" w:type="dxa"/>
          </w:tcPr>
          <w:p w:rsidR="00AA693F" w:rsidRPr="00B021AB" w:rsidRDefault="00AA693F" w:rsidP="00AA2DE7">
            <w:pPr>
              <w:jc w:val="center"/>
            </w:pPr>
            <w:r>
              <w:t>П</w:t>
            </w:r>
            <w:r w:rsidRPr="00B021AB">
              <w:t>редседатели постоянных комиссий Совета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AA693F" w:rsidRPr="00B021AB" w:rsidRDefault="00AA693F" w:rsidP="00AA2DE7">
            <w:pPr>
              <w:jc w:val="both"/>
            </w:pPr>
            <w:r>
              <w:t>2</w:t>
            </w:r>
            <w:r w:rsidRPr="00B021AB">
              <w:t>.4.</w:t>
            </w:r>
          </w:p>
        </w:tc>
        <w:tc>
          <w:tcPr>
            <w:tcW w:w="5467" w:type="dxa"/>
            <w:gridSpan w:val="3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AA693F" w:rsidRPr="00B021AB" w:rsidRDefault="00AA693F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27" w:type="dxa"/>
            <w:gridSpan w:val="2"/>
          </w:tcPr>
          <w:p w:rsidR="00AA693F" w:rsidRPr="00B021AB" w:rsidRDefault="00AA693F" w:rsidP="00AA2DE7">
            <w:pPr>
              <w:jc w:val="both"/>
            </w:pPr>
            <w:r>
              <w:t>2</w:t>
            </w:r>
            <w:r w:rsidRPr="00B021AB">
              <w:t>.5.</w:t>
            </w:r>
          </w:p>
        </w:tc>
        <w:tc>
          <w:tcPr>
            <w:tcW w:w="5467" w:type="dxa"/>
            <w:gridSpan w:val="3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Контроль  за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AA693F" w:rsidRPr="00B021AB" w:rsidRDefault="00AA693F" w:rsidP="00AA2DE7">
            <w:pPr>
              <w:jc w:val="both"/>
            </w:pPr>
          </w:p>
          <w:p w:rsidR="00AA693F" w:rsidRPr="00B021AB" w:rsidRDefault="00AA693F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системати- </w:t>
            </w:r>
          </w:p>
          <w:p w:rsidR="00AA693F" w:rsidRPr="00B021AB" w:rsidRDefault="00AA693F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AA693F" w:rsidRPr="00B021AB" w:rsidRDefault="00AA693F" w:rsidP="00AA2DE7">
            <w:pPr>
              <w:jc w:val="center"/>
            </w:pPr>
            <w:r w:rsidRPr="00B021AB">
              <w:t>Председатели</w:t>
            </w:r>
          </w:p>
          <w:p w:rsidR="00AA693F" w:rsidRPr="00B021AB" w:rsidRDefault="00AA693F" w:rsidP="00AA2DE7">
            <w:pPr>
              <w:jc w:val="center"/>
            </w:pPr>
            <w:r w:rsidRPr="00B021AB">
              <w:t>постоянных  комиссий Совета</w:t>
            </w:r>
            <w:r>
              <w:t xml:space="preserve"> сельского поселения </w:t>
            </w:r>
          </w:p>
        </w:tc>
      </w:tr>
      <w:tr w:rsidR="00AA693F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</w:tc>
      </w:tr>
      <w:tr w:rsidR="00AA693F" w:rsidRPr="00B021AB" w:rsidTr="00F508A5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AA693F" w:rsidRPr="00234B7A" w:rsidRDefault="00AA693F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7" w:type="dxa"/>
            <w:gridSpan w:val="3"/>
          </w:tcPr>
          <w:p w:rsidR="00AA693F" w:rsidRPr="00234B7A" w:rsidRDefault="00AA693F" w:rsidP="00AA2DE7">
            <w:pPr>
              <w:pStyle w:val="BodyTextIndent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Казангуловский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2"/>
          </w:tcPr>
          <w:p w:rsidR="00AA693F" w:rsidRPr="00234B7A" w:rsidRDefault="00AA693F" w:rsidP="00AA2DE7">
            <w:pPr>
              <w:jc w:val="center"/>
              <w:rPr>
                <w:bCs/>
              </w:rPr>
            </w:pPr>
            <w:r>
              <w:rPr>
                <w:bCs/>
              </w:rPr>
              <w:t>январь</w:t>
            </w:r>
          </w:p>
        </w:tc>
        <w:tc>
          <w:tcPr>
            <w:tcW w:w="1973" w:type="dxa"/>
          </w:tcPr>
          <w:p w:rsidR="00AA693F" w:rsidRPr="00234B7A" w:rsidRDefault="00AA693F" w:rsidP="00AA2DE7">
            <w:pPr>
              <w:jc w:val="center"/>
            </w:pPr>
            <w:r w:rsidRPr="00234B7A">
              <w:t>Председатель</w:t>
            </w:r>
          </w:p>
          <w:p w:rsidR="00AA693F" w:rsidRDefault="00AA693F" w:rsidP="00AA2DE7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  <w:p w:rsidR="00AA693F" w:rsidRPr="00234B7A" w:rsidRDefault="00AA693F" w:rsidP="00AA2DE7">
            <w:pPr>
              <w:jc w:val="center"/>
              <w:rPr>
                <w:b/>
                <w:u w:val="single"/>
              </w:rPr>
            </w:pPr>
          </w:p>
        </w:tc>
      </w:tr>
      <w:tr w:rsidR="00AA693F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AA693F" w:rsidRPr="00B021AB" w:rsidRDefault="00AA693F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7" w:type="dxa"/>
            <w:gridSpan w:val="3"/>
          </w:tcPr>
          <w:p w:rsidR="00AA693F" w:rsidRPr="00B021AB" w:rsidRDefault="00AA693F" w:rsidP="00AA2DE7">
            <w:pPr>
              <w:pStyle w:val="BodyTextIndent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отчете об исполнении бюджета </w:t>
            </w:r>
            <w:r>
              <w:rPr>
                <w:sz w:val="24"/>
                <w:szCs w:val="24"/>
              </w:rPr>
              <w:t xml:space="preserve">сельского поселения Казангуловский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 за 20</w:t>
            </w:r>
            <w:r>
              <w:rPr>
                <w:sz w:val="24"/>
                <w:szCs w:val="24"/>
              </w:rPr>
              <w:t xml:space="preserve">16 </w:t>
            </w:r>
            <w:r w:rsidRPr="00B021AB">
              <w:rPr>
                <w:sz w:val="24"/>
                <w:szCs w:val="24"/>
              </w:rPr>
              <w:t>год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1973" w:type="dxa"/>
          </w:tcPr>
          <w:p w:rsidR="00AA693F" w:rsidRPr="00B021AB" w:rsidRDefault="00AA693F" w:rsidP="00AA2DE7">
            <w:pPr>
              <w:jc w:val="center"/>
            </w:pPr>
            <w:r w:rsidRPr="00B021AB">
              <w:t>Председатель</w:t>
            </w:r>
          </w:p>
          <w:p w:rsidR="00AA693F" w:rsidRDefault="00AA693F" w:rsidP="00AA2DE7">
            <w:pPr>
              <w:jc w:val="center"/>
            </w:pPr>
            <w:r w:rsidRPr="00B021AB">
              <w:t>комиссии по подготовке публичных слушаний</w:t>
            </w:r>
          </w:p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</w:tc>
      </w:tr>
      <w:tr w:rsidR="00AA693F" w:rsidRPr="00B021AB" w:rsidTr="00F508A5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AA693F" w:rsidRPr="00B021AB" w:rsidRDefault="00AA693F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7" w:type="dxa"/>
            <w:gridSpan w:val="3"/>
          </w:tcPr>
          <w:p w:rsidR="00AA693F" w:rsidRPr="00B021AB" w:rsidRDefault="00AA693F" w:rsidP="00B266B0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Казангуловский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2016 год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на плановый период на 2017 и 2018 годов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B266B0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1973" w:type="dxa"/>
          </w:tcPr>
          <w:p w:rsidR="00AA693F" w:rsidRPr="00B021AB" w:rsidRDefault="00AA693F" w:rsidP="00B266B0">
            <w:pPr>
              <w:jc w:val="center"/>
            </w:pPr>
            <w:r w:rsidRPr="00B021AB">
              <w:t>Председатель</w:t>
            </w:r>
          </w:p>
          <w:p w:rsidR="00AA693F" w:rsidRDefault="00AA693F" w:rsidP="00B266B0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  <w:p w:rsidR="00AA693F" w:rsidRPr="00B021AB" w:rsidRDefault="00AA693F" w:rsidP="00B266B0">
            <w:pPr>
              <w:jc w:val="center"/>
            </w:pPr>
          </w:p>
        </w:tc>
      </w:tr>
      <w:tr w:rsidR="00AA693F" w:rsidRPr="00B021AB" w:rsidTr="00F508A5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7" w:type="dxa"/>
            <w:gridSpan w:val="3"/>
          </w:tcPr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1973" w:type="dxa"/>
          </w:tcPr>
          <w:p w:rsidR="00AA693F" w:rsidRPr="00B021AB" w:rsidRDefault="00AA693F" w:rsidP="00AA2DE7">
            <w:pPr>
              <w:jc w:val="center"/>
              <w:rPr>
                <w:b/>
                <w:u w:val="single"/>
              </w:rPr>
            </w:pP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AA693F" w:rsidRPr="00B021AB" w:rsidRDefault="00AA693F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 2 раза</w:t>
            </w:r>
          </w:p>
          <w:p w:rsidR="00AA693F" w:rsidRPr="00B021AB" w:rsidRDefault="00AA693F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1973" w:type="dxa"/>
          </w:tcPr>
          <w:p w:rsidR="00AA693F" w:rsidRPr="00B021AB" w:rsidRDefault="00AA693F" w:rsidP="003D4248"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5" w:type="dxa"/>
            <w:gridSpan w:val="4"/>
          </w:tcPr>
          <w:p w:rsidR="00AA693F" w:rsidRPr="00B021AB" w:rsidRDefault="00AA693F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1973" w:type="dxa"/>
          </w:tcPr>
          <w:p w:rsidR="00AA693F" w:rsidRPr="00B021AB" w:rsidRDefault="00AA693F" w:rsidP="003D4248"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AA693F" w:rsidRPr="00B021AB" w:rsidRDefault="00AA693F" w:rsidP="00AA2DE7">
            <w:pPr>
              <w:jc w:val="center"/>
            </w:pP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AA693F" w:rsidRPr="00B021AB" w:rsidRDefault="00AA693F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AA693F" w:rsidRPr="00B021AB" w:rsidRDefault="00AA693F" w:rsidP="003D4248">
            <w:r>
              <w:t>Д</w:t>
            </w:r>
            <w:r w:rsidRPr="00B021AB">
              <w:t xml:space="preserve">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6B2C06" w:rsidRDefault="00AA693F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5" w:type="dxa"/>
            <w:gridSpan w:val="4"/>
          </w:tcPr>
          <w:p w:rsidR="00AA693F" w:rsidRPr="006B2C06" w:rsidRDefault="00AA693F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r>
              <w:t>Казангуловский</w:t>
            </w:r>
            <w:r w:rsidRPr="006B2C06">
              <w:t xml:space="preserve"> сельсовет муниципального района Давлекановский район</w:t>
            </w:r>
          </w:p>
        </w:tc>
        <w:tc>
          <w:tcPr>
            <w:tcW w:w="1701" w:type="dxa"/>
            <w:gridSpan w:val="2"/>
          </w:tcPr>
          <w:p w:rsidR="00AA693F" w:rsidRPr="006B2C06" w:rsidRDefault="00AA693F" w:rsidP="00AA2DE7">
            <w:pPr>
              <w:jc w:val="both"/>
            </w:pPr>
          </w:p>
        </w:tc>
        <w:tc>
          <w:tcPr>
            <w:tcW w:w="1973" w:type="dxa"/>
          </w:tcPr>
          <w:p w:rsidR="00AA693F" w:rsidRPr="006B2C06" w:rsidRDefault="00AA693F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6B2C06" w:rsidRDefault="00AA693F" w:rsidP="00AA2DE7">
            <w:pPr>
              <w:jc w:val="both"/>
            </w:pPr>
            <w:r w:rsidRPr="006B2C06">
              <w:t>4.5.</w:t>
            </w:r>
          </w:p>
        </w:tc>
        <w:tc>
          <w:tcPr>
            <w:tcW w:w="5485" w:type="dxa"/>
            <w:gridSpan w:val="4"/>
          </w:tcPr>
          <w:p w:rsidR="00AA693F" w:rsidRPr="006B2C06" w:rsidRDefault="00AA693F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AA693F" w:rsidRPr="006B2C06" w:rsidRDefault="00AA693F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1973" w:type="dxa"/>
          </w:tcPr>
          <w:p w:rsidR="00AA693F" w:rsidRPr="006B2C06" w:rsidRDefault="00AA693F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5" w:type="dxa"/>
            <w:gridSpan w:val="4"/>
          </w:tcPr>
          <w:p w:rsidR="00AA693F" w:rsidRPr="00B021AB" w:rsidRDefault="00AA693F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1973" w:type="dxa"/>
          </w:tcPr>
          <w:p w:rsidR="00AA693F" w:rsidRPr="00B021AB" w:rsidRDefault="00AA693F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5" w:type="dxa"/>
            <w:gridSpan w:val="4"/>
          </w:tcPr>
          <w:p w:rsidR="00AA693F" w:rsidRPr="00B021AB" w:rsidRDefault="00AA693F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</w:p>
        </w:tc>
        <w:tc>
          <w:tcPr>
            <w:tcW w:w="1973" w:type="dxa"/>
          </w:tcPr>
          <w:p w:rsidR="00AA693F" w:rsidRPr="00B021AB" w:rsidRDefault="00AA693F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AA693F" w:rsidRPr="00F508A5" w:rsidRDefault="00AA693F" w:rsidP="003D4248">
            <w:pPr>
              <w:pStyle w:val="NormalWeb"/>
              <w:rPr>
                <w:b/>
                <w:bCs/>
                <w:lang w:val="be-BY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Strong"/>
                <w:lang w:val="be-BY"/>
              </w:rPr>
              <w:t xml:space="preserve">ВЗАИМОДЕЙСТВИЕ </w:t>
            </w:r>
            <w:r>
              <w:rPr>
                <w:rStyle w:val="Strong"/>
                <w:lang w:val="be-BY"/>
              </w:rPr>
              <w:t xml:space="preserve">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2560DE" w:rsidRDefault="00AA693F" w:rsidP="0099701C">
            <w:pPr>
              <w:pStyle w:val="NormalWeb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AA693F" w:rsidRDefault="00AA693F" w:rsidP="0099701C">
            <w:pPr>
              <w:pStyle w:val="NormalWeb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AA693F" w:rsidRDefault="00AA693F" w:rsidP="0099701C">
            <w:pPr>
              <w:pStyle w:val="NormalWeb"/>
            </w:pPr>
            <w:r>
              <w:t>постоянно</w:t>
            </w:r>
          </w:p>
        </w:tc>
        <w:tc>
          <w:tcPr>
            <w:tcW w:w="1973" w:type="dxa"/>
            <w:vAlign w:val="center"/>
          </w:tcPr>
          <w:p w:rsidR="00AA693F" w:rsidRPr="00F508A5" w:rsidRDefault="00AA693F" w:rsidP="0099701C">
            <w:pPr>
              <w:pStyle w:val="NormalWeb"/>
              <w:rPr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AA693F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AA693F" w:rsidRPr="00B021AB" w:rsidRDefault="00AA693F" w:rsidP="00AA2DE7">
            <w:pPr>
              <w:jc w:val="center"/>
              <w:rPr>
                <w:b/>
              </w:rPr>
            </w:pPr>
          </w:p>
          <w:p w:rsidR="00AA693F" w:rsidRPr="00B021AB" w:rsidRDefault="00AA693F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AA693F" w:rsidRPr="00B021AB" w:rsidRDefault="00AA693F" w:rsidP="00AA2DE7">
            <w:pPr>
              <w:jc w:val="center"/>
              <w:rPr>
                <w:b/>
              </w:rPr>
            </w:pP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5" w:type="dxa"/>
            <w:gridSpan w:val="4"/>
          </w:tcPr>
          <w:p w:rsidR="00AA693F" w:rsidRPr="00B021AB" w:rsidRDefault="00AA693F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AA693F" w:rsidRPr="00B021AB" w:rsidRDefault="00AA693F" w:rsidP="00AA2DE7">
            <w:pPr>
              <w:jc w:val="both"/>
            </w:pP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AA693F" w:rsidRPr="00E40C3F" w:rsidRDefault="00AA693F" w:rsidP="00E40C3F">
            <w:pPr>
              <w:pStyle w:val="Heading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5" w:type="dxa"/>
            <w:gridSpan w:val="4"/>
          </w:tcPr>
          <w:p w:rsidR="00AA693F" w:rsidRPr="00B021AB" w:rsidRDefault="00AA693F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>системати-</w:t>
            </w:r>
          </w:p>
          <w:p w:rsidR="00AA693F" w:rsidRPr="00B021AB" w:rsidRDefault="00AA693F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1973" w:type="dxa"/>
          </w:tcPr>
          <w:p w:rsidR="00AA693F" w:rsidRPr="00B021AB" w:rsidRDefault="00AA693F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</w:tc>
      </w:tr>
      <w:tr w:rsidR="00AA693F" w:rsidRPr="00B021AB" w:rsidTr="00F508A5">
        <w:trPr>
          <w:gridAfter w:val="1"/>
          <w:wAfter w:w="2424" w:type="dxa"/>
        </w:trPr>
        <w:tc>
          <w:tcPr>
            <w:tcW w:w="809" w:type="dxa"/>
          </w:tcPr>
          <w:p w:rsidR="00AA693F" w:rsidRPr="00B021AB" w:rsidRDefault="00AA693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.3.</w:t>
            </w:r>
          </w:p>
        </w:tc>
        <w:tc>
          <w:tcPr>
            <w:tcW w:w="5485" w:type="dxa"/>
            <w:gridSpan w:val="4"/>
          </w:tcPr>
          <w:p w:rsidR="00AA693F" w:rsidRPr="00B021AB" w:rsidRDefault="00AA693F" w:rsidP="00AA2DE7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>
              <w:t xml:space="preserve"> сельского поселения Казангуловский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701" w:type="dxa"/>
            <w:gridSpan w:val="2"/>
          </w:tcPr>
          <w:p w:rsidR="00AA693F" w:rsidRPr="00B021AB" w:rsidRDefault="00AA693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1973" w:type="dxa"/>
          </w:tcPr>
          <w:p w:rsidR="00AA693F" w:rsidRPr="00B021AB" w:rsidRDefault="00AA693F" w:rsidP="00AA2DE7">
            <w:pPr>
              <w:pStyle w:val="Heading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AA693F" w:rsidRPr="00B021AB" w:rsidRDefault="00AA693F" w:rsidP="00AA2DE7">
            <w:pPr>
              <w:jc w:val="center"/>
            </w:pPr>
          </w:p>
        </w:tc>
      </w:tr>
      <w:tr w:rsidR="00AA693F" w:rsidRPr="00B021AB" w:rsidTr="00F508A5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AA693F" w:rsidRPr="00B021AB" w:rsidRDefault="00AA693F" w:rsidP="0099701C">
            <w:pPr>
              <w:jc w:val="center"/>
              <w:rPr>
                <w:b/>
              </w:rPr>
            </w:pPr>
          </w:p>
          <w:p w:rsidR="00AA693F" w:rsidRDefault="00AA693F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AA693F" w:rsidRPr="00F508A5" w:rsidRDefault="00AA693F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  <w:p w:rsidR="00AA693F" w:rsidRPr="00B021AB" w:rsidRDefault="00AA693F" w:rsidP="0099701C">
            <w:pPr>
              <w:jc w:val="center"/>
              <w:rPr>
                <w:b/>
              </w:rPr>
            </w:pPr>
          </w:p>
        </w:tc>
      </w:tr>
      <w:tr w:rsidR="00AA693F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AA693F" w:rsidRPr="002560DE" w:rsidRDefault="00AA693F" w:rsidP="0099701C">
            <w:pPr>
              <w:jc w:val="both"/>
              <w:rPr>
                <w:lang w:val="be-BY"/>
              </w:rPr>
            </w:pPr>
          </w:p>
        </w:tc>
        <w:tc>
          <w:tcPr>
            <w:tcW w:w="5485" w:type="dxa"/>
            <w:gridSpan w:val="4"/>
          </w:tcPr>
          <w:p w:rsidR="00AA693F" w:rsidRPr="002560DE" w:rsidRDefault="00AA693F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701" w:type="dxa"/>
            <w:gridSpan w:val="2"/>
          </w:tcPr>
          <w:p w:rsidR="00AA693F" w:rsidRPr="002560DE" w:rsidRDefault="00AA693F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1973" w:type="dxa"/>
          </w:tcPr>
          <w:p w:rsidR="00AA693F" w:rsidRPr="002560DE" w:rsidRDefault="00AA693F" w:rsidP="002560DE">
            <w:pPr>
              <w:pStyle w:val="Heading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AA693F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AA693F" w:rsidRDefault="00AA693F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5" w:type="dxa"/>
            <w:gridSpan w:val="4"/>
          </w:tcPr>
          <w:p w:rsidR="00AA693F" w:rsidRDefault="00AA693F" w:rsidP="0099701C">
            <w:pPr>
              <w:pStyle w:val="NormalWeb"/>
              <w:rPr>
                <w:lang w:val="be-BY"/>
              </w:rPr>
            </w:pPr>
            <w:r>
              <w:t>Участие депутатов:</w:t>
            </w:r>
          </w:p>
          <w:p w:rsidR="00AA693F" w:rsidRDefault="00AA693F" w:rsidP="0099701C">
            <w:pPr>
              <w:pStyle w:val="NormalWeb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AA693F" w:rsidRDefault="00AA693F" w:rsidP="0099701C">
            <w:pPr>
              <w:pStyle w:val="NormalWeb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AA693F" w:rsidRDefault="00AA693F" w:rsidP="0099701C">
            <w:pPr>
              <w:pStyle w:val="NormalWeb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AA693F" w:rsidRDefault="00AA693F" w:rsidP="0099701C">
            <w:pPr>
              <w:pStyle w:val="NormalWeb"/>
            </w:pPr>
            <w:r>
              <w:t>-организация работы с гражданами, дети которых склонны к правонарушениям;</w:t>
            </w:r>
          </w:p>
          <w:p w:rsidR="00AA693F" w:rsidRDefault="00AA693F" w:rsidP="0099701C">
            <w:pPr>
              <w:pStyle w:val="NormalWeb"/>
            </w:pPr>
            <w:r>
              <w:t>-выявление неблагополучных семей, подростков</w:t>
            </w:r>
          </w:p>
        </w:tc>
        <w:tc>
          <w:tcPr>
            <w:tcW w:w="1701" w:type="dxa"/>
            <w:gridSpan w:val="2"/>
            <w:vAlign w:val="center"/>
          </w:tcPr>
          <w:p w:rsidR="00AA693F" w:rsidRDefault="00AA693F" w:rsidP="0099701C">
            <w:pPr>
              <w:pStyle w:val="NormalWeb"/>
            </w:pPr>
            <w:r>
              <w:t> </w:t>
            </w:r>
          </w:p>
          <w:p w:rsidR="00AA693F" w:rsidRDefault="00AA693F" w:rsidP="0099701C">
            <w:pPr>
              <w:pStyle w:val="NormalWeb"/>
            </w:pPr>
            <w:r>
              <w:t>2 раза в год</w:t>
            </w:r>
          </w:p>
          <w:p w:rsidR="00AA693F" w:rsidRDefault="00AA693F" w:rsidP="0099701C">
            <w:pPr>
              <w:pStyle w:val="NormalWeb"/>
            </w:pPr>
            <w:r>
              <w:t> </w:t>
            </w:r>
          </w:p>
          <w:p w:rsidR="00AA693F" w:rsidRDefault="00AA693F" w:rsidP="0099701C">
            <w:pPr>
              <w:pStyle w:val="NormalWeb"/>
            </w:pPr>
            <w:r>
              <w:t> </w:t>
            </w:r>
          </w:p>
          <w:p w:rsidR="00AA693F" w:rsidRDefault="00AA693F" w:rsidP="0099701C">
            <w:pPr>
              <w:pStyle w:val="NormalWeb"/>
            </w:pPr>
            <w:r>
              <w:t>постоянно</w:t>
            </w:r>
          </w:p>
        </w:tc>
        <w:tc>
          <w:tcPr>
            <w:tcW w:w="1973" w:type="dxa"/>
          </w:tcPr>
          <w:p w:rsidR="00AA693F" w:rsidRPr="0099701C" w:rsidRDefault="00AA693F" w:rsidP="0099701C">
            <w:pPr>
              <w:pStyle w:val="NormalWeb"/>
              <w:rPr>
                <w:b/>
                <w:lang w:val="be-BY"/>
              </w:rPr>
            </w:pPr>
            <w:r w:rsidRPr="0099701C">
              <w:rPr>
                <w:rStyle w:val="Strong"/>
                <w:b w:val="0"/>
              </w:rPr>
              <w:t xml:space="preserve">Глава </w:t>
            </w:r>
            <w:r>
              <w:rPr>
                <w:rStyle w:val="Strong"/>
                <w:b w:val="0"/>
                <w:lang w:val="be-BY"/>
              </w:rPr>
              <w:t>сельского поселения</w:t>
            </w:r>
          </w:p>
          <w:p w:rsidR="00AA693F" w:rsidRPr="0099701C" w:rsidRDefault="00AA693F" w:rsidP="0099701C">
            <w:pPr>
              <w:pStyle w:val="NormalWeb"/>
              <w:rPr>
                <w:lang w:val="be-BY"/>
              </w:rPr>
            </w:pPr>
            <w:r w:rsidRPr="0099701C">
              <w:rPr>
                <w:rStyle w:val="Strong"/>
                <w:b w:val="0"/>
              </w:rPr>
              <w:t>Депутаты</w:t>
            </w:r>
            <w:r>
              <w:rPr>
                <w:rStyle w:val="Strong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AA693F" w:rsidRPr="00B021AB" w:rsidTr="0099701C">
        <w:trPr>
          <w:gridAfter w:val="1"/>
          <w:wAfter w:w="2424" w:type="dxa"/>
        </w:trPr>
        <w:tc>
          <w:tcPr>
            <w:tcW w:w="809" w:type="dxa"/>
          </w:tcPr>
          <w:p w:rsidR="00AA693F" w:rsidRDefault="00AA693F" w:rsidP="0099701C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9.2.</w:t>
            </w:r>
          </w:p>
        </w:tc>
        <w:tc>
          <w:tcPr>
            <w:tcW w:w="5485" w:type="dxa"/>
            <w:gridSpan w:val="4"/>
          </w:tcPr>
          <w:p w:rsidR="00AA693F" w:rsidRPr="00A851D2" w:rsidRDefault="00AA693F" w:rsidP="00A851D2">
            <w:pPr>
              <w:pStyle w:val="NormalWeb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AA693F" w:rsidRDefault="00AA693F" w:rsidP="00A851D2">
            <w:pPr>
              <w:pStyle w:val="NormalWeb"/>
            </w:pPr>
            <w:r>
              <w:t>-Новый год;</w:t>
            </w:r>
          </w:p>
          <w:p w:rsidR="00AA693F" w:rsidRDefault="00AA693F" w:rsidP="00A851D2">
            <w:pPr>
              <w:pStyle w:val="NormalWeb"/>
            </w:pPr>
            <w:r>
              <w:t>-23 февраля;</w:t>
            </w:r>
          </w:p>
          <w:p w:rsidR="00AA693F" w:rsidRDefault="00AA693F" w:rsidP="00A851D2">
            <w:pPr>
              <w:pStyle w:val="NormalWeb"/>
            </w:pPr>
            <w:r>
              <w:t>-8 марта;</w:t>
            </w:r>
          </w:p>
          <w:p w:rsidR="00AA693F" w:rsidRDefault="00AA693F" w:rsidP="00A851D2">
            <w:pPr>
              <w:pStyle w:val="NormalWeb"/>
            </w:pPr>
            <w:r>
              <w:t>-День Победы;</w:t>
            </w:r>
          </w:p>
          <w:p w:rsidR="00AA693F" w:rsidRDefault="00AA693F" w:rsidP="00A851D2">
            <w:pPr>
              <w:pStyle w:val="NormalWeb"/>
            </w:pPr>
            <w:r>
              <w:t>-Сабантуй;</w:t>
            </w:r>
          </w:p>
          <w:p w:rsidR="00AA693F" w:rsidRDefault="00AA693F" w:rsidP="00A851D2">
            <w:pPr>
              <w:pStyle w:val="NormalWeb"/>
            </w:pPr>
            <w:r>
              <w:t>-праздник «Здравствуйте, односельчане»;</w:t>
            </w:r>
          </w:p>
          <w:p w:rsidR="00AA693F" w:rsidRDefault="00AA693F" w:rsidP="00A851D2">
            <w:pPr>
              <w:pStyle w:val="NormalWeb"/>
            </w:pPr>
            <w:r>
              <w:t>- День Знаний;</w:t>
            </w:r>
          </w:p>
          <w:p w:rsidR="00AA693F" w:rsidRDefault="00AA693F" w:rsidP="00A851D2">
            <w:pPr>
              <w:pStyle w:val="NormalWeb"/>
            </w:pPr>
            <w:r>
              <w:t>- День Учителя;</w:t>
            </w:r>
          </w:p>
          <w:p w:rsidR="00AA693F" w:rsidRDefault="00AA693F" w:rsidP="00A851D2">
            <w:pPr>
              <w:pStyle w:val="NormalWeb"/>
            </w:pPr>
            <w:r>
              <w:t>- День Республики;</w:t>
            </w:r>
          </w:p>
          <w:p w:rsidR="00AA693F" w:rsidRDefault="00AA693F" w:rsidP="00A851D2">
            <w:pPr>
              <w:pStyle w:val="NormalWeb"/>
            </w:pPr>
            <w:r>
              <w:t>-День пожилых людей, инвалидов;</w:t>
            </w:r>
          </w:p>
          <w:p w:rsidR="00AA693F" w:rsidRDefault="00AA693F" w:rsidP="00A851D2">
            <w:pPr>
              <w:pStyle w:val="NormalWeb"/>
              <w:rPr>
                <w:lang w:val="be-BY"/>
              </w:rPr>
            </w:pPr>
            <w:r>
              <w:t>-День матери;</w:t>
            </w:r>
          </w:p>
          <w:p w:rsidR="00AA693F" w:rsidRPr="00A851D2" w:rsidRDefault="00AA693F" w:rsidP="00A851D2">
            <w:pPr>
              <w:pStyle w:val="NormalWeb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  <w:p w:rsidR="00AA693F" w:rsidRDefault="00AA693F" w:rsidP="00A851D2">
            <w:pPr>
              <w:pStyle w:val="NormalWeb"/>
            </w:pPr>
            <w:r>
              <w:t> </w:t>
            </w:r>
          </w:p>
        </w:tc>
        <w:tc>
          <w:tcPr>
            <w:tcW w:w="1701" w:type="dxa"/>
            <w:gridSpan w:val="2"/>
            <w:vAlign w:val="center"/>
          </w:tcPr>
          <w:p w:rsidR="00AA693F" w:rsidRDefault="00AA693F" w:rsidP="00CC6FCE">
            <w:pPr>
              <w:pStyle w:val="NormalWeb"/>
            </w:pPr>
            <w:r>
              <w:t>По отдельному плану</w:t>
            </w:r>
          </w:p>
        </w:tc>
        <w:tc>
          <w:tcPr>
            <w:tcW w:w="1973" w:type="dxa"/>
          </w:tcPr>
          <w:p w:rsidR="00AA693F" w:rsidRPr="00A851D2" w:rsidRDefault="00AA693F" w:rsidP="00A851D2">
            <w:pPr>
              <w:pStyle w:val="NormalWeb"/>
              <w:rPr>
                <w:b/>
                <w:lang w:val="be-BY"/>
              </w:rPr>
            </w:pPr>
            <w:r>
              <w:rPr>
                <w:rStyle w:val="Strong"/>
                <w:b w:val="0"/>
              </w:rPr>
              <w:t xml:space="preserve">Администрация </w:t>
            </w:r>
            <w:r>
              <w:rPr>
                <w:rStyle w:val="Strong"/>
                <w:b w:val="0"/>
                <w:lang w:val="be-BY"/>
              </w:rPr>
              <w:t>сельского поселения</w:t>
            </w:r>
            <w:r w:rsidRPr="00A851D2">
              <w:rPr>
                <w:rStyle w:val="Strong"/>
                <w:b w:val="0"/>
              </w:rPr>
              <w:t xml:space="preserve">, депутаты, </w:t>
            </w:r>
            <w:r>
              <w:rPr>
                <w:rStyle w:val="Strong"/>
                <w:b w:val="0"/>
                <w:lang w:val="be-BY"/>
              </w:rPr>
              <w:t>подведомственные организации (по соглас</w:t>
            </w:r>
            <w:bookmarkStart w:id="0" w:name="_GoBack"/>
            <w:bookmarkEnd w:id="0"/>
            <w:r>
              <w:rPr>
                <w:rStyle w:val="Strong"/>
                <w:b w:val="0"/>
                <w:lang w:val="be-BY"/>
              </w:rPr>
              <w:t>ованию)</w:t>
            </w:r>
          </w:p>
        </w:tc>
      </w:tr>
    </w:tbl>
    <w:p w:rsidR="00AA693F" w:rsidRPr="00B021AB" w:rsidRDefault="00AA693F" w:rsidP="00AA2DE7"/>
    <w:p w:rsidR="00AA693F" w:rsidRPr="00B021AB" w:rsidRDefault="00AA693F" w:rsidP="00AA2DE7"/>
    <w:p w:rsidR="00AA693F" w:rsidRPr="00B021AB" w:rsidRDefault="00AA693F" w:rsidP="00AA2DE7"/>
    <w:p w:rsidR="00AA693F" w:rsidRPr="00B021AB" w:rsidRDefault="00AA693F" w:rsidP="00AA2DE7"/>
    <w:p w:rsidR="00AA693F" w:rsidRPr="00B021AB" w:rsidRDefault="00AA693F" w:rsidP="00AA2DE7"/>
    <w:p w:rsidR="00AA693F" w:rsidRPr="00B021AB" w:rsidRDefault="00AA693F" w:rsidP="00AA2DE7"/>
    <w:p w:rsidR="00AA693F" w:rsidRPr="00B021AB" w:rsidRDefault="00AA693F" w:rsidP="00AA2DE7"/>
    <w:p w:rsidR="00AA693F" w:rsidRDefault="00AA693F"/>
    <w:sectPr w:rsidR="00AA693F" w:rsidSect="001D5C2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937D8"/>
    <w:rsid w:val="000A1F4C"/>
    <w:rsid w:val="000C56EF"/>
    <w:rsid w:val="000D4269"/>
    <w:rsid w:val="000D60F9"/>
    <w:rsid w:val="000D6D4A"/>
    <w:rsid w:val="000E3115"/>
    <w:rsid w:val="000E45C7"/>
    <w:rsid w:val="00114323"/>
    <w:rsid w:val="00115450"/>
    <w:rsid w:val="001231EA"/>
    <w:rsid w:val="00135A74"/>
    <w:rsid w:val="00144B1D"/>
    <w:rsid w:val="001512E8"/>
    <w:rsid w:val="00160DD0"/>
    <w:rsid w:val="001663B4"/>
    <w:rsid w:val="00167F50"/>
    <w:rsid w:val="00183A82"/>
    <w:rsid w:val="0019118F"/>
    <w:rsid w:val="00193B3A"/>
    <w:rsid w:val="0019692A"/>
    <w:rsid w:val="0019726D"/>
    <w:rsid w:val="001A77A7"/>
    <w:rsid w:val="001B45E5"/>
    <w:rsid w:val="001D5C2F"/>
    <w:rsid w:val="001F51AA"/>
    <w:rsid w:val="001F6A80"/>
    <w:rsid w:val="00204F17"/>
    <w:rsid w:val="0021095F"/>
    <w:rsid w:val="002141EB"/>
    <w:rsid w:val="00223D11"/>
    <w:rsid w:val="002253FC"/>
    <w:rsid w:val="00234B7A"/>
    <w:rsid w:val="002358A0"/>
    <w:rsid w:val="00236ADC"/>
    <w:rsid w:val="00242006"/>
    <w:rsid w:val="00251F37"/>
    <w:rsid w:val="002560DE"/>
    <w:rsid w:val="002635F5"/>
    <w:rsid w:val="0027308D"/>
    <w:rsid w:val="00276081"/>
    <w:rsid w:val="002855EA"/>
    <w:rsid w:val="00287B61"/>
    <w:rsid w:val="002A325E"/>
    <w:rsid w:val="002A3F83"/>
    <w:rsid w:val="002A6E24"/>
    <w:rsid w:val="002C2021"/>
    <w:rsid w:val="002C4195"/>
    <w:rsid w:val="002C70E2"/>
    <w:rsid w:val="002D1666"/>
    <w:rsid w:val="002E007C"/>
    <w:rsid w:val="002E3D0A"/>
    <w:rsid w:val="002E5784"/>
    <w:rsid w:val="002F48E3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46AE"/>
    <w:rsid w:val="003470AA"/>
    <w:rsid w:val="00366E19"/>
    <w:rsid w:val="00367143"/>
    <w:rsid w:val="00377474"/>
    <w:rsid w:val="003777F8"/>
    <w:rsid w:val="003A4B8E"/>
    <w:rsid w:val="003C2DA8"/>
    <w:rsid w:val="003C7187"/>
    <w:rsid w:val="003C7707"/>
    <w:rsid w:val="003D2055"/>
    <w:rsid w:val="003D21FF"/>
    <w:rsid w:val="003D4248"/>
    <w:rsid w:val="003D5A19"/>
    <w:rsid w:val="003E25C4"/>
    <w:rsid w:val="003E2FB0"/>
    <w:rsid w:val="003F5D89"/>
    <w:rsid w:val="003F63E4"/>
    <w:rsid w:val="004009D7"/>
    <w:rsid w:val="00400D04"/>
    <w:rsid w:val="0040444F"/>
    <w:rsid w:val="00414A7C"/>
    <w:rsid w:val="00415C48"/>
    <w:rsid w:val="00417B1D"/>
    <w:rsid w:val="00440FE4"/>
    <w:rsid w:val="004414DB"/>
    <w:rsid w:val="004526F5"/>
    <w:rsid w:val="004716C0"/>
    <w:rsid w:val="004864D9"/>
    <w:rsid w:val="004B236F"/>
    <w:rsid w:val="004B2AB6"/>
    <w:rsid w:val="004B5A74"/>
    <w:rsid w:val="004B6252"/>
    <w:rsid w:val="004C16A3"/>
    <w:rsid w:val="004C25BE"/>
    <w:rsid w:val="004C4914"/>
    <w:rsid w:val="004E2F2A"/>
    <w:rsid w:val="004F4AD1"/>
    <w:rsid w:val="004F5E5B"/>
    <w:rsid w:val="00512E3D"/>
    <w:rsid w:val="005142A5"/>
    <w:rsid w:val="005158D1"/>
    <w:rsid w:val="00521BCF"/>
    <w:rsid w:val="005226EB"/>
    <w:rsid w:val="00533552"/>
    <w:rsid w:val="0053613E"/>
    <w:rsid w:val="005413A9"/>
    <w:rsid w:val="0056540C"/>
    <w:rsid w:val="00587C1B"/>
    <w:rsid w:val="005A1AC9"/>
    <w:rsid w:val="005A3B47"/>
    <w:rsid w:val="005B6CC8"/>
    <w:rsid w:val="005C0883"/>
    <w:rsid w:val="005C6692"/>
    <w:rsid w:val="005D0FE9"/>
    <w:rsid w:val="005D59B2"/>
    <w:rsid w:val="005E3B92"/>
    <w:rsid w:val="005F1167"/>
    <w:rsid w:val="005F3C53"/>
    <w:rsid w:val="005F65AB"/>
    <w:rsid w:val="00606D5E"/>
    <w:rsid w:val="00622B71"/>
    <w:rsid w:val="00623422"/>
    <w:rsid w:val="006375DB"/>
    <w:rsid w:val="00650C5E"/>
    <w:rsid w:val="00651173"/>
    <w:rsid w:val="006526A5"/>
    <w:rsid w:val="00660369"/>
    <w:rsid w:val="00660ABE"/>
    <w:rsid w:val="00663139"/>
    <w:rsid w:val="00682A42"/>
    <w:rsid w:val="00697BB6"/>
    <w:rsid w:val="006A0DAA"/>
    <w:rsid w:val="006A1088"/>
    <w:rsid w:val="006B2C06"/>
    <w:rsid w:val="006B5D57"/>
    <w:rsid w:val="006D0668"/>
    <w:rsid w:val="006D2947"/>
    <w:rsid w:val="006F0AB8"/>
    <w:rsid w:val="006F2B3C"/>
    <w:rsid w:val="006F31C6"/>
    <w:rsid w:val="00701D2A"/>
    <w:rsid w:val="00715C50"/>
    <w:rsid w:val="00716E34"/>
    <w:rsid w:val="00723D5F"/>
    <w:rsid w:val="00726F06"/>
    <w:rsid w:val="00745F9D"/>
    <w:rsid w:val="00746F09"/>
    <w:rsid w:val="00747D93"/>
    <w:rsid w:val="00752EE7"/>
    <w:rsid w:val="0075762A"/>
    <w:rsid w:val="007613CF"/>
    <w:rsid w:val="00761B41"/>
    <w:rsid w:val="00765879"/>
    <w:rsid w:val="00780069"/>
    <w:rsid w:val="007838A6"/>
    <w:rsid w:val="0078569F"/>
    <w:rsid w:val="007A0907"/>
    <w:rsid w:val="007A1E33"/>
    <w:rsid w:val="007A3413"/>
    <w:rsid w:val="007A51BE"/>
    <w:rsid w:val="007B0112"/>
    <w:rsid w:val="007C007D"/>
    <w:rsid w:val="007C6CB9"/>
    <w:rsid w:val="007E4674"/>
    <w:rsid w:val="007E7728"/>
    <w:rsid w:val="007E786E"/>
    <w:rsid w:val="008026A4"/>
    <w:rsid w:val="008046DB"/>
    <w:rsid w:val="00813F67"/>
    <w:rsid w:val="008212B0"/>
    <w:rsid w:val="008269FA"/>
    <w:rsid w:val="0083030D"/>
    <w:rsid w:val="008522F7"/>
    <w:rsid w:val="00854386"/>
    <w:rsid w:val="008550F2"/>
    <w:rsid w:val="008551F3"/>
    <w:rsid w:val="00881C94"/>
    <w:rsid w:val="00881F55"/>
    <w:rsid w:val="008A0648"/>
    <w:rsid w:val="008B0FEC"/>
    <w:rsid w:val="008B1BC7"/>
    <w:rsid w:val="008B5EFC"/>
    <w:rsid w:val="008C1B1C"/>
    <w:rsid w:val="008C22CE"/>
    <w:rsid w:val="008D3419"/>
    <w:rsid w:val="008D3ABB"/>
    <w:rsid w:val="008D5AC6"/>
    <w:rsid w:val="008E016F"/>
    <w:rsid w:val="008E0E1F"/>
    <w:rsid w:val="00900C8B"/>
    <w:rsid w:val="00906B90"/>
    <w:rsid w:val="00911088"/>
    <w:rsid w:val="00916396"/>
    <w:rsid w:val="009166C8"/>
    <w:rsid w:val="009306C3"/>
    <w:rsid w:val="00951026"/>
    <w:rsid w:val="0095134E"/>
    <w:rsid w:val="00960149"/>
    <w:rsid w:val="00973960"/>
    <w:rsid w:val="009813D4"/>
    <w:rsid w:val="0098204A"/>
    <w:rsid w:val="0099701C"/>
    <w:rsid w:val="009A26F3"/>
    <w:rsid w:val="009B10EC"/>
    <w:rsid w:val="009B5368"/>
    <w:rsid w:val="009B6CFB"/>
    <w:rsid w:val="009B71D1"/>
    <w:rsid w:val="009C3291"/>
    <w:rsid w:val="009D1781"/>
    <w:rsid w:val="009D2088"/>
    <w:rsid w:val="009E152A"/>
    <w:rsid w:val="009F2BFD"/>
    <w:rsid w:val="00A0668A"/>
    <w:rsid w:val="00A070F6"/>
    <w:rsid w:val="00A11D9D"/>
    <w:rsid w:val="00A22ABC"/>
    <w:rsid w:val="00A260E4"/>
    <w:rsid w:val="00A35CF8"/>
    <w:rsid w:val="00A36972"/>
    <w:rsid w:val="00A43ED7"/>
    <w:rsid w:val="00A506D3"/>
    <w:rsid w:val="00A61DD9"/>
    <w:rsid w:val="00A6205B"/>
    <w:rsid w:val="00A73929"/>
    <w:rsid w:val="00A801BA"/>
    <w:rsid w:val="00A839FC"/>
    <w:rsid w:val="00A851D2"/>
    <w:rsid w:val="00A86333"/>
    <w:rsid w:val="00A91EF4"/>
    <w:rsid w:val="00A9333C"/>
    <w:rsid w:val="00AA2DE7"/>
    <w:rsid w:val="00AA693F"/>
    <w:rsid w:val="00AB2929"/>
    <w:rsid w:val="00AC016B"/>
    <w:rsid w:val="00AC2C7A"/>
    <w:rsid w:val="00AC58F0"/>
    <w:rsid w:val="00AD55DB"/>
    <w:rsid w:val="00AE4F3C"/>
    <w:rsid w:val="00AF2BED"/>
    <w:rsid w:val="00B021AB"/>
    <w:rsid w:val="00B13634"/>
    <w:rsid w:val="00B24D8A"/>
    <w:rsid w:val="00B266B0"/>
    <w:rsid w:val="00B4025C"/>
    <w:rsid w:val="00B5230C"/>
    <w:rsid w:val="00B52C42"/>
    <w:rsid w:val="00B817BC"/>
    <w:rsid w:val="00B823EA"/>
    <w:rsid w:val="00B954D1"/>
    <w:rsid w:val="00BA0852"/>
    <w:rsid w:val="00BA7F54"/>
    <w:rsid w:val="00BB4937"/>
    <w:rsid w:val="00BC1CD6"/>
    <w:rsid w:val="00BD12A3"/>
    <w:rsid w:val="00BD4AEA"/>
    <w:rsid w:val="00BD7462"/>
    <w:rsid w:val="00BF0973"/>
    <w:rsid w:val="00BF3268"/>
    <w:rsid w:val="00BF776A"/>
    <w:rsid w:val="00C00C8A"/>
    <w:rsid w:val="00C041AC"/>
    <w:rsid w:val="00C1548A"/>
    <w:rsid w:val="00C1688D"/>
    <w:rsid w:val="00C27849"/>
    <w:rsid w:val="00C31864"/>
    <w:rsid w:val="00C40E2C"/>
    <w:rsid w:val="00C40F25"/>
    <w:rsid w:val="00C504AF"/>
    <w:rsid w:val="00C67592"/>
    <w:rsid w:val="00C730FF"/>
    <w:rsid w:val="00C839CE"/>
    <w:rsid w:val="00C9448B"/>
    <w:rsid w:val="00C94AB2"/>
    <w:rsid w:val="00C96E02"/>
    <w:rsid w:val="00C97E5B"/>
    <w:rsid w:val="00CA7DEF"/>
    <w:rsid w:val="00CB158F"/>
    <w:rsid w:val="00CB2069"/>
    <w:rsid w:val="00CC0018"/>
    <w:rsid w:val="00CC3956"/>
    <w:rsid w:val="00CC4D16"/>
    <w:rsid w:val="00CC6FCE"/>
    <w:rsid w:val="00CC7A1B"/>
    <w:rsid w:val="00CD2AE3"/>
    <w:rsid w:val="00CD728E"/>
    <w:rsid w:val="00CD734D"/>
    <w:rsid w:val="00CE229C"/>
    <w:rsid w:val="00CF3065"/>
    <w:rsid w:val="00CF4FE7"/>
    <w:rsid w:val="00D0036A"/>
    <w:rsid w:val="00D10B20"/>
    <w:rsid w:val="00D15F92"/>
    <w:rsid w:val="00D33970"/>
    <w:rsid w:val="00D407B8"/>
    <w:rsid w:val="00D42DF5"/>
    <w:rsid w:val="00D43C42"/>
    <w:rsid w:val="00D44B3C"/>
    <w:rsid w:val="00D51616"/>
    <w:rsid w:val="00D57A4D"/>
    <w:rsid w:val="00D722B0"/>
    <w:rsid w:val="00D76EC8"/>
    <w:rsid w:val="00DA0119"/>
    <w:rsid w:val="00DA57C6"/>
    <w:rsid w:val="00DA64F7"/>
    <w:rsid w:val="00DC4319"/>
    <w:rsid w:val="00DC73F8"/>
    <w:rsid w:val="00DD0EB8"/>
    <w:rsid w:val="00DD30CA"/>
    <w:rsid w:val="00DD36C4"/>
    <w:rsid w:val="00DD3EE6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5CBA"/>
    <w:rsid w:val="00EC65B6"/>
    <w:rsid w:val="00EC7046"/>
    <w:rsid w:val="00ED017B"/>
    <w:rsid w:val="00ED1C82"/>
    <w:rsid w:val="00ED6463"/>
    <w:rsid w:val="00ED6764"/>
    <w:rsid w:val="00EE356D"/>
    <w:rsid w:val="00EE6953"/>
    <w:rsid w:val="00EF1601"/>
    <w:rsid w:val="00EF1CEF"/>
    <w:rsid w:val="00EF28EE"/>
    <w:rsid w:val="00F140E7"/>
    <w:rsid w:val="00F21E04"/>
    <w:rsid w:val="00F26FB1"/>
    <w:rsid w:val="00F30D3F"/>
    <w:rsid w:val="00F30D99"/>
    <w:rsid w:val="00F32918"/>
    <w:rsid w:val="00F508A5"/>
    <w:rsid w:val="00F519B6"/>
    <w:rsid w:val="00F65A86"/>
    <w:rsid w:val="00F711E5"/>
    <w:rsid w:val="00F7586F"/>
    <w:rsid w:val="00F849ED"/>
    <w:rsid w:val="00F95389"/>
    <w:rsid w:val="00F96296"/>
    <w:rsid w:val="00FA2B0C"/>
    <w:rsid w:val="00FA40C9"/>
    <w:rsid w:val="00FA704F"/>
    <w:rsid w:val="00FB06A8"/>
    <w:rsid w:val="00FC2435"/>
    <w:rsid w:val="00FD404E"/>
    <w:rsid w:val="00FD4147"/>
    <w:rsid w:val="00FD5EDC"/>
    <w:rsid w:val="00FE506B"/>
    <w:rsid w:val="00FE7652"/>
    <w:rsid w:val="00FF335D"/>
    <w:rsid w:val="00FF4AAD"/>
    <w:rsid w:val="00FF6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D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A2DE7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A2DE7"/>
    <w:rPr>
      <w:rFonts w:eastAsia="Times New Roman" w:cs="Times New Roman"/>
      <w:b/>
      <w:sz w:val="28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AA2DE7"/>
    <w:rPr>
      <w:rFonts w:eastAsia="Times New Roman" w:cs="Times New Roman"/>
      <w:b/>
      <w:sz w:val="36"/>
      <w:lang w:val="ru-RU" w:eastAsia="ru-RU" w:bidi="ar-SA"/>
    </w:rPr>
  </w:style>
  <w:style w:type="paragraph" w:styleId="BodyTextIndent">
    <w:name w:val="Body Text Indent"/>
    <w:basedOn w:val="Normal"/>
    <w:link w:val="BodyTextIndentChar"/>
    <w:uiPriority w:val="99"/>
    <w:rsid w:val="00AA2DE7"/>
    <w:pPr>
      <w:ind w:left="-21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AA2DE7"/>
    <w:rPr>
      <w:rFonts w:eastAsia="Times New Roman" w:cs="Times New Roman"/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AA2DE7"/>
    <w:pPr>
      <w:ind w:firstLine="720"/>
    </w:pPr>
    <w:rPr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AA2DE7"/>
    <w:rPr>
      <w:rFonts w:eastAsia="Times New Roman" w:cs="Times New Roman"/>
      <w:sz w:val="28"/>
      <w:lang w:val="ru-RU" w:eastAsia="ru-RU" w:bidi="ar-SA"/>
    </w:rPr>
  </w:style>
  <w:style w:type="paragraph" w:styleId="NormalWeb">
    <w:name w:val="Normal (Web)"/>
    <w:basedOn w:val="Normal"/>
    <w:uiPriority w:val="99"/>
    <w:rsid w:val="00F508A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F508A5"/>
    <w:rPr>
      <w:rFonts w:cs="Times New Roman"/>
      <w:b/>
      <w:bCs/>
    </w:rPr>
  </w:style>
  <w:style w:type="paragraph" w:customStyle="1" w:styleId="ConsNormal">
    <w:name w:val="ConsNormal"/>
    <w:uiPriority w:val="99"/>
    <w:rsid w:val="004B5A74"/>
    <w:pPr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4B5A7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05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359</TotalTime>
  <Pages>8</Pages>
  <Words>1754</Words>
  <Characters>10003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1</cp:lastModifiedBy>
  <cp:revision>11</cp:revision>
  <cp:lastPrinted>2015-12-17T10:26:00Z</cp:lastPrinted>
  <dcterms:created xsi:type="dcterms:W3CDTF">2015-12-02T12:32:00Z</dcterms:created>
  <dcterms:modified xsi:type="dcterms:W3CDTF">2015-12-22T04:37:00Z</dcterms:modified>
</cp:coreProperties>
</file>