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38A" w:rsidRPr="002E36C7" w:rsidRDefault="0099338A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99338A" w:rsidRDefault="0099338A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99338A" w:rsidRDefault="0099338A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Правила землепользования и застройки сельского поселения Шестаевский сельсовет муниципального района Давлекановский район </w:t>
      </w:r>
    </w:p>
    <w:p w:rsidR="0099338A" w:rsidRPr="00B85B33" w:rsidRDefault="0099338A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:rsidR="0099338A" w:rsidRPr="002E36C7" w:rsidRDefault="0099338A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9338A" w:rsidRPr="002E36C7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Pr="0033053E" w:rsidRDefault="0099338A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 октября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 xml:space="preserve"> 43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99338A" w:rsidRPr="002E36C7" w:rsidRDefault="0099338A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>
        <w:rPr>
          <w:rFonts w:ascii="Times New Roman" w:hAnsi="Times New Roman" w:cs="Times New Roman"/>
          <w:sz w:val="28"/>
          <w:szCs w:val="28"/>
        </w:rPr>
        <w:t>15 ноября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9338A" w:rsidRPr="002E36C7" w:rsidRDefault="0099338A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Время проведения: с 15 часов до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99338A" w:rsidRPr="002E36C7" w:rsidRDefault="0099338A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99338A" w:rsidRPr="002E36C7" w:rsidRDefault="0099338A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99338A" w:rsidRPr="002E36C7" w:rsidRDefault="0099338A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99338A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внесения изменений в</w:t>
      </w:r>
      <w:r w:rsidRPr="002E36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 сельского поселения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 сельского поселения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Pr="002E36C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и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99338A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Pr="002E36C7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Default="0099338A" w:rsidP="00D17B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Ю.П.Ларкин</w:t>
      </w:r>
    </w:p>
    <w:p w:rsidR="0099338A" w:rsidRPr="002E36C7" w:rsidRDefault="0099338A" w:rsidP="00D17B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9338A" w:rsidRPr="002E36C7" w:rsidRDefault="0099338A" w:rsidP="00D17B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 xml:space="preserve"> Е.Н.Грошева</w:t>
      </w:r>
    </w:p>
    <w:p w:rsidR="0099338A" w:rsidRDefault="0099338A" w:rsidP="00D17BC5">
      <w:pPr>
        <w:jc w:val="right"/>
      </w:pPr>
    </w:p>
    <w:sectPr w:rsidR="0099338A" w:rsidSect="00B60B76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6E19"/>
    <w:rsid w:val="000002AD"/>
    <w:rsid w:val="0000079D"/>
    <w:rsid w:val="00000A00"/>
    <w:rsid w:val="00001C5E"/>
    <w:rsid w:val="00003CEC"/>
    <w:rsid w:val="00003DD9"/>
    <w:rsid w:val="00004980"/>
    <w:rsid w:val="0000502C"/>
    <w:rsid w:val="00007087"/>
    <w:rsid w:val="00007214"/>
    <w:rsid w:val="00007957"/>
    <w:rsid w:val="00007A79"/>
    <w:rsid w:val="0001008E"/>
    <w:rsid w:val="00011509"/>
    <w:rsid w:val="000135ED"/>
    <w:rsid w:val="0001366C"/>
    <w:rsid w:val="000138A3"/>
    <w:rsid w:val="00014448"/>
    <w:rsid w:val="00014E0E"/>
    <w:rsid w:val="000161BA"/>
    <w:rsid w:val="00016300"/>
    <w:rsid w:val="000170DD"/>
    <w:rsid w:val="0001738D"/>
    <w:rsid w:val="00017654"/>
    <w:rsid w:val="000215A4"/>
    <w:rsid w:val="00021749"/>
    <w:rsid w:val="0002358B"/>
    <w:rsid w:val="0002377D"/>
    <w:rsid w:val="00024F68"/>
    <w:rsid w:val="000265E3"/>
    <w:rsid w:val="00026B94"/>
    <w:rsid w:val="000278E6"/>
    <w:rsid w:val="00030DC2"/>
    <w:rsid w:val="00030DCF"/>
    <w:rsid w:val="0003140A"/>
    <w:rsid w:val="00031473"/>
    <w:rsid w:val="000314E2"/>
    <w:rsid w:val="0003276D"/>
    <w:rsid w:val="00032803"/>
    <w:rsid w:val="00033A0B"/>
    <w:rsid w:val="00033BD6"/>
    <w:rsid w:val="00034770"/>
    <w:rsid w:val="000348CF"/>
    <w:rsid w:val="000349A8"/>
    <w:rsid w:val="000349E6"/>
    <w:rsid w:val="00034DED"/>
    <w:rsid w:val="0003556C"/>
    <w:rsid w:val="000355C8"/>
    <w:rsid w:val="00035D11"/>
    <w:rsid w:val="00037EF8"/>
    <w:rsid w:val="0004156F"/>
    <w:rsid w:val="000416A4"/>
    <w:rsid w:val="00041816"/>
    <w:rsid w:val="000419CB"/>
    <w:rsid w:val="00042502"/>
    <w:rsid w:val="00042BB7"/>
    <w:rsid w:val="0004447A"/>
    <w:rsid w:val="00044731"/>
    <w:rsid w:val="000459C9"/>
    <w:rsid w:val="00046052"/>
    <w:rsid w:val="00046737"/>
    <w:rsid w:val="00046E4E"/>
    <w:rsid w:val="000470EF"/>
    <w:rsid w:val="0004755A"/>
    <w:rsid w:val="00047C5C"/>
    <w:rsid w:val="00050CD9"/>
    <w:rsid w:val="00052006"/>
    <w:rsid w:val="0005260C"/>
    <w:rsid w:val="00052EE7"/>
    <w:rsid w:val="000544D3"/>
    <w:rsid w:val="00055232"/>
    <w:rsid w:val="000570B6"/>
    <w:rsid w:val="000602E4"/>
    <w:rsid w:val="00060BE5"/>
    <w:rsid w:val="0006142B"/>
    <w:rsid w:val="00061D05"/>
    <w:rsid w:val="00061F75"/>
    <w:rsid w:val="00063BF0"/>
    <w:rsid w:val="00065547"/>
    <w:rsid w:val="00065CDD"/>
    <w:rsid w:val="000660A4"/>
    <w:rsid w:val="00066186"/>
    <w:rsid w:val="000665FF"/>
    <w:rsid w:val="00066AD4"/>
    <w:rsid w:val="00066C20"/>
    <w:rsid w:val="00067470"/>
    <w:rsid w:val="0007097A"/>
    <w:rsid w:val="00071359"/>
    <w:rsid w:val="00071665"/>
    <w:rsid w:val="000716C3"/>
    <w:rsid w:val="0007170E"/>
    <w:rsid w:val="0007187B"/>
    <w:rsid w:val="00072371"/>
    <w:rsid w:val="00072DEE"/>
    <w:rsid w:val="00073365"/>
    <w:rsid w:val="00073388"/>
    <w:rsid w:val="00073750"/>
    <w:rsid w:val="00073D98"/>
    <w:rsid w:val="0007412A"/>
    <w:rsid w:val="000741C1"/>
    <w:rsid w:val="00074D4A"/>
    <w:rsid w:val="00074FB8"/>
    <w:rsid w:val="0007549E"/>
    <w:rsid w:val="0007571A"/>
    <w:rsid w:val="0007586E"/>
    <w:rsid w:val="000759A8"/>
    <w:rsid w:val="00075C0C"/>
    <w:rsid w:val="00076BF7"/>
    <w:rsid w:val="0007718F"/>
    <w:rsid w:val="00077E95"/>
    <w:rsid w:val="0008315A"/>
    <w:rsid w:val="000843A2"/>
    <w:rsid w:val="00084555"/>
    <w:rsid w:val="000847B4"/>
    <w:rsid w:val="00085E00"/>
    <w:rsid w:val="000862C4"/>
    <w:rsid w:val="000868D5"/>
    <w:rsid w:val="00086960"/>
    <w:rsid w:val="000869C3"/>
    <w:rsid w:val="00087DF5"/>
    <w:rsid w:val="00090D97"/>
    <w:rsid w:val="000912B2"/>
    <w:rsid w:val="00092948"/>
    <w:rsid w:val="00093161"/>
    <w:rsid w:val="00093CA6"/>
    <w:rsid w:val="00094150"/>
    <w:rsid w:val="00094E46"/>
    <w:rsid w:val="00094F5F"/>
    <w:rsid w:val="00094F83"/>
    <w:rsid w:val="000961F7"/>
    <w:rsid w:val="000966BD"/>
    <w:rsid w:val="0009690B"/>
    <w:rsid w:val="000A07A1"/>
    <w:rsid w:val="000A08C9"/>
    <w:rsid w:val="000A1080"/>
    <w:rsid w:val="000A108A"/>
    <w:rsid w:val="000A17A7"/>
    <w:rsid w:val="000A1EFA"/>
    <w:rsid w:val="000A24D7"/>
    <w:rsid w:val="000A25DC"/>
    <w:rsid w:val="000A3E40"/>
    <w:rsid w:val="000A4E61"/>
    <w:rsid w:val="000A5989"/>
    <w:rsid w:val="000A59D2"/>
    <w:rsid w:val="000A63F0"/>
    <w:rsid w:val="000A6603"/>
    <w:rsid w:val="000A6D21"/>
    <w:rsid w:val="000A7F7C"/>
    <w:rsid w:val="000B0B6E"/>
    <w:rsid w:val="000B1E58"/>
    <w:rsid w:val="000B2229"/>
    <w:rsid w:val="000B29DA"/>
    <w:rsid w:val="000B3CFB"/>
    <w:rsid w:val="000B4DE0"/>
    <w:rsid w:val="000B5B0F"/>
    <w:rsid w:val="000B6496"/>
    <w:rsid w:val="000B743C"/>
    <w:rsid w:val="000B75E8"/>
    <w:rsid w:val="000C0653"/>
    <w:rsid w:val="000C0AC9"/>
    <w:rsid w:val="000C1562"/>
    <w:rsid w:val="000C17A3"/>
    <w:rsid w:val="000C1802"/>
    <w:rsid w:val="000C3A61"/>
    <w:rsid w:val="000C3D07"/>
    <w:rsid w:val="000C3EDA"/>
    <w:rsid w:val="000C3F0C"/>
    <w:rsid w:val="000C4C1C"/>
    <w:rsid w:val="000C6102"/>
    <w:rsid w:val="000C6FA8"/>
    <w:rsid w:val="000C7AA4"/>
    <w:rsid w:val="000D15AF"/>
    <w:rsid w:val="000D180A"/>
    <w:rsid w:val="000D1BFF"/>
    <w:rsid w:val="000D25D7"/>
    <w:rsid w:val="000D2D1D"/>
    <w:rsid w:val="000D304C"/>
    <w:rsid w:val="000D3254"/>
    <w:rsid w:val="000D32C9"/>
    <w:rsid w:val="000D4A1B"/>
    <w:rsid w:val="000D54AC"/>
    <w:rsid w:val="000D5BE1"/>
    <w:rsid w:val="000D626E"/>
    <w:rsid w:val="000D77AF"/>
    <w:rsid w:val="000E102F"/>
    <w:rsid w:val="000E131C"/>
    <w:rsid w:val="000E150D"/>
    <w:rsid w:val="000E2761"/>
    <w:rsid w:val="000E31AE"/>
    <w:rsid w:val="000E34CD"/>
    <w:rsid w:val="000E4060"/>
    <w:rsid w:val="000E4CCD"/>
    <w:rsid w:val="000E66E1"/>
    <w:rsid w:val="000E77A2"/>
    <w:rsid w:val="000F0650"/>
    <w:rsid w:val="000F06B2"/>
    <w:rsid w:val="000F0990"/>
    <w:rsid w:val="000F0C3B"/>
    <w:rsid w:val="000F134C"/>
    <w:rsid w:val="000F17FF"/>
    <w:rsid w:val="000F1E3A"/>
    <w:rsid w:val="000F20D6"/>
    <w:rsid w:val="000F2D8A"/>
    <w:rsid w:val="000F533E"/>
    <w:rsid w:val="000F6672"/>
    <w:rsid w:val="000F6F21"/>
    <w:rsid w:val="001003AC"/>
    <w:rsid w:val="001004C2"/>
    <w:rsid w:val="0010056F"/>
    <w:rsid w:val="00100AF3"/>
    <w:rsid w:val="00100BA7"/>
    <w:rsid w:val="00100F70"/>
    <w:rsid w:val="00101FC1"/>
    <w:rsid w:val="00102FF3"/>
    <w:rsid w:val="00103949"/>
    <w:rsid w:val="00103E19"/>
    <w:rsid w:val="0010409B"/>
    <w:rsid w:val="0010450A"/>
    <w:rsid w:val="001055D5"/>
    <w:rsid w:val="00105F7D"/>
    <w:rsid w:val="0010719D"/>
    <w:rsid w:val="001076A6"/>
    <w:rsid w:val="001127E5"/>
    <w:rsid w:val="00112AE2"/>
    <w:rsid w:val="00113DE1"/>
    <w:rsid w:val="0011466E"/>
    <w:rsid w:val="0011511E"/>
    <w:rsid w:val="00115A28"/>
    <w:rsid w:val="0011667B"/>
    <w:rsid w:val="00116B31"/>
    <w:rsid w:val="00120E2A"/>
    <w:rsid w:val="00120EE5"/>
    <w:rsid w:val="00120F88"/>
    <w:rsid w:val="0012172A"/>
    <w:rsid w:val="001218F0"/>
    <w:rsid w:val="00122435"/>
    <w:rsid w:val="00122F95"/>
    <w:rsid w:val="001232E6"/>
    <w:rsid w:val="0012447F"/>
    <w:rsid w:val="00124B08"/>
    <w:rsid w:val="0012549C"/>
    <w:rsid w:val="001258F4"/>
    <w:rsid w:val="00127395"/>
    <w:rsid w:val="001276DB"/>
    <w:rsid w:val="00127A1A"/>
    <w:rsid w:val="001312C0"/>
    <w:rsid w:val="0013160D"/>
    <w:rsid w:val="001317A7"/>
    <w:rsid w:val="00132898"/>
    <w:rsid w:val="00132C0F"/>
    <w:rsid w:val="0013347F"/>
    <w:rsid w:val="0013370B"/>
    <w:rsid w:val="001343A3"/>
    <w:rsid w:val="001347D8"/>
    <w:rsid w:val="001347DC"/>
    <w:rsid w:val="001353B2"/>
    <w:rsid w:val="0013731C"/>
    <w:rsid w:val="0013763D"/>
    <w:rsid w:val="00141A74"/>
    <w:rsid w:val="00142120"/>
    <w:rsid w:val="00142259"/>
    <w:rsid w:val="001422AC"/>
    <w:rsid w:val="001439FE"/>
    <w:rsid w:val="001444EA"/>
    <w:rsid w:val="00144A42"/>
    <w:rsid w:val="00145737"/>
    <w:rsid w:val="001457AA"/>
    <w:rsid w:val="00145D16"/>
    <w:rsid w:val="00145F8F"/>
    <w:rsid w:val="00146628"/>
    <w:rsid w:val="001468B5"/>
    <w:rsid w:val="00146A97"/>
    <w:rsid w:val="00146EDA"/>
    <w:rsid w:val="00147773"/>
    <w:rsid w:val="00147EA4"/>
    <w:rsid w:val="0015067E"/>
    <w:rsid w:val="00150E90"/>
    <w:rsid w:val="0015169A"/>
    <w:rsid w:val="00151D69"/>
    <w:rsid w:val="00151DFF"/>
    <w:rsid w:val="00151E53"/>
    <w:rsid w:val="001525CB"/>
    <w:rsid w:val="001529DF"/>
    <w:rsid w:val="00152B8A"/>
    <w:rsid w:val="00152F83"/>
    <w:rsid w:val="001539CC"/>
    <w:rsid w:val="00153D34"/>
    <w:rsid w:val="0015458F"/>
    <w:rsid w:val="001563EB"/>
    <w:rsid w:val="00156A6F"/>
    <w:rsid w:val="00156DF8"/>
    <w:rsid w:val="00157B32"/>
    <w:rsid w:val="0016005A"/>
    <w:rsid w:val="00160062"/>
    <w:rsid w:val="001603D0"/>
    <w:rsid w:val="00160BD9"/>
    <w:rsid w:val="00161954"/>
    <w:rsid w:val="00161FDA"/>
    <w:rsid w:val="00162970"/>
    <w:rsid w:val="00162997"/>
    <w:rsid w:val="00162D37"/>
    <w:rsid w:val="00163564"/>
    <w:rsid w:val="001636A4"/>
    <w:rsid w:val="00164A0C"/>
    <w:rsid w:val="00165198"/>
    <w:rsid w:val="001654CE"/>
    <w:rsid w:val="00165600"/>
    <w:rsid w:val="001669F2"/>
    <w:rsid w:val="00167542"/>
    <w:rsid w:val="001702BA"/>
    <w:rsid w:val="001712AC"/>
    <w:rsid w:val="001713AD"/>
    <w:rsid w:val="0017163E"/>
    <w:rsid w:val="00172035"/>
    <w:rsid w:val="0017291C"/>
    <w:rsid w:val="00174D77"/>
    <w:rsid w:val="0017527D"/>
    <w:rsid w:val="00175CD5"/>
    <w:rsid w:val="00176964"/>
    <w:rsid w:val="00180A1C"/>
    <w:rsid w:val="0018106C"/>
    <w:rsid w:val="00182174"/>
    <w:rsid w:val="00182EE4"/>
    <w:rsid w:val="001831CF"/>
    <w:rsid w:val="001848B6"/>
    <w:rsid w:val="00184C8E"/>
    <w:rsid w:val="00184E23"/>
    <w:rsid w:val="001854FD"/>
    <w:rsid w:val="00185518"/>
    <w:rsid w:val="00185D35"/>
    <w:rsid w:val="00186276"/>
    <w:rsid w:val="0018666A"/>
    <w:rsid w:val="001872EE"/>
    <w:rsid w:val="00187BDF"/>
    <w:rsid w:val="00190A18"/>
    <w:rsid w:val="00190A66"/>
    <w:rsid w:val="00190ADB"/>
    <w:rsid w:val="00191212"/>
    <w:rsid w:val="00191340"/>
    <w:rsid w:val="00191808"/>
    <w:rsid w:val="00191991"/>
    <w:rsid w:val="001919C9"/>
    <w:rsid w:val="00191C96"/>
    <w:rsid w:val="0019262F"/>
    <w:rsid w:val="00192FE7"/>
    <w:rsid w:val="00193EF6"/>
    <w:rsid w:val="001942A0"/>
    <w:rsid w:val="00194616"/>
    <w:rsid w:val="00194E61"/>
    <w:rsid w:val="0019526D"/>
    <w:rsid w:val="001954CA"/>
    <w:rsid w:val="00195C53"/>
    <w:rsid w:val="00195D84"/>
    <w:rsid w:val="00195E1E"/>
    <w:rsid w:val="0019629D"/>
    <w:rsid w:val="001965F1"/>
    <w:rsid w:val="00196B73"/>
    <w:rsid w:val="00196E85"/>
    <w:rsid w:val="00196E9E"/>
    <w:rsid w:val="00197A1E"/>
    <w:rsid w:val="00197AB5"/>
    <w:rsid w:val="001A0740"/>
    <w:rsid w:val="001A22EE"/>
    <w:rsid w:val="001A238D"/>
    <w:rsid w:val="001A2936"/>
    <w:rsid w:val="001A450F"/>
    <w:rsid w:val="001A4FC3"/>
    <w:rsid w:val="001A6335"/>
    <w:rsid w:val="001A6518"/>
    <w:rsid w:val="001A6A34"/>
    <w:rsid w:val="001A6DEA"/>
    <w:rsid w:val="001B1CC1"/>
    <w:rsid w:val="001B24E0"/>
    <w:rsid w:val="001B3808"/>
    <w:rsid w:val="001B3904"/>
    <w:rsid w:val="001B430B"/>
    <w:rsid w:val="001B4970"/>
    <w:rsid w:val="001B63BF"/>
    <w:rsid w:val="001B64EF"/>
    <w:rsid w:val="001B688E"/>
    <w:rsid w:val="001B7173"/>
    <w:rsid w:val="001B7B8C"/>
    <w:rsid w:val="001C091C"/>
    <w:rsid w:val="001C0BDA"/>
    <w:rsid w:val="001C0D5C"/>
    <w:rsid w:val="001C1C98"/>
    <w:rsid w:val="001C3CAD"/>
    <w:rsid w:val="001C4FE1"/>
    <w:rsid w:val="001C4FF1"/>
    <w:rsid w:val="001C535C"/>
    <w:rsid w:val="001C6178"/>
    <w:rsid w:val="001C6BD4"/>
    <w:rsid w:val="001C7A17"/>
    <w:rsid w:val="001C7B70"/>
    <w:rsid w:val="001D0D8A"/>
    <w:rsid w:val="001D14BD"/>
    <w:rsid w:val="001D1FC7"/>
    <w:rsid w:val="001D3C7D"/>
    <w:rsid w:val="001D3CA7"/>
    <w:rsid w:val="001D4C79"/>
    <w:rsid w:val="001D4D8E"/>
    <w:rsid w:val="001D5772"/>
    <w:rsid w:val="001D5AC5"/>
    <w:rsid w:val="001D5D0A"/>
    <w:rsid w:val="001D607F"/>
    <w:rsid w:val="001D6775"/>
    <w:rsid w:val="001D7479"/>
    <w:rsid w:val="001D787B"/>
    <w:rsid w:val="001D799F"/>
    <w:rsid w:val="001E021E"/>
    <w:rsid w:val="001E06F0"/>
    <w:rsid w:val="001E1A0C"/>
    <w:rsid w:val="001E293D"/>
    <w:rsid w:val="001E2B0C"/>
    <w:rsid w:val="001E3697"/>
    <w:rsid w:val="001E5BC5"/>
    <w:rsid w:val="001E6C22"/>
    <w:rsid w:val="001E7029"/>
    <w:rsid w:val="001F1808"/>
    <w:rsid w:val="001F2820"/>
    <w:rsid w:val="001F32B5"/>
    <w:rsid w:val="001F3BFD"/>
    <w:rsid w:val="001F3C4E"/>
    <w:rsid w:val="001F51F8"/>
    <w:rsid w:val="001F52E6"/>
    <w:rsid w:val="001F6648"/>
    <w:rsid w:val="001F6D7F"/>
    <w:rsid w:val="001F731F"/>
    <w:rsid w:val="001F748D"/>
    <w:rsid w:val="001F7D0A"/>
    <w:rsid w:val="0020037D"/>
    <w:rsid w:val="00200831"/>
    <w:rsid w:val="00200D07"/>
    <w:rsid w:val="00200F7E"/>
    <w:rsid w:val="00200FFF"/>
    <w:rsid w:val="002043C2"/>
    <w:rsid w:val="0020470A"/>
    <w:rsid w:val="00204AD5"/>
    <w:rsid w:val="002053D3"/>
    <w:rsid w:val="0020569E"/>
    <w:rsid w:val="00205CE3"/>
    <w:rsid w:val="00206447"/>
    <w:rsid w:val="002077D3"/>
    <w:rsid w:val="00210D0D"/>
    <w:rsid w:val="00211037"/>
    <w:rsid w:val="0021172E"/>
    <w:rsid w:val="0021240D"/>
    <w:rsid w:val="00214BCF"/>
    <w:rsid w:val="00216271"/>
    <w:rsid w:val="002162AC"/>
    <w:rsid w:val="00216326"/>
    <w:rsid w:val="002169ED"/>
    <w:rsid w:val="00216D2E"/>
    <w:rsid w:val="0021787C"/>
    <w:rsid w:val="00217DD0"/>
    <w:rsid w:val="0022083C"/>
    <w:rsid w:val="00221F7A"/>
    <w:rsid w:val="0022209F"/>
    <w:rsid w:val="00222381"/>
    <w:rsid w:val="00222551"/>
    <w:rsid w:val="002227EA"/>
    <w:rsid w:val="00225C51"/>
    <w:rsid w:val="002270DA"/>
    <w:rsid w:val="00227158"/>
    <w:rsid w:val="00227354"/>
    <w:rsid w:val="00227CF8"/>
    <w:rsid w:val="002301F2"/>
    <w:rsid w:val="00230D26"/>
    <w:rsid w:val="00230DAD"/>
    <w:rsid w:val="00231E1D"/>
    <w:rsid w:val="002328ED"/>
    <w:rsid w:val="00232EED"/>
    <w:rsid w:val="00233C35"/>
    <w:rsid w:val="002341AF"/>
    <w:rsid w:val="0023484D"/>
    <w:rsid w:val="00235253"/>
    <w:rsid w:val="002352CF"/>
    <w:rsid w:val="00236A28"/>
    <w:rsid w:val="00237E58"/>
    <w:rsid w:val="002407BB"/>
    <w:rsid w:val="00240AC4"/>
    <w:rsid w:val="00241982"/>
    <w:rsid w:val="00241F2D"/>
    <w:rsid w:val="00244086"/>
    <w:rsid w:val="0024417D"/>
    <w:rsid w:val="00244BB2"/>
    <w:rsid w:val="00245069"/>
    <w:rsid w:val="002451F4"/>
    <w:rsid w:val="002455DA"/>
    <w:rsid w:val="002456BB"/>
    <w:rsid w:val="00245E35"/>
    <w:rsid w:val="00246017"/>
    <w:rsid w:val="002469BC"/>
    <w:rsid w:val="002476C3"/>
    <w:rsid w:val="0024786C"/>
    <w:rsid w:val="00250616"/>
    <w:rsid w:val="00250CB1"/>
    <w:rsid w:val="00251709"/>
    <w:rsid w:val="00252A38"/>
    <w:rsid w:val="00253A6A"/>
    <w:rsid w:val="0025425B"/>
    <w:rsid w:val="0025520D"/>
    <w:rsid w:val="002571D6"/>
    <w:rsid w:val="00257F83"/>
    <w:rsid w:val="00260A8A"/>
    <w:rsid w:val="002611D4"/>
    <w:rsid w:val="00265036"/>
    <w:rsid w:val="002655A6"/>
    <w:rsid w:val="002662C5"/>
    <w:rsid w:val="002679D3"/>
    <w:rsid w:val="00267F44"/>
    <w:rsid w:val="002703AD"/>
    <w:rsid w:val="00271BB8"/>
    <w:rsid w:val="00273074"/>
    <w:rsid w:val="0027398F"/>
    <w:rsid w:val="00273EA8"/>
    <w:rsid w:val="00274604"/>
    <w:rsid w:val="00275C40"/>
    <w:rsid w:val="0027601E"/>
    <w:rsid w:val="00276DE1"/>
    <w:rsid w:val="00277220"/>
    <w:rsid w:val="002818E9"/>
    <w:rsid w:val="002819AA"/>
    <w:rsid w:val="00282F5C"/>
    <w:rsid w:val="00283FAD"/>
    <w:rsid w:val="00286C2F"/>
    <w:rsid w:val="00287E04"/>
    <w:rsid w:val="002910F7"/>
    <w:rsid w:val="00291E36"/>
    <w:rsid w:val="00292A18"/>
    <w:rsid w:val="00292DAE"/>
    <w:rsid w:val="0029333A"/>
    <w:rsid w:val="002938FC"/>
    <w:rsid w:val="00293A2A"/>
    <w:rsid w:val="00293A57"/>
    <w:rsid w:val="002942FF"/>
    <w:rsid w:val="0029465E"/>
    <w:rsid w:val="00294CBA"/>
    <w:rsid w:val="00294ECD"/>
    <w:rsid w:val="00296C54"/>
    <w:rsid w:val="002A0C86"/>
    <w:rsid w:val="002A2475"/>
    <w:rsid w:val="002A38BB"/>
    <w:rsid w:val="002A48DF"/>
    <w:rsid w:val="002A5A04"/>
    <w:rsid w:val="002A61C8"/>
    <w:rsid w:val="002A624F"/>
    <w:rsid w:val="002A636D"/>
    <w:rsid w:val="002A70EE"/>
    <w:rsid w:val="002B06A1"/>
    <w:rsid w:val="002B0E6E"/>
    <w:rsid w:val="002B1BC3"/>
    <w:rsid w:val="002B247B"/>
    <w:rsid w:val="002B39A4"/>
    <w:rsid w:val="002B442A"/>
    <w:rsid w:val="002B6F30"/>
    <w:rsid w:val="002B7799"/>
    <w:rsid w:val="002C09D7"/>
    <w:rsid w:val="002C0E20"/>
    <w:rsid w:val="002C10B4"/>
    <w:rsid w:val="002C1181"/>
    <w:rsid w:val="002C257C"/>
    <w:rsid w:val="002C25BF"/>
    <w:rsid w:val="002C3544"/>
    <w:rsid w:val="002C4EA3"/>
    <w:rsid w:val="002C5A21"/>
    <w:rsid w:val="002C637B"/>
    <w:rsid w:val="002C6E0C"/>
    <w:rsid w:val="002C77E8"/>
    <w:rsid w:val="002D0028"/>
    <w:rsid w:val="002D02ED"/>
    <w:rsid w:val="002D0752"/>
    <w:rsid w:val="002D07F0"/>
    <w:rsid w:val="002D0B5D"/>
    <w:rsid w:val="002D1880"/>
    <w:rsid w:val="002D1AA6"/>
    <w:rsid w:val="002D29BC"/>
    <w:rsid w:val="002D2D7B"/>
    <w:rsid w:val="002D32EC"/>
    <w:rsid w:val="002D4747"/>
    <w:rsid w:val="002D4959"/>
    <w:rsid w:val="002D5132"/>
    <w:rsid w:val="002D6141"/>
    <w:rsid w:val="002D619A"/>
    <w:rsid w:val="002D6415"/>
    <w:rsid w:val="002D647A"/>
    <w:rsid w:val="002D6B04"/>
    <w:rsid w:val="002D6C75"/>
    <w:rsid w:val="002D75DB"/>
    <w:rsid w:val="002D7E7E"/>
    <w:rsid w:val="002E0999"/>
    <w:rsid w:val="002E0AF3"/>
    <w:rsid w:val="002E178F"/>
    <w:rsid w:val="002E185C"/>
    <w:rsid w:val="002E36C7"/>
    <w:rsid w:val="002E3D78"/>
    <w:rsid w:val="002E3E10"/>
    <w:rsid w:val="002E3EE8"/>
    <w:rsid w:val="002E436C"/>
    <w:rsid w:val="002E4E26"/>
    <w:rsid w:val="002E52DB"/>
    <w:rsid w:val="002E5508"/>
    <w:rsid w:val="002E5751"/>
    <w:rsid w:val="002E618F"/>
    <w:rsid w:val="002E7669"/>
    <w:rsid w:val="002F05B4"/>
    <w:rsid w:val="002F1318"/>
    <w:rsid w:val="002F1FDD"/>
    <w:rsid w:val="002F2372"/>
    <w:rsid w:val="002F3A5F"/>
    <w:rsid w:val="002F79F1"/>
    <w:rsid w:val="002F7A02"/>
    <w:rsid w:val="0030018C"/>
    <w:rsid w:val="003005BF"/>
    <w:rsid w:val="00300A6D"/>
    <w:rsid w:val="00300E85"/>
    <w:rsid w:val="0030101B"/>
    <w:rsid w:val="003013CD"/>
    <w:rsid w:val="00301955"/>
    <w:rsid w:val="00303488"/>
    <w:rsid w:val="003034DF"/>
    <w:rsid w:val="0030410A"/>
    <w:rsid w:val="003047A1"/>
    <w:rsid w:val="0030622D"/>
    <w:rsid w:val="00307006"/>
    <w:rsid w:val="0030710C"/>
    <w:rsid w:val="003071E9"/>
    <w:rsid w:val="003100DA"/>
    <w:rsid w:val="0031109C"/>
    <w:rsid w:val="003112DD"/>
    <w:rsid w:val="003119F5"/>
    <w:rsid w:val="00312356"/>
    <w:rsid w:val="00312E54"/>
    <w:rsid w:val="003151DF"/>
    <w:rsid w:val="003157BA"/>
    <w:rsid w:val="00315E21"/>
    <w:rsid w:val="00317A76"/>
    <w:rsid w:val="00317EB2"/>
    <w:rsid w:val="00321CA4"/>
    <w:rsid w:val="00322503"/>
    <w:rsid w:val="0032296D"/>
    <w:rsid w:val="00326225"/>
    <w:rsid w:val="00326E99"/>
    <w:rsid w:val="003277C0"/>
    <w:rsid w:val="00327808"/>
    <w:rsid w:val="00327E2A"/>
    <w:rsid w:val="00330243"/>
    <w:rsid w:val="0033053E"/>
    <w:rsid w:val="0033054E"/>
    <w:rsid w:val="00332873"/>
    <w:rsid w:val="00332DF5"/>
    <w:rsid w:val="00335F95"/>
    <w:rsid w:val="00336CC1"/>
    <w:rsid w:val="00336D60"/>
    <w:rsid w:val="0033762D"/>
    <w:rsid w:val="003400F6"/>
    <w:rsid w:val="00340F01"/>
    <w:rsid w:val="00341276"/>
    <w:rsid w:val="00341984"/>
    <w:rsid w:val="00341E4C"/>
    <w:rsid w:val="00342F63"/>
    <w:rsid w:val="003440C9"/>
    <w:rsid w:val="003449F2"/>
    <w:rsid w:val="00344C12"/>
    <w:rsid w:val="00344DEC"/>
    <w:rsid w:val="00345388"/>
    <w:rsid w:val="00345B0C"/>
    <w:rsid w:val="00345B9E"/>
    <w:rsid w:val="00346094"/>
    <w:rsid w:val="0034655E"/>
    <w:rsid w:val="00346D91"/>
    <w:rsid w:val="0035065B"/>
    <w:rsid w:val="003508DA"/>
    <w:rsid w:val="00350AD8"/>
    <w:rsid w:val="00350F40"/>
    <w:rsid w:val="00351758"/>
    <w:rsid w:val="00351996"/>
    <w:rsid w:val="00351AFD"/>
    <w:rsid w:val="00351D74"/>
    <w:rsid w:val="00353836"/>
    <w:rsid w:val="00353D32"/>
    <w:rsid w:val="003556FB"/>
    <w:rsid w:val="00355717"/>
    <w:rsid w:val="00355BCF"/>
    <w:rsid w:val="00356B33"/>
    <w:rsid w:val="00357D38"/>
    <w:rsid w:val="00357FD2"/>
    <w:rsid w:val="00360414"/>
    <w:rsid w:val="00361A3C"/>
    <w:rsid w:val="003622EB"/>
    <w:rsid w:val="0036235E"/>
    <w:rsid w:val="003624AC"/>
    <w:rsid w:val="003627BA"/>
    <w:rsid w:val="003636CE"/>
    <w:rsid w:val="003645C1"/>
    <w:rsid w:val="00364F8D"/>
    <w:rsid w:val="00365560"/>
    <w:rsid w:val="003657E9"/>
    <w:rsid w:val="00365C45"/>
    <w:rsid w:val="00365D2B"/>
    <w:rsid w:val="00366A66"/>
    <w:rsid w:val="00366FAC"/>
    <w:rsid w:val="00367512"/>
    <w:rsid w:val="00367A88"/>
    <w:rsid w:val="00373C8F"/>
    <w:rsid w:val="0037525F"/>
    <w:rsid w:val="00375301"/>
    <w:rsid w:val="00375796"/>
    <w:rsid w:val="00375E4B"/>
    <w:rsid w:val="00376576"/>
    <w:rsid w:val="00376CA8"/>
    <w:rsid w:val="0037770F"/>
    <w:rsid w:val="0037790F"/>
    <w:rsid w:val="003815AA"/>
    <w:rsid w:val="00381BAA"/>
    <w:rsid w:val="00381D50"/>
    <w:rsid w:val="003823CC"/>
    <w:rsid w:val="003827CA"/>
    <w:rsid w:val="00383376"/>
    <w:rsid w:val="003836F0"/>
    <w:rsid w:val="00383875"/>
    <w:rsid w:val="00383A07"/>
    <w:rsid w:val="00383C76"/>
    <w:rsid w:val="003849A2"/>
    <w:rsid w:val="003850BC"/>
    <w:rsid w:val="003850CF"/>
    <w:rsid w:val="00385105"/>
    <w:rsid w:val="00385147"/>
    <w:rsid w:val="00386346"/>
    <w:rsid w:val="0038646A"/>
    <w:rsid w:val="00386658"/>
    <w:rsid w:val="00386B27"/>
    <w:rsid w:val="0038706E"/>
    <w:rsid w:val="003905D0"/>
    <w:rsid w:val="00392080"/>
    <w:rsid w:val="00392E28"/>
    <w:rsid w:val="00392E87"/>
    <w:rsid w:val="00392FCA"/>
    <w:rsid w:val="00394399"/>
    <w:rsid w:val="003953F5"/>
    <w:rsid w:val="0039555C"/>
    <w:rsid w:val="00395E79"/>
    <w:rsid w:val="0039771F"/>
    <w:rsid w:val="00397FC1"/>
    <w:rsid w:val="003A080F"/>
    <w:rsid w:val="003A0833"/>
    <w:rsid w:val="003A0AE6"/>
    <w:rsid w:val="003A0F42"/>
    <w:rsid w:val="003A19BF"/>
    <w:rsid w:val="003A25EC"/>
    <w:rsid w:val="003A297F"/>
    <w:rsid w:val="003A2AEB"/>
    <w:rsid w:val="003A2B69"/>
    <w:rsid w:val="003A2D90"/>
    <w:rsid w:val="003A2DB8"/>
    <w:rsid w:val="003A30BD"/>
    <w:rsid w:val="003A4AC8"/>
    <w:rsid w:val="003A5D8F"/>
    <w:rsid w:val="003A600E"/>
    <w:rsid w:val="003A6A7D"/>
    <w:rsid w:val="003B021C"/>
    <w:rsid w:val="003B0A04"/>
    <w:rsid w:val="003B0A5F"/>
    <w:rsid w:val="003B16BD"/>
    <w:rsid w:val="003B1EA7"/>
    <w:rsid w:val="003B3810"/>
    <w:rsid w:val="003B5154"/>
    <w:rsid w:val="003B6874"/>
    <w:rsid w:val="003B75B5"/>
    <w:rsid w:val="003B7D64"/>
    <w:rsid w:val="003C0AAC"/>
    <w:rsid w:val="003C0BE5"/>
    <w:rsid w:val="003C17AC"/>
    <w:rsid w:val="003C194C"/>
    <w:rsid w:val="003C3249"/>
    <w:rsid w:val="003C573C"/>
    <w:rsid w:val="003C5A44"/>
    <w:rsid w:val="003C69D6"/>
    <w:rsid w:val="003C7338"/>
    <w:rsid w:val="003C7360"/>
    <w:rsid w:val="003D0233"/>
    <w:rsid w:val="003D270E"/>
    <w:rsid w:val="003D272C"/>
    <w:rsid w:val="003D2BD7"/>
    <w:rsid w:val="003D2FA9"/>
    <w:rsid w:val="003D3562"/>
    <w:rsid w:val="003D419F"/>
    <w:rsid w:val="003D5419"/>
    <w:rsid w:val="003D550B"/>
    <w:rsid w:val="003D65E4"/>
    <w:rsid w:val="003D749F"/>
    <w:rsid w:val="003D7B97"/>
    <w:rsid w:val="003E1150"/>
    <w:rsid w:val="003E1546"/>
    <w:rsid w:val="003E18D3"/>
    <w:rsid w:val="003E1C2C"/>
    <w:rsid w:val="003E2C1A"/>
    <w:rsid w:val="003E335C"/>
    <w:rsid w:val="003E38D1"/>
    <w:rsid w:val="003E3D3E"/>
    <w:rsid w:val="003E4419"/>
    <w:rsid w:val="003E4784"/>
    <w:rsid w:val="003E4C75"/>
    <w:rsid w:val="003E599C"/>
    <w:rsid w:val="003E5F72"/>
    <w:rsid w:val="003E60AF"/>
    <w:rsid w:val="003E6984"/>
    <w:rsid w:val="003E7A89"/>
    <w:rsid w:val="003F050A"/>
    <w:rsid w:val="003F1B95"/>
    <w:rsid w:val="003F2A1C"/>
    <w:rsid w:val="003F4E84"/>
    <w:rsid w:val="003F5B9F"/>
    <w:rsid w:val="003F6076"/>
    <w:rsid w:val="003F636D"/>
    <w:rsid w:val="00400D44"/>
    <w:rsid w:val="00402094"/>
    <w:rsid w:val="004034D8"/>
    <w:rsid w:val="004035B3"/>
    <w:rsid w:val="00403C2E"/>
    <w:rsid w:val="004066B0"/>
    <w:rsid w:val="00407351"/>
    <w:rsid w:val="004074FF"/>
    <w:rsid w:val="00407B5D"/>
    <w:rsid w:val="00407B75"/>
    <w:rsid w:val="0041018D"/>
    <w:rsid w:val="00411071"/>
    <w:rsid w:val="004111EF"/>
    <w:rsid w:val="0041137E"/>
    <w:rsid w:val="00411660"/>
    <w:rsid w:val="00411A3A"/>
    <w:rsid w:val="00411C56"/>
    <w:rsid w:val="004128DD"/>
    <w:rsid w:val="00415DDF"/>
    <w:rsid w:val="00415E6D"/>
    <w:rsid w:val="004161A4"/>
    <w:rsid w:val="00416A16"/>
    <w:rsid w:val="00416DB0"/>
    <w:rsid w:val="00417CF7"/>
    <w:rsid w:val="0042015F"/>
    <w:rsid w:val="0042072F"/>
    <w:rsid w:val="00422338"/>
    <w:rsid w:val="00422E1A"/>
    <w:rsid w:val="00423305"/>
    <w:rsid w:val="0042348C"/>
    <w:rsid w:val="004236D7"/>
    <w:rsid w:val="004246CB"/>
    <w:rsid w:val="00424B8A"/>
    <w:rsid w:val="00425883"/>
    <w:rsid w:val="004259E3"/>
    <w:rsid w:val="004264EE"/>
    <w:rsid w:val="004275B5"/>
    <w:rsid w:val="004275CC"/>
    <w:rsid w:val="00427C45"/>
    <w:rsid w:val="0043063A"/>
    <w:rsid w:val="00432070"/>
    <w:rsid w:val="004322E1"/>
    <w:rsid w:val="0043262A"/>
    <w:rsid w:val="00432892"/>
    <w:rsid w:val="00433480"/>
    <w:rsid w:val="00433853"/>
    <w:rsid w:val="00434024"/>
    <w:rsid w:val="00434219"/>
    <w:rsid w:val="00434783"/>
    <w:rsid w:val="00434A36"/>
    <w:rsid w:val="004350B0"/>
    <w:rsid w:val="00435510"/>
    <w:rsid w:val="004357EC"/>
    <w:rsid w:val="004359F0"/>
    <w:rsid w:val="00436F2E"/>
    <w:rsid w:val="004372D7"/>
    <w:rsid w:val="00437C0F"/>
    <w:rsid w:val="00440262"/>
    <w:rsid w:val="0044066D"/>
    <w:rsid w:val="00440DB9"/>
    <w:rsid w:val="00441621"/>
    <w:rsid w:val="0044279C"/>
    <w:rsid w:val="00442A15"/>
    <w:rsid w:val="004432E0"/>
    <w:rsid w:val="00444579"/>
    <w:rsid w:val="00444609"/>
    <w:rsid w:val="004446AA"/>
    <w:rsid w:val="00445B23"/>
    <w:rsid w:val="00445B53"/>
    <w:rsid w:val="0044646D"/>
    <w:rsid w:val="00446A77"/>
    <w:rsid w:val="004479BE"/>
    <w:rsid w:val="00450B2F"/>
    <w:rsid w:val="00450E40"/>
    <w:rsid w:val="00451F41"/>
    <w:rsid w:val="004526A1"/>
    <w:rsid w:val="004533EE"/>
    <w:rsid w:val="00454042"/>
    <w:rsid w:val="004549D7"/>
    <w:rsid w:val="00456FEC"/>
    <w:rsid w:val="004571CC"/>
    <w:rsid w:val="00457F2D"/>
    <w:rsid w:val="004607AF"/>
    <w:rsid w:val="0046162F"/>
    <w:rsid w:val="00461973"/>
    <w:rsid w:val="00461AEA"/>
    <w:rsid w:val="00462A76"/>
    <w:rsid w:val="00462FA0"/>
    <w:rsid w:val="0046336E"/>
    <w:rsid w:val="00463BD7"/>
    <w:rsid w:val="004650C3"/>
    <w:rsid w:val="00465242"/>
    <w:rsid w:val="004657B2"/>
    <w:rsid w:val="00465969"/>
    <w:rsid w:val="00465C98"/>
    <w:rsid w:val="004660BA"/>
    <w:rsid w:val="004662A7"/>
    <w:rsid w:val="0046688B"/>
    <w:rsid w:val="00467844"/>
    <w:rsid w:val="00467852"/>
    <w:rsid w:val="0047005F"/>
    <w:rsid w:val="00470810"/>
    <w:rsid w:val="0047107B"/>
    <w:rsid w:val="00472FB8"/>
    <w:rsid w:val="004730A5"/>
    <w:rsid w:val="004731E4"/>
    <w:rsid w:val="00474089"/>
    <w:rsid w:val="00474D5B"/>
    <w:rsid w:val="004758BD"/>
    <w:rsid w:val="004759F4"/>
    <w:rsid w:val="00477C9E"/>
    <w:rsid w:val="00477E80"/>
    <w:rsid w:val="00477F5D"/>
    <w:rsid w:val="004800FD"/>
    <w:rsid w:val="00480328"/>
    <w:rsid w:val="00480C07"/>
    <w:rsid w:val="00480FD0"/>
    <w:rsid w:val="00480FD9"/>
    <w:rsid w:val="00481E1C"/>
    <w:rsid w:val="004825EA"/>
    <w:rsid w:val="004832B1"/>
    <w:rsid w:val="00483858"/>
    <w:rsid w:val="0048404E"/>
    <w:rsid w:val="00485698"/>
    <w:rsid w:val="00485A29"/>
    <w:rsid w:val="00486D65"/>
    <w:rsid w:val="004872BB"/>
    <w:rsid w:val="00490CA7"/>
    <w:rsid w:val="004914A9"/>
    <w:rsid w:val="00491BD1"/>
    <w:rsid w:val="00491D70"/>
    <w:rsid w:val="00493B4D"/>
    <w:rsid w:val="00494196"/>
    <w:rsid w:val="00494889"/>
    <w:rsid w:val="00495EC3"/>
    <w:rsid w:val="00495F46"/>
    <w:rsid w:val="00496398"/>
    <w:rsid w:val="004969F3"/>
    <w:rsid w:val="004969FB"/>
    <w:rsid w:val="00496A10"/>
    <w:rsid w:val="0049771D"/>
    <w:rsid w:val="004977B5"/>
    <w:rsid w:val="00497C32"/>
    <w:rsid w:val="00497D7C"/>
    <w:rsid w:val="00497F65"/>
    <w:rsid w:val="004A0943"/>
    <w:rsid w:val="004A293E"/>
    <w:rsid w:val="004A3418"/>
    <w:rsid w:val="004A4289"/>
    <w:rsid w:val="004A6355"/>
    <w:rsid w:val="004A6948"/>
    <w:rsid w:val="004A798D"/>
    <w:rsid w:val="004B14C9"/>
    <w:rsid w:val="004B2822"/>
    <w:rsid w:val="004B29D9"/>
    <w:rsid w:val="004B374C"/>
    <w:rsid w:val="004B38C6"/>
    <w:rsid w:val="004B5645"/>
    <w:rsid w:val="004B619B"/>
    <w:rsid w:val="004B722A"/>
    <w:rsid w:val="004B7A57"/>
    <w:rsid w:val="004C0118"/>
    <w:rsid w:val="004C036A"/>
    <w:rsid w:val="004C1410"/>
    <w:rsid w:val="004C2558"/>
    <w:rsid w:val="004C2FD2"/>
    <w:rsid w:val="004C67C6"/>
    <w:rsid w:val="004C7704"/>
    <w:rsid w:val="004D073B"/>
    <w:rsid w:val="004D08B3"/>
    <w:rsid w:val="004D0941"/>
    <w:rsid w:val="004D0DE1"/>
    <w:rsid w:val="004D0EA2"/>
    <w:rsid w:val="004D0F9E"/>
    <w:rsid w:val="004D1C0D"/>
    <w:rsid w:val="004D49CA"/>
    <w:rsid w:val="004D4FB7"/>
    <w:rsid w:val="004D54FD"/>
    <w:rsid w:val="004D5B11"/>
    <w:rsid w:val="004D6E4C"/>
    <w:rsid w:val="004E0178"/>
    <w:rsid w:val="004E02F2"/>
    <w:rsid w:val="004E0507"/>
    <w:rsid w:val="004E05A8"/>
    <w:rsid w:val="004E0EFB"/>
    <w:rsid w:val="004E1537"/>
    <w:rsid w:val="004E2A2E"/>
    <w:rsid w:val="004E531E"/>
    <w:rsid w:val="004E5A7C"/>
    <w:rsid w:val="004E5B69"/>
    <w:rsid w:val="004E70C6"/>
    <w:rsid w:val="004F0DFE"/>
    <w:rsid w:val="004F0EBB"/>
    <w:rsid w:val="004F1B2C"/>
    <w:rsid w:val="004F1B8B"/>
    <w:rsid w:val="004F231E"/>
    <w:rsid w:val="004F3717"/>
    <w:rsid w:val="004F3719"/>
    <w:rsid w:val="004F38BB"/>
    <w:rsid w:val="004F4B9E"/>
    <w:rsid w:val="004F5447"/>
    <w:rsid w:val="004F60AA"/>
    <w:rsid w:val="004F756C"/>
    <w:rsid w:val="00500595"/>
    <w:rsid w:val="005008BA"/>
    <w:rsid w:val="00502909"/>
    <w:rsid w:val="005037A1"/>
    <w:rsid w:val="00505755"/>
    <w:rsid w:val="00506C6D"/>
    <w:rsid w:val="005075EA"/>
    <w:rsid w:val="00507726"/>
    <w:rsid w:val="0051047E"/>
    <w:rsid w:val="005111E5"/>
    <w:rsid w:val="005120FB"/>
    <w:rsid w:val="00512494"/>
    <w:rsid w:val="00513463"/>
    <w:rsid w:val="005139A5"/>
    <w:rsid w:val="005149A9"/>
    <w:rsid w:val="00514A9B"/>
    <w:rsid w:val="005151EA"/>
    <w:rsid w:val="00515495"/>
    <w:rsid w:val="005171EF"/>
    <w:rsid w:val="00517FD1"/>
    <w:rsid w:val="0052134E"/>
    <w:rsid w:val="0052257A"/>
    <w:rsid w:val="00522EB9"/>
    <w:rsid w:val="00523648"/>
    <w:rsid w:val="00524022"/>
    <w:rsid w:val="00524134"/>
    <w:rsid w:val="00525152"/>
    <w:rsid w:val="00525B3C"/>
    <w:rsid w:val="00525BB3"/>
    <w:rsid w:val="00527776"/>
    <w:rsid w:val="00530247"/>
    <w:rsid w:val="00530B9C"/>
    <w:rsid w:val="00530BF0"/>
    <w:rsid w:val="00530D2B"/>
    <w:rsid w:val="005311B7"/>
    <w:rsid w:val="005323DC"/>
    <w:rsid w:val="005327C0"/>
    <w:rsid w:val="00533AFA"/>
    <w:rsid w:val="00533B12"/>
    <w:rsid w:val="005344B6"/>
    <w:rsid w:val="0053477B"/>
    <w:rsid w:val="00536FA7"/>
    <w:rsid w:val="0054119A"/>
    <w:rsid w:val="00542A1F"/>
    <w:rsid w:val="00542B8A"/>
    <w:rsid w:val="005430F2"/>
    <w:rsid w:val="005435A4"/>
    <w:rsid w:val="00543915"/>
    <w:rsid w:val="005442B0"/>
    <w:rsid w:val="005442CD"/>
    <w:rsid w:val="0054438F"/>
    <w:rsid w:val="00544AE4"/>
    <w:rsid w:val="00545407"/>
    <w:rsid w:val="005454E1"/>
    <w:rsid w:val="00545A44"/>
    <w:rsid w:val="00545E0F"/>
    <w:rsid w:val="00546D4B"/>
    <w:rsid w:val="00547D63"/>
    <w:rsid w:val="00551F04"/>
    <w:rsid w:val="0055229E"/>
    <w:rsid w:val="00552369"/>
    <w:rsid w:val="0055283C"/>
    <w:rsid w:val="00552F88"/>
    <w:rsid w:val="00553A19"/>
    <w:rsid w:val="00554F60"/>
    <w:rsid w:val="00555C56"/>
    <w:rsid w:val="00555D84"/>
    <w:rsid w:val="00556687"/>
    <w:rsid w:val="00556810"/>
    <w:rsid w:val="00556DCA"/>
    <w:rsid w:val="00560686"/>
    <w:rsid w:val="005609E5"/>
    <w:rsid w:val="00560CDB"/>
    <w:rsid w:val="00560F3A"/>
    <w:rsid w:val="00561975"/>
    <w:rsid w:val="005622B3"/>
    <w:rsid w:val="00562363"/>
    <w:rsid w:val="005625CF"/>
    <w:rsid w:val="005629A8"/>
    <w:rsid w:val="00563082"/>
    <w:rsid w:val="00563566"/>
    <w:rsid w:val="00565DB5"/>
    <w:rsid w:val="00566A4B"/>
    <w:rsid w:val="00566AC6"/>
    <w:rsid w:val="0056703D"/>
    <w:rsid w:val="00567388"/>
    <w:rsid w:val="005674EB"/>
    <w:rsid w:val="00567541"/>
    <w:rsid w:val="0056776A"/>
    <w:rsid w:val="0057077F"/>
    <w:rsid w:val="00571D41"/>
    <w:rsid w:val="00572031"/>
    <w:rsid w:val="0057255D"/>
    <w:rsid w:val="005730DB"/>
    <w:rsid w:val="00573759"/>
    <w:rsid w:val="00573BD0"/>
    <w:rsid w:val="00573E66"/>
    <w:rsid w:val="00574EB1"/>
    <w:rsid w:val="00580136"/>
    <w:rsid w:val="00581064"/>
    <w:rsid w:val="00582164"/>
    <w:rsid w:val="00582A36"/>
    <w:rsid w:val="00583E0F"/>
    <w:rsid w:val="00584212"/>
    <w:rsid w:val="005847DE"/>
    <w:rsid w:val="00584B37"/>
    <w:rsid w:val="00585623"/>
    <w:rsid w:val="0058641F"/>
    <w:rsid w:val="00586B47"/>
    <w:rsid w:val="00587CF4"/>
    <w:rsid w:val="00590170"/>
    <w:rsid w:val="00590CC5"/>
    <w:rsid w:val="00591623"/>
    <w:rsid w:val="00591722"/>
    <w:rsid w:val="00591E87"/>
    <w:rsid w:val="00592070"/>
    <w:rsid w:val="00593C00"/>
    <w:rsid w:val="00594705"/>
    <w:rsid w:val="00594BFB"/>
    <w:rsid w:val="005963E0"/>
    <w:rsid w:val="0059765C"/>
    <w:rsid w:val="00597DD8"/>
    <w:rsid w:val="00597F23"/>
    <w:rsid w:val="005A02C5"/>
    <w:rsid w:val="005A1018"/>
    <w:rsid w:val="005A17F9"/>
    <w:rsid w:val="005A1BBC"/>
    <w:rsid w:val="005A1F39"/>
    <w:rsid w:val="005A2149"/>
    <w:rsid w:val="005A2660"/>
    <w:rsid w:val="005A54F6"/>
    <w:rsid w:val="005A54FA"/>
    <w:rsid w:val="005A5A1C"/>
    <w:rsid w:val="005A75B5"/>
    <w:rsid w:val="005A7734"/>
    <w:rsid w:val="005A7979"/>
    <w:rsid w:val="005B055C"/>
    <w:rsid w:val="005B0A21"/>
    <w:rsid w:val="005B0CD4"/>
    <w:rsid w:val="005B1A42"/>
    <w:rsid w:val="005B1C1E"/>
    <w:rsid w:val="005B29C4"/>
    <w:rsid w:val="005B34C8"/>
    <w:rsid w:val="005B3C62"/>
    <w:rsid w:val="005B4C47"/>
    <w:rsid w:val="005B5775"/>
    <w:rsid w:val="005B58B4"/>
    <w:rsid w:val="005B592C"/>
    <w:rsid w:val="005B5BA0"/>
    <w:rsid w:val="005B61AF"/>
    <w:rsid w:val="005B7111"/>
    <w:rsid w:val="005B736E"/>
    <w:rsid w:val="005C15ED"/>
    <w:rsid w:val="005C1799"/>
    <w:rsid w:val="005C2303"/>
    <w:rsid w:val="005C308C"/>
    <w:rsid w:val="005C318E"/>
    <w:rsid w:val="005C34DF"/>
    <w:rsid w:val="005C47E0"/>
    <w:rsid w:val="005C4B47"/>
    <w:rsid w:val="005C5E73"/>
    <w:rsid w:val="005C64B2"/>
    <w:rsid w:val="005C6672"/>
    <w:rsid w:val="005C679A"/>
    <w:rsid w:val="005C6B23"/>
    <w:rsid w:val="005C7323"/>
    <w:rsid w:val="005D03D1"/>
    <w:rsid w:val="005D0728"/>
    <w:rsid w:val="005D0D5B"/>
    <w:rsid w:val="005D1FAD"/>
    <w:rsid w:val="005D21C3"/>
    <w:rsid w:val="005D22A1"/>
    <w:rsid w:val="005D2D4C"/>
    <w:rsid w:val="005D2DF8"/>
    <w:rsid w:val="005D4C45"/>
    <w:rsid w:val="005D4E0C"/>
    <w:rsid w:val="005D5D60"/>
    <w:rsid w:val="005D6009"/>
    <w:rsid w:val="005D6512"/>
    <w:rsid w:val="005D6C54"/>
    <w:rsid w:val="005D6EE4"/>
    <w:rsid w:val="005D7D49"/>
    <w:rsid w:val="005E0829"/>
    <w:rsid w:val="005E0F7A"/>
    <w:rsid w:val="005E1063"/>
    <w:rsid w:val="005E10A1"/>
    <w:rsid w:val="005E1597"/>
    <w:rsid w:val="005E2227"/>
    <w:rsid w:val="005E29D1"/>
    <w:rsid w:val="005E440E"/>
    <w:rsid w:val="005E468E"/>
    <w:rsid w:val="005E4746"/>
    <w:rsid w:val="005E4E49"/>
    <w:rsid w:val="005E4F68"/>
    <w:rsid w:val="005E6C14"/>
    <w:rsid w:val="005E70D8"/>
    <w:rsid w:val="005E76D3"/>
    <w:rsid w:val="005E7C68"/>
    <w:rsid w:val="005F109E"/>
    <w:rsid w:val="005F1DEB"/>
    <w:rsid w:val="005F2D22"/>
    <w:rsid w:val="005F3122"/>
    <w:rsid w:val="005F472D"/>
    <w:rsid w:val="005F4C45"/>
    <w:rsid w:val="00600D0E"/>
    <w:rsid w:val="006019E0"/>
    <w:rsid w:val="0060328E"/>
    <w:rsid w:val="00603475"/>
    <w:rsid w:val="00603541"/>
    <w:rsid w:val="006036FB"/>
    <w:rsid w:val="00603A4A"/>
    <w:rsid w:val="0060406B"/>
    <w:rsid w:val="00604DDA"/>
    <w:rsid w:val="00605D3B"/>
    <w:rsid w:val="00606153"/>
    <w:rsid w:val="006061B2"/>
    <w:rsid w:val="006071DC"/>
    <w:rsid w:val="00607460"/>
    <w:rsid w:val="00607B2B"/>
    <w:rsid w:val="00610A72"/>
    <w:rsid w:val="006110BA"/>
    <w:rsid w:val="0061123E"/>
    <w:rsid w:val="00611CFD"/>
    <w:rsid w:val="00612327"/>
    <w:rsid w:val="006128E9"/>
    <w:rsid w:val="00612D6A"/>
    <w:rsid w:val="00613533"/>
    <w:rsid w:val="00613FBF"/>
    <w:rsid w:val="00614F84"/>
    <w:rsid w:val="006153E3"/>
    <w:rsid w:val="00615A20"/>
    <w:rsid w:val="006163E4"/>
    <w:rsid w:val="006176CE"/>
    <w:rsid w:val="00617B76"/>
    <w:rsid w:val="006201CA"/>
    <w:rsid w:val="006215D3"/>
    <w:rsid w:val="0062259E"/>
    <w:rsid w:val="006227E7"/>
    <w:rsid w:val="00622D8F"/>
    <w:rsid w:val="00623557"/>
    <w:rsid w:val="0062378F"/>
    <w:rsid w:val="00624388"/>
    <w:rsid w:val="006251AC"/>
    <w:rsid w:val="006256A2"/>
    <w:rsid w:val="00625701"/>
    <w:rsid w:val="006272E8"/>
    <w:rsid w:val="00627B98"/>
    <w:rsid w:val="006311D6"/>
    <w:rsid w:val="0063224D"/>
    <w:rsid w:val="0063235B"/>
    <w:rsid w:val="0063240C"/>
    <w:rsid w:val="006325B1"/>
    <w:rsid w:val="00633031"/>
    <w:rsid w:val="006330CE"/>
    <w:rsid w:val="00634194"/>
    <w:rsid w:val="00635038"/>
    <w:rsid w:val="00636C0A"/>
    <w:rsid w:val="00636E14"/>
    <w:rsid w:val="00637775"/>
    <w:rsid w:val="00637A09"/>
    <w:rsid w:val="00640FA6"/>
    <w:rsid w:val="00641412"/>
    <w:rsid w:val="00641A11"/>
    <w:rsid w:val="0064255E"/>
    <w:rsid w:val="006434E4"/>
    <w:rsid w:val="00644309"/>
    <w:rsid w:val="006450B3"/>
    <w:rsid w:val="00645BE0"/>
    <w:rsid w:val="006467D9"/>
    <w:rsid w:val="00650563"/>
    <w:rsid w:val="00650FCA"/>
    <w:rsid w:val="006512D0"/>
    <w:rsid w:val="00651F0B"/>
    <w:rsid w:val="006520D2"/>
    <w:rsid w:val="00652FA7"/>
    <w:rsid w:val="0065486E"/>
    <w:rsid w:val="006554C8"/>
    <w:rsid w:val="00655AE5"/>
    <w:rsid w:val="00655C1C"/>
    <w:rsid w:val="0065674A"/>
    <w:rsid w:val="00661519"/>
    <w:rsid w:val="0066265A"/>
    <w:rsid w:val="00662FBB"/>
    <w:rsid w:val="00663796"/>
    <w:rsid w:val="0066697D"/>
    <w:rsid w:val="00670033"/>
    <w:rsid w:val="0067091A"/>
    <w:rsid w:val="0067200B"/>
    <w:rsid w:val="00672377"/>
    <w:rsid w:val="00672715"/>
    <w:rsid w:val="00673792"/>
    <w:rsid w:val="00673810"/>
    <w:rsid w:val="006747BA"/>
    <w:rsid w:val="00674DA2"/>
    <w:rsid w:val="00674FA0"/>
    <w:rsid w:val="006750F0"/>
    <w:rsid w:val="006753A5"/>
    <w:rsid w:val="00676312"/>
    <w:rsid w:val="00677535"/>
    <w:rsid w:val="00677F19"/>
    <w:rsid w:val="006802EE"/>
    <w:rsid w:val="006812EB"/>
    <w:rsid w:val="00681392"/>
    <w:rsid w:val="00683D5E"/>
    <w:rsid w:val="00683DE3"/>
    <w:rsid w:val="006847C3"/>
    <w:rsid w:val="00684DFA"/>
    <w:rsid w:val="0068524B"/>
    <w:rsid w:val="0068593B"/>
    <w:rsid w:val="00686FF0"/>
    <w:rsid w:val="00690D46"/>
    <w:rsid w:val="0069130F"/>
    <w:rsid w:val="00691DB0"/>
    <w:rsid w:val="00693739"/>
    <w:rsid w:val="00693838"/>
    <w:rsid w:val="00693C17"/>
    <w:rsid w:val="00693C2F"/>
    <w:rsid w:val="0069415D"/>
    <w:rsid w:val="00694AD9"/>
    <w:rsid w:val="00695B82"/>
    <w:rsid w:val="006967E1"/>
    <w:rsid w:val="00696FF1"/>
    <w:rsid w:val="006A137E"/>
    <w:rsid w:val="006A24DE"/>
    <w:rsid w:val="006A2FD9"/>
    <w:rsid w:val="006A3722"/>
    <w:rsid w:val="006A376C"/>
    <w:rsid w:val="006A4F75"/>
    <w:rsid w:val="006A53B7"/>
    <w:rsid w:val="006A5992"/>
    <w:rsid w:val="006A60C4"/>
    <w:rsid w:val="006A7C60"/>
    <w:rsid w:val="006B008C"/>
    <w:rsid w:val="006B04BA"/>
    <w:rsid w:val="006B2048"/>
    <w:rsid w:val="006B21D3"/>
    <w:rsid w:val="006B2DFE"/>
    <w:rsid w:val="006B42AB"/>
    <w:rsid w:val="006B46D1"/>
    <w:rsid w:val="006B4BD6"/>
    <w:rsid w:val="006B4F28"/>
    <w:rsid w:val="006B4FA4"/>
    <w:rsid w:val="006B4FC7"/>
    <w:rsid w:val="006B75EC"/>
    <w:rsid w:val="006B7825"/>
    <w:rsid w:val="006B783A"/>
    <w:rsid w:val="006B7BD0"/>
    <w:rsid w:val="006C28A8"/>
    <w:rsid w:val="006C4892"/>
    <w:rsid w:val="006C55A3"/>
    <w:rsid w:val="006D0E41"/>
    <w:rsid w:val="006D6CF4"/>
    <w:rsid w:val="006D73A5"/>
    <w:rsid w:val="006D7838"/>
    <w:rsid w:val="006D788B"/>
    <w:rsid w:val="006D7E6B"/>
    <w:rsid w:val="006E275C"/>
    <w:rsid w:val="006E3656"/>
    <w:rsid w:val="006E403C"/>
    <w:rsid w:val="006E55B2"/>
    <w:rsid w:val="006E5DC8"/>
    <w:rsid w:val="006E5E9B"/>
    <w:rsid w:val="006E60CC"/>
    <w:rsid w:val="006E6378"/>
    <w:rsid w:val="006E6C5B"/>
    <w:rsid w:val="006F00E6"/>
    <w:rsid w:val="006F0422"/>
    <w:rsid w:val="006F23D3"/>
    <w:rsid w:val="006F2621"/>
    <w:rsid w:val="006F3D17"/>
    <w:rsid w:val="006F449D"/>
    <w:rsid w:val="006F5255"/>
    <w:rsid w:val="006F5569"/>
    <w:rsid w:val="006F59E6"/>
    <w:rsid w:val="006F707A"/>
    <w:rsid w:val="006F7430"/>
    <w:rsid w:val="007002DC"/>
    <w:rsid w:val="007006EF"/>
    <w:rsid w:val="00700B5C"/>
    <w:rsid w:val="00701BC5"/>
    <w:rsid w:val="00703B55"/>
    <w:rsid w:val="00703D3E"/>
    <w:rsid w:val="007042F0"/>
    <w:rsid w:val="00704EE4"/>
    <w:rsid w:val="00705175"/>
    <w:rsid w:val="00705BE2"/>
    <w:rsid w:val="00705CFA"/>
    <w:rsid w:val="007060D2"/>
    <w:rsid w:val="00706638"/>
    <w:rsid w:val="00710BA3"/>
    <w:rsid w:val="00710F95"/>
    <w:rsid w:val="007127DF"/>
    <w:rsid w:val="0071366B"/>
    <w:rsid w:val="007138EF"/>
    <w:rsid w:val="00714756"/>
    <w:rsid w:val="00714A39"/>
    <w:rsid w:val="00714E49"/>
    <w:rsid w:val="00715BF9"/>
    <w:rsid w:val="007162E1"/>
    <w:rsid w:val="00716929"/>
    <w:rsid w:val="00716C21"/>
    <w:rsid w:val="007170D9"/>
    <w:rsid w:val="00717593"/>
    <w:rsid w:val="0071774A"/>
    <w:rsid w:val="00720C9B"/>
    <w:rsid w:val="007215A5"/>
    <w:rsid w:val="00722CE2"/>
    <w:rsid w:val="007237D2"/>
    <w:rsid w:val="00724CF1"/>
    <w:rsid w:val="00731F06"/>
    <w:rsid w:val="00732B6F"/>
    <w:rsid w:val="00732F1C"/>
    <w:rsid w:val="00733C18"/>
    <w:rsid w:val="00734866"/>
    <w:rsid w:val="00734FB5"/>
    <w:rsid w:val="00735402"/>
    <w:rsid w:val="0073765E"/>
    <w:rsid w:val="00737EA4"/>
    <w:rsid w:val="00740E2D"/>
    <w:rsid w:val="007419CE"/>
    <w:rsid w:val="00742A3C"/>
    <w:rsid w:val="00743037"/>
    <w:rsid w:val="00743AF6"/>
    <w:rsid w:val="007440A0"/>
    <w:rsid w:val="00744A5E"/>
    <w:rsid w:val="00745A72"/>
    <w:rsid w:val="00745F70"/>
    <w:rsid w:val="0074775D"/>
    <w:rsid w:val="00747C5D"/>
    <w:rsid w:val="0075047A"/>
    <w:rsid w:val="007507E9"/>
    <w:rsid w:val="0075177A"/>
    <w:rsid w:val="007525FF"/>
    <w:rsid w:val="00752B0A"/>
    <w:rsid w:val="007537F5"/>
    <w:rsid w:val="00753B9E"/>
    <w:rsid w:val="00754BD2"/>
    <w:rsid w:val="007569D4"/>
    <w:rsid w:val="00757026"/>
    <w:rsid w:val="007570B9"/>
    <w:rsid w:val="0075768C"/>
    <w:rsid w:val="007604DE"/>
    <w:rsid w:val="00761180"/>
    <w:rsid w:val="00762EA2"/>
    <w:rsid w:val="00763381"/>
    <w:rsid w:val="0076346E"/>
    <w:rsid w:val="00764018"/>
    <w:rsid w:val="00764677"/>
    <w:rsid w:val="00765003"/>
    <w:rsid w:val="007651C1"/>
    <w:rsid w:val="00766284"/>
    <w:rsid w:val="007717F0"/>
    <w:rsid w:val="007717FA"/>
    <w:rsid w:val="00771C5C"/>
    <w:rsid w:val="00772DFF"/>
    <w:rsid w:val="00773B70"/>
    <w:rsid w:val="00773C5E"/>
    <w:rsid w:val="00775B76"/>
    <w:rsid w:val="00775D33"/>
    <w:rsid w:val="00776264"/>
    <w:rsid w:val="0077662B"/>
    <w:rsid w:val="00776C90"/>
    <w:rsid w:val="00776F5B"/>
    <w:rsid w:val="007773D7"/>
    <w:rsid w:val="007776D4"/>
    <w:rsid w:val="00777846"/>
    <w:rsid w:val="00780135"/>
    <w:rsid w:val="00780C66"/>
    <w:rsid w:val="00781679"/>
    <w:rsid w:val="00781685"/>
    <w:rsid w:val="007816E5"/>
    <w:rsid w:val="00781708"/>
    <w:rsid w:val="0078283A"/>
    <w:rsid w:val="007833E9"/>
    <w:rsid w:val="00783407"/>
    <w:rsid w:val="00783C2F"/>
    <w:rsid w:val="00783C30"/>
    <w:rsid w:val="0078443A"/>
    <w:rsid w:val="00785232"/>
    <w:rsid w:val="00785976"/>
    <w:rsid w:val="00785D5C"/>
    <w:rsid w:val="00786FDF"/>
    <w:rsid w:val="007907E3"/>
    <w:rsid w:val="007915F4"/>
    <w:rsid w:val="00794A17"/>
    <w:rsid w:val="00795224"/>
    <w:rsid w:val="00795D74"/>
    <w:rsid w:val="00796097"/>
    <w:rsid w:val="0079622C"/>
    <w:rsid w:val="00796A04"/>
    <w:rsid w:val="00796C75"/>
    <w:rsid w:val="007976AB"/>
    <w:rsid w:val="00797CFE"/>
    <w:rsid w:val="00797ED5"/>
    <w:rsid w:val="007A0796"/>
    <w:rsid w:val="007A0AE3"/>
    <w:rsid w:val="007A117B"/>
    <w:rsid w:val="007A11DA"/>
    <w:rsid w:val="007A2621"/>
    <w:rsid w:val="007A43DA"/>
    <w:rsid w:val="007A4EE5"/>
    <w:rsid w:val="007A6590"/>
    <w:rsid w:val="007A69D0"/>
    <w:rsid w:val="007A76B8"/>
    <w:rsid w:val="007B1012"/>
    <w:rsid w:val="007B2312"/>
    <w:rsid w:val="007B552D"/>
    <w:rsid w:val="007B59B3"/>
    <w:rsid w:val="007B5C35"/>
    <w:rsid w:val="007B5F63"/>
    <w:rsid w:val="007B6649"/>
    <w:rsid w:val="007B6B65"/>
    <w:rsid w:val="007B7AE7"/>
    <w:rsid w:val="007B7D5C"/>
    <w:rsid w:val="007C0334"/>
    <w:rsid w:val="007C082A"/>
    <w:rsid w:val="007C08CC"/>
    <w:rsid w:val="007C0A31"/>
    <w:rsid w:val="007C100E"/>
    <w:rsid w:val="007C13AD"/>
    <w:rsid w:val="007C1AAD"/>
    <w:rsid w:val="007C29C9"/>
    <w:rsid w:val="007C2CB2"/>
    <w:rsid w:val="007C33FA"/>
    <w:rsid w:val="007C35A0"/>
    <w:rsid w:val="007C37D2"/>
    <w:rsid w:val="007C4464"/>
    <w:rsid w:val="007C4AEA"/>
    <w:rsid w:val="007C4B6E"/>
    <w:rsid w:val="007C6910"/>
    <w:rsid w:val="007C6EFD"/>
    <w:rsid w:val="007C758F"/>
    <w:rsid w:val="007D0376"/>
    <w:rsid w:val="007D081D"/>
    <w:rsid w:val="007D0854"/>
    <w:rsid w:val="007D1E61"/>
    <w:rsid w:val="007D2147"/>
    <w:rsid w:val="007D24E6"/>
    <w:rsid w:val="007D2CFB"/>
    <w:rsid w:val="007D316C"/>
    <w:rsid w:val="007D3274"/>
    <w:rsid w:val="007D3722"/>
    <w:rsid w:val="007D393E"/>
    <w:rsid w:val="007D4FD9"/>
    <w:rsid w:val="007D6375"/>
    <w:rsid w:val="007D7468"/>
    <w:rsid w:val="007D7809"/>
    <w:rsid w:val="007D7B15"/>
    <w:rsid w:val="007E0043"/>
    <w:rsid w:val="007E0518"/>
    <w:rsid w:val="007E1235"/>
    <w:rsid w:val="007E1C0D"/>
    <w:rsid w:val="007E2F8F"/>
    <w:rsid w:val="007E3B69"/>
    <w:rsid w:val="007E4969"/>
    <w:rsid w:val="007E49AE"/>
    <w:rsid w:val="007E64E8"/>
    <w:rsid w:val="007E6E54"/>
    <w:rsid w:val="007E7F69"/>
    <w:rsid w:val="007F028B"/>
    <w:rsid w:val="007F1504"/>
    <w:rsid w:val="007F31F5"/>
    <w:rsid w:val="007F3AD1"/>
    <w:rsid w:val="007F3EDD"/>
    <w:rsid w:val="007F3EEA"/>
    <w:rsid w:val="007F40F1"/>
    <w:rsid w:val="0080014E"/>
    <w:rsid w:val="008004AD"/>
    <w:rsid w:val="008011D8"/>
    <w:rsid w:val="00801E57"/>
    <w:rsid w:val="00803B47"/>
    <w:rsid w:val="00804392"/>
    <w:rsid w:val="008053C2"/>
    <w:rsid w:val="00805EA8"/>
    <w:rsid w:val="008062E0"/>
    <w:rsid w:val="00806B95"/>
    <w:rsid w:val="00807DA8"/>
    <w:rsid w:val="00810036"/>
    <w:rsid w:val="008104AE"/>
    <w:rsid w:val="00810CF3"/>
    <w:rsid w:val="00811C50"/>
    <w:rsid w:val="0081226B"/>
    <w:rsid w:val="00812A6C"/>
    <w:rsid w:val="008133BE"/>
    <w:rsid w:val="0081340C"/>
    <w:rsid w:val="00813A6F"/>
    <w:rsid w:val="008149EF"/>
    <w:rsid w:val="008150EE"/>
    <w:rsid w:val="0081645E"/>
    <w:rsid w:val="008164B4"/>
    <w:rsid w:val="00816F74"/>
    <w:rsid w:val="00817900"/>
    <w:rsid w:val="00817E86"/>
    <w:rsid w:val="00820350"/>
    <w:rsid w:val="008205AA"/>
    <w:rsid w:val="008209E9"/>
    <w:rsid w:val="0082171D"/>
    <w:rsid w:val="00821904"/>
    <w:rsid w:val="008231D9"/>
    <w:rsid w:val="008233AA"/>
    <w:rsid w:val="0082365A"/>
    <w:rsid w:val="008246D3"/>
    <w:rsid w:val="00825738"/>
    <w:rsid w:val="008264C0"/>
    <w:rsid w:val="0082766B"/>
    <w:rsid w:val="00827D4A"/>
    <w:rsid w:val="00827F92"/>
    <w:rsid w:val="00831A5A"/>
    <w:rsid w:val="008322F2"/>
    <w:rsid w:val="008327AC"/>
    <w:rsid w:val="00832980"/>
    <w:rsid w:val="00833262"/>
    <w:rsid w:val="00833FFA"/>
    <w:rsid w:val="00834588"/>
    <w:rsid w:val="00834614"/>
    <w:rsid w:val="00834C6A"/>
    <w:rsid w:val="00835C7B"/>
    <w:rsid w:val="008363EC"/>
    <w:rsid w:val="00836DDF"/>
    <w:rsid w:val="00837779"/>
    <w:rsid w:val="00837EA0"/>
    <w:rsid w:val="0084003B"/>
    <w:rsid w:val="00840060"/>
    <w:rsid w:val="00840D48"/>
    <w:rsid w:val="00841444"/>
    <w:rsid w:val="008422A0"/>
    <w:rsid w:val="00844809"/>
    <w:rsid w:val="008451E4"/>
    <w:rsid w:val="00845CA0"/>
    <w:rsid w:val="008460D8"/>
    <w:rsid w:val="008461F0"/>
    <w:rsid w:val="00850561"/>
    <w:rsid w:val="00850661"/>
    <w:rsid w:val="00850F3D"/>
    <w:rsid w:val="00850FDE"/>
    <w:rsid w:val="00851A95"/>
    <w:rsid w:val="00852025"/>
    <w:rsid w:val="008521F5"/>
    <w:rsid w:val="00852419"/>
    <w:rsid w:val="00852AB8"/>
    <w:rsid w:val="00852CD5"/>
    <w:rsid w:val="00854E8D"/>
    <w:rsid w:val="0085533F"/>
    <w:rsid w:val="008557FE"/>
    <w:rsid w:val="00855B14"/>
    <w:rsid w:val="00856511"/>
    <w:rsid w:val="008566BC"/>
    <w:rsid w:val="00856765"/>
    <w:rsid w:val="00856939"/>
    <w:rsid w:val="00857101"/>
    <w:rsid w:val="00857552"/>
    <w:rsid w:val="00857C8F"/>
    <w:rsid w:val="00857EDE"/>
    <w:rsid w:val="00861009"/>
    <w:rsid w:val="008613EE"/>
    <w:rsid w:val="00861EB3"/>
    <w:rsid w:val="00862795"/>
    <w:rsid w:val="0086331D"/>
    <w:rsid w:val="00863646"/>
    <w:rsid w:val="00864AA2"/>
    <w:rsid w:val="00864E45"/>
    <w:rsid w:val="00865F34"/>
    <w:rsid w:val="00866DCE"/>
    <w:rsid w:val="00867EFA"/>
    <w:rsid w:val="00867FB7"/>
    <w:rsid w:val="008700D4"/>
    <w:rsid w:val="00870F27"/>
    <w:rsid w:val="008713DD"/>
    <w:rsid w:val="00873AAC"/>
    <w:rsid w:val="00875C48"/>
    <w:rsid w:val="00876B05"/>
    <w:rsid w:val="00876DBB"/>
    <w:rsid w:val="00876FFB"/>
    <w:rsid w:val="00877C22"/>
    <w:rsid w:val="008805AA"/>
    <w:rsid w:val="0088064D"/>
    <w:rsid w:val="0088097B"/>
    <w:rsid w:val="008809AD"/>
    <w:rsid w:val="008816EA"/>
    <w:rsid w:val="008831A0"/>
    <w:rsid w:val="00883E4E"/>
    <w:rsid w:val="008843FE"/>
    <w:rsid w:val="00884650"/>
    <w:rsid w:val="00884B39"/>
    <w:rsid w:val="00884F64"/>
    <w:rsid w:val="008857B4"/>
    <w:rsid w:val="00885CAF"/>
    <w:rsid w:val="008871EC"/>
    <w:rsid w:val="0088756D"/>
    <w:rsid w:val="00890DC8"/>
    <w:rsid w:val="00891281"/>
    <w:rsid w:val="008916C0"/>
    <w:rsid w:val="00892081"/>
    <w:rsid w:val="008924D7"/>
    <w:rsid w:val="0089250B"/>
    <w:rsid w:val="00892F00"/>
    <w:rsid w:val="00893232"/>
    <w:rsid w:val="008933ED"/>
    <w:rsid w:val="008941B6"/>
    <w:rsid w:val="008943C3"/>
    <w:rsid w:val="00894999"/>
    <w:rsid w:val="00894ACE"/>
    <w:rsid w:val="00895C96"/>
    <w:rsid w:val="00895D76"/>
    <w:rsid w:val="00896755"/>
    <w:rsid w:val="00897523"/>
    <w:rsid w:val="008976C9"/>
    <w:rsid w:val="00897BAA"/>
    <w:rsid w:val="008A25C0"/>
    <w:rsid w:val="008A440E"/>
    <w:rsid w:val="008A4D1B"/>
    <w:rsid w:val="008A5540"/>
    <w:rsid w:val="008A657E"/>
    <w:rsid w:val="008A7700"/>
    <w:rsid w:val="008A793F"/>
    <w:rsid w:val="008B061B"/>
    <w:rsid w:val="008B146B"/>
    <w:rsid w:val="008B1BB5"/>
    <w:rsid w:val="008B1D6E"/>
    <w:rsid w:val="008B2013"/>
    <w:rsid w:val="008B2541"/>
    <w:rsid w:val="008B26D9"/>
    <w:rsid w:val="008B276D"/>
    <w:rsid w:val="008B2D0D"/>
    <w:rsid w:val="008B417D"/>
    <w:rsid w:val="008B5488"/>
    <w:rsid w:val="008B60C4"/>
    <w:rsid w:val="008B702F"/>
    <w:rsid w:val="008B7458"/>
    <w:rsid w:val="008C0780"/>
    <w:rsid w:val="008C1A96"/>
    <w:rsid w:val="008C1E0C"/>
    <w:rsid w:val="008C23C7"/>
    <w:rsid w:val="008C2CFB"/>
    <w:rsid w:val="008C31B5"/>
    <w:rsid w:val="008C34F6"/>
    <w:rsid w:val="008C35C1"/>
    <w:rsid w:val="008C40B0"/>
    <w:rsid w:val="008C4653"/>
    <w:rsid w:val="008C58BF"/>
    <w:rsid w:val="008C5B11"/>
    <w:rsid w:val="008C66C1"/>
    <w:rsid w:val="008C7348"/>
    <w:rsid w:val="008C7D80"/>
    <w:rsid w:val="008D000E"/>
    <w:rsid w:val="008D02A7"/>
    <w:rsid w:val="008D03F8"/>
    <w:rsid w:val="008D09AA"/>
    <w:rsid w:val="008D11E5"/>
    <w:rsid w:val="008D18AF"/>
    <w:rsid w:val="008D2112"/>
    <w:rsid w:val="008D2E25"/>
    <w:rsid w:val="008D2F94"/>
    <w:rsid w:val="008D30D6"/>
    <w:rsid w:val="008D31E1"/>
    <w:rsid w:val="008D349E"/>
    <w:rsid w:val="008D3A39"/>
    <w:rsid w:val="008D45B5"/>
    <w:rsid w:val="008D4809"/>
    <w:rsid w:val="008D5B93"/>
    <w:rsid w:val="008D5D66"/>
    <w:rsid w:val="008D7CA6"/>
    <w:rsid w:val="008E066D"/>
    <w:rsid w:val="008E0D76"/>
    <w:rsid w:val="008E1195"/>
    <w:rsid w:val="008E32C6"/>
    <w:rsid w:val="008E378B"/>
    <w:rsid w:val="008E3984"/>
    <w:rsid w:val="008E3BB7"/>
    <w:rsid w:val="008E46FE"/>
    <w:rsid w:val="008E48EB"/>
    <w:rsid w:val="008E4983"/>
    <w:rsid w:val="008E4C41"/>
    <w:rsid w:val="008E500A"/>
    <w:rsid w:val="008E54E4"/>
    <w:rsid w:val="008E5664"/>
    <w:rsid w:val="008E761E"/>
    <w:rsid w:val="008E783E"/>
    <w:rsid w:val="008F0C8C"/>
    <w:rsid w:val="008F0CDE"/>
    <w:rsid w:val="008F142F"/>
    <w:rsid w:val="008F1DC6"/>
    <w:rsid w:val="008F219B"/>
    <w:rsid w:val="008F2981"/>
    <w:rsid w:val="008F3BC7"/>
    <w:rsid w:val="008F4523"/>
    <w:rsid w:val="008F49A2"/>
    <w:rsid w:val="008F4CCB"/>
    <w:rsid w:val="008F5A18"/>
    <w:rsid w:val="008F6B21"/>
    <w:rsid w:val="008F6D8E"/>
    <w:rsid w:val="0090018E"/>
    <w:rsid w:val="009005B0"/>
    <w:rsid w:val="00900883"/>
    <w:rsid w:val="00900DC0"/>
    <w:rsid w:val="00901491"/>
    <w:rsid w:val="00901A3A"/>
    <w:rsid w:val="00902534"/>
    <w:rsid w:val="0090298C"/>
    <w:rsid w:val="00904E49"/>
    <w:rsid w:val="00905737"/>
    <w:rsid w:val="00905E25"/>
    <w:rsid w:val="0090745E"/>
    <w:rsid w:val="00907FB4"/>
    <w:rsid w:val="00911292"/>
    <w:rsid w:val="00911B16"/>
    <w:rsid w:val="00912837"/>
    <w:rsid w:val="00912A5A"/>
    <w:rsid w:val="00913738"/>
    <w:rsid w:val="00914BC6"/>
    <w:rsid w:val="00915AA7"/>
    <w:rsid w:val="00915C80"/>
    <w:rsid w:val="009161C4"/>
    <w:rsid w:val="00916743"/>
    <w:rsid w:val="00916811"/>
    <w:rsid w:val="00916C6A"/>
    <w:rsid w:val="00917007"/>
    <w:rsid w:val="0092324A"/>
    <w:rsid w:val="0092379B"/>
    <w:rsid w:val="00924578"/>
    <w:rsid w:val="00924632"/>
    <w:rsid w:val="00924A1F"/>
    <w:rsid w:val="009253CF"/>
    <w:rsid w:val="00926A35"/>
    <w:rsid w:val="00926BC8"/>
    <w:rsid w:val="009277B6"/>
    <w:rsid w:val="00927B08"/>
    <w:rsid w:val="00927F90"/>
    <w:rsid w:val="00930288"/>
    <w:rsid w:val="0093031E"/>
    <w:rsid w:val="00930D34"/>
    <w:rsid w:val="00931A11"/>
    <w:rsid w:val="00931A79"/>
    <w:rsid w:val="00933B6C"/>
    <w:rsid w:val="00933F3F"/>
    <w:rsid w:val="009351B3"/>
    <w:rsid w:val="009353CD"/>
    <w:rsid w:val="00935A83"/>
    <w:rsid w:val="00935C2B"/>
    <w:rsid w:val="00935F0B"/>
    <w:rsid w:val="009362BD"/>
    <w:rsid w:val="00936EC5"/>
    <w:rsid w:val="009403BB"/>
    <w:rsid w:val="009408B0"/>
    <w:rsid w:val="00940ADE"/>
    <w:rsid w:val="009412AE"/>
    <w:rsid w:val="0094176E"/>
    <w:rsid w:val="00941B95"/>
    <w:rsid w:val="00941EA2"/>
    <w:rsid w:val="00942546"/>
    <w:rsid w:val="00942690"/>
    <w:rsid w:val="009437BF"/>
    <w:rsid w:val="00944E77"/>
    <w:rsid w:val="00945329"/>
    <w:rsid w:val="00946FA8"/>
    <w:rsid w:val="009470DA"/>
    <w:rsid w:val="00950A1B"/>
    <w:rsid w:val="00951571"/>
    <w:rsid w:val="00951D6A"/>
    <w:rsid w:val="00952912"/>
    <w:rsid w:val="00953C09"/>
    <w:rsid w:val="00953C13"/>
    <w:rsid w:val="009561E3"/>
    <w:rsid w:val="00956D9E"/>
    <w:rsid w:val="00956E92"/>
    <w:rsid w:val="00956EA4"/>
    <w:rsid w:val="009573FE"/>
    <w:rsid w:val="00960439"/>
    <w:rsid w:val="009607C2"/>
    <w:rsid w:val="00960EEA"/>
    <w:rsid w:val="00961154"/>
    <w:rsid w:val="009611D0"/>
    <w:rsid w:val="00961AD2"/>
    <w:rsid w:val="0096233B"/>
    <w:rsid w:val="00962E8C"/>
    <w:rsid w:val="00965076"/>
    <w:rsid w:val="00965D66"/>
    <w:rsid w:val="00965EEB"/>
    <w:rsid w:val="0096642F"/>
    <w:rsid w:val="00966DD8"/>
    <w:rsid w:val="00967D5C"/>
    <w:rsid w:val="00970E37"/>
    <w:rsid w:val="009730C3"/>
    <w:rsid w:val="00973F26"/>
    <w:rsid w:val="00974C02"/>
    <w:rsid w:val="00976DA8"/>
    <w:rsid w:val="00980023"/>
    <w:rsid w:val="0098183B"/>
    <w:rsid w:val="009822C2"/>
    <w:rsid w:val="0098398E"/>
    <w:rsid w:val="0098417A"/>
    <w:rsid w:val="00984C53"/>
    <w:rsid w:val="0098587B"/>
    <w:rsid w:val="009865FB"/>
    <w:rsid w:val="00987622"/>
    <w:rsid w:val="00990772"/>
    <w:rsid w:val="00991524"/>
    <w:rsid w:val="00991AC5"/>
    <w:rsid w:val="00991E35"/>
    <w:rsid w:val="00992A37"/>
    <w:rsid w:val="00992EA7"/>
    <w:rsid w:val="0099338A"/>
    <w:rsid w:val="0099394A"/>
    <w:rsid w:val="00993C9B"/>
    <w:rsid w:val="00994579"/>
    <w:rsid w:val="00994CD7"/>
    <w:rsid w:val="00994DCB"/>
    <w:rsid w:val="00995621"/>
    <w:rsid w:val="009956C6"/>
    <w:rsid w:val="00995C2B"/>
    <w:rsid w:val="009973E7"/>
    <w:rsid w:val="00997BC3"/>
    <w:rsid w:val="009A162E"/>
    <w:rsid w:val="009A163D"/>
    <w:rsid w:val="009A1DAD"/>
    <w:rsid w:val="009A27ED"/>
    <w:rsid w:val="009A2BE3"/>
    <w:rsid w:val="009A3052"/>
    <w:rsid w:val="009A4679"/>
    <w:rsid w:val="009A5111"/>
    <w:rsid w:val="009A577A"/>
    <w:rsid w:val="009A5AC0"/>
    <w:rsid w:val="009A5B51"/>
    <w:rsid w:val="009A5D2C"/>
    <w:rsid w:val="009B0087"/>
    <w:rsid w:val="009B0B0E"/>
    <w:rsid w:val="009B13C9"/>
    <w:rsid w:val="009B21DF"/>
    <w:rsid w:val="009B2A8D"/>
    <w:rsid w:val="009B34FB"/>
    <w:rsid w:val="009B356E"/>
    <w:rsid w:val="009B42BC"/>
    <w:rsid w:val="009B4731"/>
    <w:rsid w:val="009B5799"/>
    <w:rsid w:val="009B59C0"/>
    <w:rsid w:val="009B5D36"/>
    <w:rsid w:val="009B69C2"/>
    <w:rsid w:val="009B7105"/>
    <w:rsid w:val="009B7C87"/>
    <w:rsid w:val="009C02D3"/>
    <w:rsid w:val="009C140E"/>
    <w:rsid w:val="009C28FB"/>
    <w:rsid w:val="009C29C5"/>
    <w:rsid w:val="009C3431"/>
    <w:rsid w:val="009C4290"/>
    <w:rsid w:val="009C4C18"/>
    <w:rsid w:val="009C4FD3"/>
    <w:rsid w:val="009C6375"/>
    <w:rsid w:val="009C654A"/>
    <w:rsid w:val="009C684B"/>
    <w:rsid w:val="009C7151"/>
    <w:rsid w:val="009C7510"/>
    <w:rsid w:val="009C7F12"/>
    <w:rsid w:val="009D0BD9"/>
    <w:rsid w:val="009D1289"/>
    <w:rsid w:val="009D17E4"/>
    <w:rsid w:val="009D1885"/>
    <w:rsid w:val="009D2C42"/>
    <w:rsid w:val="009D2C51"/>
    <w:rsid w:val="009D2E30"/>
    <w:rsid w:val="009D2FC7"/>
    <w:rsid w:val="009D342B"/>
    <w:rsid w:val="009D3C07"/>
    <w:rsid w:val="009D3C39"/>
    <w:rsid w:val="009D4180"/>
    <w:rsid w:val="009D514A"/>
    <w:rsid w:val="009D54DA"/>
    <w:rsid w:val="009D5A2C"/>
    <w:rsid w:val="009D5B9E"/>
    <w:rsid w:val="009D6BF4"/>
    <w:rsid w:val="009D6DD9"/>
    <w:rsid w:val="009D735E"/>
    <w:rsid w:val="009D757F"/>
    <w:rsid w:val="009D765C"/>
    <w:rsid w:val="009D7E50"/>
    <w:rsid w:val="009D7F8B"/>
    <w:rsid w:val="009E11C1"/>
    <w:rsid w:val="009E1900"/>
    <w:rsid w:val="009E27FD"/>
    <w:rsid w:val="009E3E0A"/>
    <w:rsid w:val="009E4838"/>
    <w:rsid w:val="009E49D0"/>
    <w:rsid w:val="009E59DA"/>
    <w:rsid w:val="009E6121"/>
    <w:rsid w:val="009E65A8"/>
    <w:rsid w:val="009E67A9"/>
    <w:rsid w:val="009E73B1"/>
    <w:rsid w:val="009E7C5B"/>
    <w:rsid w:val="009E7C99"/>
    <w:rsid w:val="009E7D97"/>
    <w:rsid w:val="009F0293"/>
    <w:rsid w:val="009F0F78"/>
    <w:rsid w:val="009F1542"/>
    <w:rsid w:val="009F26BF"/>
    <w:rsid w:val="009F39B6"/>
    <w:rsid w:val="009F40F3"/>
    <w:rsid w:val="009F57C6"/>
    <w:rsid w:val="009F6A51"/>
    <w:rsid w:val="009F7877"/>
    <w:rsid w:val="009F7A0D"/>
    <w:rsid w:val="00A00AD2"/>
    <w:rsid w:val="00A013DC"/>
    <w:rsid w:val="00A01692"/>
    <w:rsid w:val="00A0192D"/>
    <w:rsid w:val="00A020B4"/>
    <w:rsid w:val="00A02129"/>
    <w:rsid w:val="00A0241A"/>
    <w:rsid w:val="00A02502"/>
    <w:rsid w:val="00A0270D"/>
    <w:rsid w:val="00A03034"/>
    <w:rsid w:val="00A05D4A"/>
    <w:rsid w:val="00A06BD3"/>
    <w:rsid w:val="00A076C5"/>
    <w:rsid w:val="00A07CDE"/>
    <w:rsid w:val="00A10E0B"/>
    <w:rsid w:val="00A12895"/>
    <w:rsid w:val="00A132A2"/>
    <w:rsid w:val="00A136E1"/>
    <w:rsid w:val="00A14219"/>
    <w:rsid w:val="00A145A9"/>
    <w:rsid w:val="00A15242"/>
    <w:rsid w:val="00A15B8C"/>
    <w:rsid w:val="00A16283"/>
    <w:rsid w:val="00A16511"/>
    <w:rsid w:val="00A179C9"/>
    <w:rsid w:val="00A17C62"/>
    <w:rsid w:val="00A20D51"/>
    <w:rsid w:val="00A21C96"/>
    <w:rsid w:val="00A227FF"/>
    <w:rsid w:val="00A22D8A"/>
    <w:rsid w:val="00A22EF2"/>
    <w:rsid w:val="00A23913"/>
    <w:rsid w:val="00A23A35"/>
    <w:rsid w:val="00A24581"/>
    <w:rsid w:val="00A2491A"/>
    <w:rsid w:val="00A24B7C"/>
    <w:rsid w:val="00A24BB2"/>
    <w:rsid w:val="00A2566E"/>
    <w:rsid w:val="00A25CFD"/>
    <w:rsid w:val="00A26AD6"/>
    <w:rsid w:val="00A26D08"/>
    <w:rsid w:val="00A26FF7"/>
    <w:rsid w:val="00A271A8"/>
    <w:rsid w:val="00A27971"/>
    <w:rsid w:val="00A27FB4"/>
    <w:rsid w:val="00A30101"/>
    <w:rsid w:val="00A3011F"/>
    <w:rsid w:val="00A303AB"/>
    <w:rsid w:val="00A3151D"/>
    <w:rsid w:val="00A320A4"/>
    <w:rsid w:val="00A3231F"/>
    <w:rsid w:val="00A33E13"/>
    <w:rsid w:val="00A34197"/>
    <w:rsid w:val="00A35A41"/>
    <w:rsid w:val="00A35BA2"/>
    <w:rsid w:val="00A35D32"/>
    <w:rsid w:val="00A361C9"/>
    <w:rsid w:val="00A36288"/>
    <w:rsid w:val="00A36D52"/>
    <w:rsid w:val="00A37082"/>
    <w:rsid w:val="00A42AC3"/>
    <w:rsid w:val="00A434AA"/>
    <w:rsid w:val="00A4354A"/>
    <w:rsid w:val="00A4402C"/>
    <w:rsid w:val="00A471C4"/>
    <w:rsid w:val="00A47B8E"/>
    <w:rsid w:val="00A503C4"/>
    <w:rsid w:val="00A50657"/>
    <w:rsid w:val="00A50C0E"/>
    <w:rsid w:val="00A50F2C"/>
    <w:rsid w:val="00A51553"/>
    <w:rsid w:val="00A530DE"/>
    <w:rsid w:val="00A532D1"/>
    <w:rsid w:val="00A53E8D"/>
    <w:rsid w:val="00A54188"/>
    <w:rsid w:val="00A55620"/>
    <w:rsid w:val="00A556A4"/>
    <w:rsid w:val="00A563EB"/>
    <w:rsid w:val="00A56F72"/>
    <w:rsid w:val="00A57253"/>
    <w:rsid w:val="00A57F42"/>
    <w:rsid w:val="00A600D6"/>
    <w:rsid w:val="00A60647"/>
    <w:rsid w:val="00A61D45"/>
    <w:rsid w:val="00A61F00"/>
    <w:rsid w:val="00A621A8"/>
    <w:rsid w:val="00A63456"/>
    <w:rsid w:val="00A63973"/>
    <w:rsid w:val="00A63DC4"/>
    <w:rsid w:val="00A63EDB"/>
    <w:rsid w:val="00A64627"/>
    <w:rsid w:val="00A6473D"/>
    <w:rsid w:val="00A6483C"/>
    <w:rsid w:val="00A64F64"/>
    <w:rsid w:val="00A657AA"/>
    <w:rsid w:val="00A65FA0"/>
    <w:rsid w:val="00A66056"/>
    <w:rsid w:val="00A71B70"/>
    <w:rsid w:val="00A72EBA"/>
    <w:rsid w:val="00A7380D"/>
    <w:rsid w:val="00A73B28"/>
    <w:rsid w:val="00A74275"/>
    <w:rsid w:val="00A742B3"/>
    <w:rsid w:val="00A74575"/>
    <w:rsid w:val="00A74993"/>
    <w:rsid w:val="00A75D19"/>
    <w:rsid w:val="00A763A2"/>
    <w:rsid w:val="00A7777E"/>
    <w:rsid w:val="00A777D1"/>
    <w:rsid w:val="00A800C6"/>
    <w:rsid w:val="00A8075E"/>
    <w:rsid w:val="00A807CE"/>
    <w:rsid w:val="00A821F6"/>
    <w:rsid w:val="00A82AE1"/>
    <w:rsid w:val="00A830B9"/>
    <w:rsid w:val="00A847A7"/>
    <w:rsid w:val="00A8497D"/>
    <w:rsid w:val="00A86066"/>
    <w:rsid w:val="00A8691B"/>
    <w:rsid w:val="00A86F58"/>
    <w:rsid w:val="00A87645"/>
    <w:rsid w:val="00A90BBC"/>
    <w:rsid w:val="00A90FE4"/>
    <w:rsid w:val="00A91EAE"/>
    <w:rsid w:val="00A92412"/>
    <w:rsid w:val="00A9273B"/>
    <w:rsid w:val="00A93859"/>
    <w:rsid w:val="00A94032"/>
    <w:rsid w:val="00A95153"/>
    <w:rsid w:val="00A95563"/>
    <w:rsid w:val="00A95F26"/>
    <w:rsid w:val="00A96551"/>
    <w:rsid w:val="00A9682D"/>
    <w:rsid w:val="00A96A27"/>
    <w:rsid w:val="00A96F52"/>
    <w:rsid w:val="00AA0144"/>
    <w:rsid w:val="00AA01E9"/>
    <w:rsid w:val="00AA0425"/>
    <w:rsid w:val="00AA09B8"/>
    <w:rsid w:val="00AA18EC"/>
    <w:rsid w:val="00AA323B"/>
    <w:rsid w:val="00AA3622"/>
    <w:rsid w:val="00AA5A15"/>
    <w:rsid w:val="00AA68B5"/>
    <w:rsid w:val="00AA7E97"/>
    <w:rsid w:val="00AB0471"/>
    <w:rsid w:val="00AB076F"/>
    <w:rsid w:val="00AB1288"/>
    <w:rsid w:val="00AB1641"/>
    <w:rsid w:val="00AB27E7"/>
    <w:rsid w:val="00AB30FC"/>
    <w:rsid w:val="00AB3489"/>
    <w:rsid w:val="00AB3AF5"/>
    <w:rsid w:val="00AB4523"/>
    <w:rsid w:val="00AB4864"/>
    <w:rsid w:val="00AB4AFF"/>
    <w:rsid w:val="00AB4DC9"/>
    <w:rsid w:val="00AB4E64"/>
    <w:rsid w:val="00AB7B45"/>
    <w:rsid w:val="00AB7FE5"/>
    <w:rsid w:val="00AC12B3"/>
    <w:rsid w:val="00AC1464"/>
    <w:rsid w:val="00AC1F09"/>
    <w:rsid w:val="00AC234B"/>
    <w:rsid w:val="00AC2B03"/>
    <w:rsid w:val="00AC3AE2"/>
    <w:rsid w:val="00AC5886"/>
    <w:rsid w:val="00AC5BB1"/>
    <w:rsid w:val="00AC676D"/>
    <w:rsid w:val="00AC6AEE"/>
    <w:rsid w:val="00AD0E5B"/>
    <w:rsid w:val="00AD11E3"/>
    <w:rsid w:val="00AD1A8F"/>
    <w:rsid w:val="00AD229F"/>
    <w:rsid w:val="00AD4608"/>
    <w:rsid w:val="00AD4AB3"/>
    <w:rsid w:val="00AD5527"/>
    <w:rsid w:val="00AD6AB1"/>
    <w:rsid w:val="00AD6ABA"/>
    <w:rsid w:val="00AD7460"/>
    <w:rsid w:val="00AD7AB2"/>
    <w:rsid w:val="00AE0900"/>
    <w:rsid w:val="00AE09CE"/>
    <w:rsid w:val="00AE0BBE"/>
    <w:rsid w:val="00AE134C"/>
    <w:rsid w:val="00AE1EF5"/>
    <w:rsid w:val="00AE1FE7"/>
    <w:rsid w:val="00AE24E9"/>
    <w:rsid w:val="00AE2E7A"/>
    <w:rsid w:val="00AE3D6E"/>
    <w:rsid w:val="00AE4F7B"/>
    <w:rsid w:val="00AE692C"/>
    <w:rsid w:val="00AE7F74"/>
    <w:rsid w:val="00AF0482"/>
    <w:rsid w:val="00AF276C"/>
    <w:rsid w:val="00AF2C9E"/>
    <w:rsid w:val="00AF3D82"/>
    <w:rsid w:val="00AF4135"/>
    <w:rsid w:val="00AF50AF"/>
    <w:rsid w:val="00AF5F57"/>
    <w:rsid w:val="00AF6B2F"/>
    <w:rsid w:val="00AF74AA"/>
    <w:rsid w:val="00AF7A66"/>
    <w:rsid w:val="00B0082A"/>
    <w:rsid w:val="00B00D45"/>
    <w:rsid w:val="00B01F46"/>
    <w:rsid w:val="00B02F41"/>
    <w:rsid w:val="00B04CFD"/>
    <w:rsid w:val="00B04D81"/>
    <w:rsid w:val="00B05158"/>
    <w:rsid w:val="00B0534D"/>
    <w:rsid w:val="00B05534"/>
    <w:rsid w:val="00B0665F"/>
    <w:rsid w:val="00B06975"/>
    <w:rsid w:val="00B0781E"/>
    <w:rsid w:val="00B11085"/>
    <w:rsid w:val="00B111BA"/>
    <w:rsid w:val="00B11983"/>
    <w:rsid w:val="00B11E91"/>
    <w:rsid w:val="00B120A6"/>
    <w:rsid w:val="00B12410"/>
    <w:rsid w:val="00B12F7E"/>
    <w:rsid w:val="00B13248"/>
    <w:rsid w:val="00B13F90"/>
    <w:rsid w:val="00B143AD"/>
    <w:rsid w:val="00B14FF0"/>
    <w:rsid w:val="00B1577D"/>
    <w:rsid w:val="00B157F9"/>
    <w:rsid w:val="00B15E2C"/>
    <w:rsid w:val="00B16436"/>
    <w:rsid w:val="00B16B29"/>
    <w:rsid w:val="00B17189"/>
    <w:rsid w:val="00B1793F"/>
    <w:rsid w:val="00B21216"/>
    <w:rsid w:val="00B225C3"/>
    <w:rsid w:val="00B22ACE"/>
    <w:rsid w:val="00B24FE0"/>
    <w:rsid w:val="00B2501F"/>
    <w:rsid w:val="00B25349"/>
    <w:rsid w:val="00B258D9"/>
    <w:rsid w:val="00B2620B"/>
    <w:rsid w:val="00B272E5"/>
    <w:rsid w:val="00B30F06"/>
    <w:rsid w:val="00B316DD"/>
    <w:rsid w:val="00B32375"/>
    <w:rsid w:val="00B3285D"/>
    <w:rsid w:val="00B33095"/>
    <w:rsid w:val="00B335F6"/>
    <w:rsid w:val="00B33A33"/>
    <w:rsid w:val="00B34258"/>
    <w:rsid w:val="00B34323"/>
    <w:rsid w:val="00B354D9"/>
    <w:rsid w:val="00B356A7"/>
    <w:rsid w:val="00B35ACF"/>
    <w:rsid w:val="00B36874"/>
    <w:rsid w:val="00B36974"/>
    <w:rsid w:val="00B37423"/>
    <w:rsid w:val="00B40225"/>
    <w:rsid w:val="00B42BF9"/>
    <w:rsid w:val="00B42CD8"/>
    <w:rsid w:val="00B434E7"/>
    <w:rsid w:val="00B43BE0"/>
    <w:rsid w:val="00B44497"/>
    <w:rsid w:val="00B44546"/>
    <w:rsid w:val="00B45547"/>
    <w:rsid w:val="00B455B2"/>
    <w:rsid w:val="00B46E46"/>
    <w:rsid w:val="00B471F6"/>
    <w:rsid w:val="00B479B0"/>
    <w:rsid w:val="00B47F61"/>
    <w:rsid w:val="00B50C45"/>
    <w:rsid w:val="00B52475"/>
    <w:rsid w:val="00B547B2"/>
    <w:rsid w:val="00B55736"/>
    <w:rsid w:val="00B576C8"/>
    <w:rsid w:val="00B57CE2"/>
    <w:rsid w:val="00B60198"/>
    <w:rsid w:val="00B60B76"/>
    <w:rsid w:val="00B60BC8"/>
    <w:rsid w:val="00B61288"/>
    <w:rsid w:val="00B61561"/>
    <w:rsid w:val="00B61603"/>
    <w:rsid w:val="00B63072"/>
    <w:rsid w:val="00B63711"/>
    <w:rsid w:val="00B667EC"/>
    <w:rsid w:val="00B66AEF"/>
    <w:rsid w:val="00B66FC9"/>
    <w:rsid w:val="00B705AC"/>
    <w:rsid w:val="00B712FC"/>
    <w:rsid w:val="00B71E8B"/>
    <w:rsid w:val="00B728DA"/>
    <w:rsid w:val="00B7334F"/>
    <w:rsid w:val="00B737D5"/>
    <w:rsid w:val="00B73C2B"/>
    <w:rsid w:val="00B746CC"/>
    <w:rsid w:val="00B74FEA"/>
    <w:rsid w:val="00B75AFC"/>
    <w:rsid w:val="00B75C72"/>
    <w:rsid w:val="00B76BFD"/>
    <w:rsid w:val="00B77101"/>
    <w:rsid w:val="00B772D5"/>
    <w:rsid w:val="00B7737E"/>
    <w:rsid w:val="00B7750F"/>
    <w:rsid w:val="00B779F0"/>
    <w:rsid w:val="00B77B5C"/>
    <w:rsid w:val="00B80618"/>
    <w:rsid w:val="00B81125"/>
    <w:rsid w:val="00B82FDB"/>
    <w:rsid w:val="00B831F5"/>
    <w:rsid w:val="00B833DB"/>
    <w:rsid w:val="00B8399C"/>
    <w:rsid w:val="00B840D5"/>
    <w:rsid w:val="00B84AF0"/>
    <w:rsid w:val="00B85B33"/>
    <w:rsid w:val="00B860A9"/>
    <w:rsid w:val="00B862B8"/>
    <w:rsid w:val="00B86541"/>
    <w:rsid w:val="00B866C4"/>
    <w:rsid w:val="00B8673F"/>
    <w:rsid w:val="00B870FC"/>
    <w:rsid w:val="00B9064B"/>
    <w:rsid w:val="00B91F4C"/>
    <w:rsid w:val="00B91F4F"/>
    <w:rsid w:val="00B91F82"/>
    <w:rsid w:val="00B9210E"/>
    <w:rsid w:val="00B938B5"/>
    <w:rsid w:val="00B9395F"/>
    <w:rsid w:val="00B94937"/>
    <w:rsid w:val="00B9515B"/>
    <w:rsid w:val="00B951ED"/>
    <w:rsid w:val="00B95F6E"/>
    <w:rsid w:val="00B962B2"/>
    <w:rsid w:val="00B96E57"/>
    <w:rsid w:val="00B9739C"/>
    <w:rsid w:val="00B97EF1"/>
    <w:rsid w:val="00BA0307"/>
    <w:rsid w:val="00BA0462"/>
    <w:rsid w:val="00BA0992"/>
    <w:rsid w:val="00BA0A53"/>
    <w:rsid w:val="00BA0D91"/>
    <w:rsid w:val="00BA2961"/>
    <w:rsid w:val="00BA4228"/>
    <w:rsid w:val="00BA454F"/>
    <w:rsid w:val="00BA470F"/>
    <w:rsid w:val="00BA4CB9"/>
    <w:rsid w:val="00BB2AD4"/>
    <w:rsid w:val="00BB540F"/>
    <w:rsid w:val="00BB6671"/>
    <w:rsid w:val="00BB6E19"/>
    <w:rsid w:val="00BB774C"/>
    <w:rsid w:val="00BC0D09"/>
    <w:rsid w:val="00BC1113"/>
    <w:rsid w:val="00BC1E87"/>
    <w:rsid w:val="00BC26C6"/>
    <w:rsid w:val="00BC2B8E"/>
    <w:rsid w:val="00BC2BE7"/>
    <w:rsid w:val="00BC3AA1"/>
    <w:rsid w:val="00BC3EC5"/>
    <w:rsid w:val="00BC44E3"/>
    <w:rsid w:val="00BC4870"/>
    <w:rsid w:val="00BC4B5C"/>
    <w:rsid w:val="00BC4D89"/>
    <w:rsid w:val="00BC4EEB"/>
    <w:rsid w:val="00BC5439"/>
    <w:rsid w:val="00BC5C70"/>
    <w:rsid w:val="00BC5CBF"/>
    <w:rsid w:val="00BC65F3"/>
    <w:rsid w:val="00BC6DD6"/>
    <w:rsid w:val="00BC7298"/>
    <w:rsid w:val="00BC7E73"/>
    <w:rsid w:val="00BD06EA"/>
    <w:rsid w:val="00BD0EA6"/>
    <w:rsid w:val="00BD1BBB"/>
    <w:rsid w:val="00BD1D56"/>
    <w:rsid w:val="00BD4528"/>
    <w:rsid w:val="00BD4549"/>
    <w:rsid w:val="00BD49DE"/>
    <w:rsid w:val="00BD512C"/>
    <w:rsid w:val="00BD6DFD"/>
    <w:rsid w:val="00BD7B8E"/>
    <w:rsid w:val="00BE02CF"/>
    <w:rsid w:val="00BE1142"/>
    <w:rsid w:val="00BE1493"/>
    <w:rsid w:val="00BE1DFC"/>
    <w:rsid w:val="00BE2172"/>
    <w:rsid w:val="00BE3D84"/>
    <w:rsid w:val="00BE3ECC"/>
    <w:rsid w:val="00BE40CE"/>
    <w:rsid w:val="00BE5B9A"/>
    <w:rsid w:val="00BE5CCF"/>
    <w:rsid w:val="00BE5DA7"/>
    <w:rsid w:val="00BE5FF7"/>
    <w:rsid w:val="00BE62A9"/>
    <w:rsid w:val="00BE71BB"/>
    <w:rsid w:val="00BF0002"/>
    <w:rsid w:val="00BF054B"/>
    <w:rsid w:val="00BF063B"/>
    <w:rsid w:val="00BF0681"/>
    <w:rsid w:val="00BF07FC"/>
    <w:rsid w:val="00BF176F"/>
    <w:rsid w:val="00BF178E"/>
    <w:rsid w:val="00BF1937"/>
    <w:rsid w:val="00BF2AB8"/>
    <w:rsid w:val="00BF2C50"/>
    <w:rsid w:val="00BF374B"/>
    <w:rsid w:val="00BF4070"/>
    <w:rsid w:val="00BF5527"/>
    <w:rsid w:val="00BF59DA"/>
    <w:rsid w:val="00BF65B5"/>
    <w:rsid w:val="00BF722F"/>
    <w:rsid w:val="00C00482"/>
    <w:rsid w:val="00C00A5E"/>
    <w:rsid w:val="00C00D20"/>
    <w:rsid w:val="00C01FCA"/>
    <w:rsid w:val="00C027BE"/>
    <w:rsid w:val="00C03422"/>
    <w:rsid w:val="00C03DA2"/>
    <w:rsid w:val="00C04ED2"/>
    <w:rsid w:val="00C0512F"/>
    <w:rsid w:val="00C06613"/>
    <w:rsid w:val="00C0682E"/>
    <w:rsid w:val="00C06A42"/>
    <w:rsid w:val="00C0745C"/>
    <w:rsid w:val="00C07634"/>
    <w:rsid w:val="00C07E36"/>
    <w:rsid w:val="00C1029B"/>
    <w:rsid w:val="00C1097E"/>
    <w:rsid w:val="00C10AA1"/>
    <w:rsid w:val="00C10C78"/>
    <w:rsid w:val="00C10D6E"/>
    <w:rsid w:val="00C11A76"/>
    <w:rsid w:val="00C12357"/>
    <w:rsid w:val="00C12ECF"/>
    <w:rsid w:val="00C13CD5"/>
    <w:rsid w:val="00C1423F"/>
    <w:rsid w:val="00C1713D"/>
    <w:rsid w:val="00C17DC0"/>
    <w:rsid w:val="00C20406"/>
    <w:rsid w:val="00C22B5C"/>
    <w:rsid w:val="00C2362E"/>
    <w:rsid w:val="00C252FC"/>
    <w:rsid w:val="00C279C9"/>
    <w:rsid w:val="00C311E0"/>
    <w:rsid w:val="00C31DED"/>
    <w:rsid w:val="00C326E1"/>
    <w:rsid w:val="00C3336B"/>
    <w:rsid w:val="00C34AC5"/>
    <w:rsid w:val="00C34B0D"/>
    <w:rsid w:val="00C34E40"/>
    <w:rsid w:val="00C354EE"/>
    <w:rsid w:val="00C35A98"/>
    <w:rsid w:val="00C35C4C"/>
    <w:rsid w:val="00C35D67"/>
    <w:rsid w:val="00C36B3E"/>
    <w:rsid w:val="00C37BA7"/>
    <w:rsid w:val="00C404F0"/>
    <w:rsid w:val="00C412B2"/>
    <w:rsid w:val="00C416A3"/>
    <w:rsid w:val="00C41BBB"/>
    <w:rsid w:val="00C41D59"/>
    <w:rsid w:val="00C4257C"/>
    <w:rsid w:val="00C425A5"/>
    <w:rsid w:val="00C44039"/>
    <w:rsid w:val="00C44E9F"/>
    <w:rsid w:val="00C455F3"/>
    <w:rsid w:val="00C469F6"/>
    <w:rsid w:val="00C5161D"/>
    <w:rsid w:val="00C517F2"/>
    <w:rsid w:val="00C53F41"/>
    <w:rsid w:val="00C5419E"/>
    <w:rsid w:val="00C54867"/>
    <w:rsid w:val="00C549C9"/>
    <w:rsid w:val="00C56129"/>
    <w:rsid w:val="00C5773A"/>
    <w:rsid w:val="00C57B2B"/>
    <w:rsid w:val="00C57F4D"/>
    <w:rsid w:val="00C602D6"/>
    <w:rsid w:val="00C6035A"/>
    <w:rsid w:val="00C614CB"/>
    <w:rsid w:val="00C61F21"/>
    <w:rsid w:val="00C62714"/>
    <w:rsid w:val="00C63E40"/>
    <w:rsid w:val="00C64985"/>
    <w:rsid w:val="00C64C14"/>
    <w:rsid w:val="00C65318"/>
    <w:rsid w:val="00C6652E"/>
    <w:rsid w:val="00C66593"/>
    <w:rsid w:val="00C66892"/>
    <w:rsid w:val="00C668A9"/>
    <w:rsid w:val="00C66A1A"/>
    <w:rsid w:val="00C66B8C"/>
    <w:rsid w:val="00C66F5F"/>
    <w:rsid w:val="00C6774A"/>
    <w:rsid w:val="00C70D9E"/>
    <w:rsid w:val="00C710A6"/>
    <w:rsid w:val="00C71CDB"/>
    <w:rsid w:val="00C72DF1"/>
    <w:rsid w:val="00C72EA4"/>
    <w:rsid w:val="00C73347"/>
    <w:rsid w:val="00C73B07"/>
    <w:rsid w:val="00C73CB7"/>
    <w:rsid w:val="00C74741"/>
    <w:rsid w:val="00C74E33"/>
    <w:rsid w:val="00C74F39"/>
    <w:rsid w:val="00C75076"/>
    <w:rsid w:val="00C75231"/>
    <w:rsid w:val="00C75992"/>
    <w:rsid w:val="00C75A0D"/>
    <w:rsid w:val="00C76653"/>
    <w:rsid w:val="00C76852"/>
    <w:rsid w:val="00C76B67"/>
    <w:rsid w:val="00C772B6"/>
    <w:rsid w:val="00C83135"/>
    <w:rsid w:val="00C833A4"/>
    <w:rsid w:val="00C835B5"/>
    <w:rsid w:val="00C83A90"/>
    <w:rsid w:val="00C84384"/>
    <w:rsid w:val="00C84765"/>
    <w:rsid w:val="00C85830"/>
    <w:rsid w:val="00C85B0A"/>
    <w:rsid w:val="00C867C4"/>
    <w:rsid w:val="00C903CD"/>
    <w:rsid w:val="00C90DE4"/>
    <w:rsid w:val="00C90E3D"/>
    <w:rsid w:val="00C90FCF"/>
    <w:rsid w:val="00C91850"/>
    <w:rsid w:val="00C93940"/>
    <w:rsid w:val="00C93EF1"/>
    <w:rsid w:val="00C94B04"/>
    <w:rsid w:val="00C94C60"/>
    <w:rsid w:val="00C94C94"/>
    <w:rsid w:val="00C94D77"/>
    <w:rsid w:val="00C952D7"/>
    <w:rsid w:val="00C968A9"/>
    <w:rsid w:val="00C97A3E"/>
    <w:rsid w:val="00CA10CA"/>
    <w:rsid w:val="00CA1E9C"/>
    <w:rsid w:val="00CA2F62"/>
    <w:rsid w:val="00CA3E9E"/>
    <w:rsid w:val="00CA3EEB"/>
    <w:rsid w:val="00CA411A"/>
    <w:rsid w:val="00CA4925"/>
    <w:rsid w:val="00CA4F48"/>
    <w:rsid w:val="00CA51AE"/>
    <w:rsid w:val="00CA5C76"/>
    <w:rsid w:val="00CA5D5D"/>
    <w:rsid w:val="00CA6810"/>
    <w:rsid w:val="00CA68B8"/>
    <w:rsid w:val="00CA7253"/>
    <w:rsid w:val="00CA7613"/>
    <w:rsid w:val="00CA78D1"/>
    <w:rsid w:val="00CB0210"/>
    <w:rsid w:val="00CB086A"/>
    <w:rsid w:val="00CB160F"/>
    <w:rsid w:val="00CB1838"/>
    <w:rsid w:val="00CB20FB"/>
    <w:rsid w:val="00CB40D6"/>
    <w:rsid w:val="00CB43BC"/>
    <w:rsid w:val="00CB461E"/>
    <w:rsid w:val="00CB4E27"/>
    <w:rsid w:val="00CB5211"/>
    <w:rsid w:val="00CB5A3A"/>
    <w:rsid w:val="00CB5B17"/>
    <w:rsid w:val="00CB6881"/>
    <w:rsid w:val="00CB6C41"/>
    <w:rsid w:val="00CB72DC"/>
    <w:rsid w:val="00CC08DE"/>
    <w:rsid w:val="00CC13E7"/>
    <w:rsid w:val="00CC15E7"/>
    <w:rsid w:val="00CC2BF4"/>
    <w:rsid w:val="00CC2F98"/>
    <w:rsid w:val="00CC36DF"/>
    <w:rsid w:val="00CC4608"/>
    <w:rsid w:val="00CC505A"/>
    <w:rsid w:val="00CC59A5"/>
    <w:rsid w:val="00CC6395"/>
    <w:rsid w:val="00CC6497"/>
    <w:rsid w:val="00CC6CE9"/>
    <w:rsid w:val="00CC7602"/>
    <w:rsid w:val="00CC7CE6"/>
    <w:rsid w:val="00CC7DBA"/>
    <w:rsid w:val="00CC7F5E"/>
    <w:rsid w:val="00CD16FA"/>
    <w:rsid w:val="00CD1972"/>
    <w:rsid w:val="00CD1C37"/>
    <w:rsid w:val="00CD1DE6"/>
    <w:rsid w:val="00CD2127"/>
    <w:rsid w:val="00CD3091"/>
    <w:rsid w:val="00CD3DB2"/>
    <w:rsid w:val="00CD438E"/>
    <w:rsid w:val="00CD5322"/>
    <w:rsid w:val="00CD6418"/>
    <w:rsid w:val="00CD6ED8"/>
    <w:rsid w:val="00CD7951"/>
    <w:rsid w:val="00CE02E0"/>
    <w:rsid w:val="00CE1B16"/>
    <w:rsid w:val="00CE2B13"/>
    <w:rsid w:val="00CE2C18"/>
    <w:rsid w:val="00CE33E4"/>
    <w:rsid w:val="00CE3553"/>
    <w:rsid w:val="00CE4058"/>
    <w:rsid w:val="00CE5831"/>
    <w:rsid w:val="00CE5C1A"/>
    <w:rsid w:val="00CE6781"/>
    <w:rsid w:val="00CE68E3"/>
    <w:rsid w:val="00CE715B"/>
    <w:rsid w:val="00CE742A"/>
    <w:rsid w:val="00CF14A6"/>
    <w:rsid w:val="00CF172A"/>
    <w:rsid w:val="00CF27E7"/>
    <w:rsid w:val="00CF34FB"/>
    <w:rsid w:val="00CF3759"/>
    <w:rsid w:val="00CF4915"/>
    <w:rsid w:val="00CF4B34"/>
    <w:rsid w:val="00CF4C98"/>
    <w:rsid w:val="00CF4ED4"/>
    <w:rsid w:val="00CF5321"/>
    <w:rsid w:val="00CF6524"/>
    <w:rsid w:val="00CF6BE5"/>
    <w:rsid w:val="00CF6E67"/>
    <w:rsid w:val="00D00F2D"/>
    <w:rsid w:val="00D0134C"/>
    <w:rsid w:val="00D0139D"/>
    <w:rsid w:val="00D01E5B"/>
    <w:rsid w:val="00D03FDE"/>
    <w:rsid w:val="00D047C6"/>
    <w:rsid w:val="00D04A46"/>
    <w:rsid w:val="00D04AE3"/>
    <w:rsid w:val="00D05240"/>
    <w:rsid w:val="00D06735"/>
    <w:rsid w:val="00D07778"/>
    <w:rsid w:val="00D07BFC"/>
    <w:rsid w:val="00D1008E"/>
    <w:rsid w:val="00D1127F"/>
    <w:rsid w:val="00D112A5"/>
    <w:rsid w:val="00D12342"/>
    <w:rsid w:val="00D128D9"/>
    <w:rsid w:val="00D12DD6"/>
    <w:rsid w:val="00D13B4F"/>
    <w:rsid w:val="00D13BE5"/>
    <w:rsid w:val="00D13F28"/>
    <w:rsid w:val="00D149BF"/>
    <w:rsid w:val="00D15F1D"/>
    <w:rsid w:val="00D1638C"/>
    <w:rsid w:val="00D16CE6"/>
    <w:rsid w:val="00D16EA7"/>
    <w:rsid w:val="00D17161"/>
    <w:rsid w:val="00D17BC5"/>
    <w:rsid w:val="00D21ADC"/>
    <w:rsid w:val="00D2238D"/>
    <w:rsid w:val="00D235DD"/>
    <w:rsid w:val="00D23785"/>
    <w:rsid w:val="00D23954"/>
    <w:rsid w:val="00D2558A"/>
    <w:rsid w:val="00D257A1"/>
    <w:rsid w:val="00D25ED8"/>
    <w:rsid w:val="00D308EE"/>
    <w:rsid w:val="00D322D5"/>
    <w:rsid w:val="00D33E52"/>
    <w:rsid w:val="00D348FD"/>
    <w:rsid w:val="00D34F0E"/>
    <w:rsid w:val="00D36BB2"/>
    <w:rsid w:val="00D4004E"/>
    <w:rsid w:val="00D4089C"/>
    <w:rsid w:val="00D41573"/>
    <w:rsid w:val="00D4244B"/>
    <w:rsid w:val="00D42BE1"/>
    <w:rsid w:val="00D43A73"/>
    <w:rsid w:val="00D43CD9"/>
    <w:rsid w:val="00D44523"/>
    <w:rsid w:val="00D44901"/>
    <w:rsid w:val="00D46517"/>
    <w:rsid w:val="00D46647"/>
    <w:rsid w:val="00D46D12"/>
    <w:rsid w:val="00D50119"/>
    <w:rsid w:val="00D50255"/>
    <w:rsid w:val="00D50BAF"/>
    <w:rsid w:val="00D50E54"/>
    <w:rsid w:val="00D50F5A"/>
    <w:rsid w:val="00D525E0"/>
    <w:rsid w:val="00D53474"/>
    <w:rsid w:val="00D53BAF"/>
    <w:rsid w:val="00D53F52"/>
    <w:rsid w:val="00D5526C"/>
    <w:rsid w:val="00D55DC1"/>
    <w:rsid w:val="00D5617A"/>
    <w:rsid w:val="00D566F6"/>
    <w:rsid w:val="00D57937"/>
    <w:rsid w:val="00D6075F"/>
    <w:rsid w:val="00D61165"/>
    <w:rsid w:val="00D61868"/>
    <w:rsid w:val="00D63E58"/>
    <w:rsid w:val="00D6463C"/>
    <w:rsid w:val="00D66BAF"/>
    <w:rsid w:val="00D67467"/>
    <w:rsid w:val="00D678C2"/>
    <w:rsid w:val="00D708FC"/>
    <w:rsid w:val="00D71095"/>
    <w:rsid w:val="00D71AEA"/>
    <w:rsid w:val="00D722E7"/>
    <w:rsid w:val="00D72BA2"/>
    <w:rsid w:val="00D735DC"/>
    <w:rsid w:val="00D753E3"/>
    <w:rsid w:val="00D7562A"/>
    <w:rsid w:val="00D76569"/>
    <w:rsid w:val="00D7675B"/>
    <w:rsid w:val="00D76830"/>
    <w:rsid w:val="00D76E7F"/>
    <w:rsid w:val="00D803B8"/>
    <w:rsid w:val="00D809EC"/>
    <w:rsid w:val="00D80EE7"/>
    <w:rsid w:val="00D820E4"/>
    <w:rsid w:val="00D822FD"/>
    <w:rsid w:val="00D83B4A"/>
    <w:rsid w:val="00D84135"/>
    <w:rsid w:val="00D842D4"/>
    <w:rsid w:val="00D85507"/>
    <w:rsid w:val="00D8594C"/>
    <w:rsid w:val="00D85DE7"/>
    <w:rsid w:val="00D86BA9"/>
    <w:rsid w:val="00D90E18"/>
    <w:rsid w:val="00D9212B"/>
    <w:rsid w:val="00D923C1"/>
    <w:rsid w:val="00D9280F"/>
    <w:rsid w:val="00D92E0E"/>
    <w:rsid w:val="00D938FE"/>
    <w:rsid w:val="00D93E82"/>
    <w:rsid w:val="00D94C66"/>
    <w:rsid w:val="00D95C23"/>
    <w:rsid w:val="00D96624"/>
    <w:rsid w:val="00D969B6"/>
    <w:rsid w:val="00D96A93"/>
    <w:rsid w:val="00D972C8"/>
    <w:rsid w:val="00D97E7A"/>
    <w:rsid w:val="00D97E92"/>
    <w:rsid w:val="00D97ED3"/>
    <w:rsid w:val="00DA0357"/>
    <w:rsid w:val="00DA067A"/>
    <w:rsid w:val="00DA06CA"/>
    <w:rsid w:val="00DA0907"/>
    <w:rsid w:val="00DA097D"/>
    <w:rsid w:val="00DA0A5E"/>
    <w:rsid w:val="00DA24B4"/>
    <w:rsid w:val="00DA31AA"/>
    <w:rsid w:val="00DA4163"/>
    <w:rsid w:val="00DA4BD4"/>
    <w:rsid w:val="00DA4E11"/>
    <w:rsid w:val="00DA543C"/>
    <w:rsid w:val="00DA563E"/>
    <w:rsid w:val="00DA62AD"/>
    <w:rsid w:val="00DA6441"/>
    <w:rsid w:val="00DA690D"/>
    <w:rsid w:val="00DA6C07"/>
    <w:rsid w:val="00DA7814"/>
    <w:rsid w:val="00DA7E62"/>
    <w:rsid w:val="00DB0B68"/>
    <w:rsid w:val="00DB170F"/>
    <w:rsid w:val="00DB2231"/>
    <w:rsid w:val="00DB2690"/>
    <w:rsid w:val="00DB3238"/>
    <w:rsid w:val="00DB350C"/>
    <w:rsid w:val="00DB400A"/>
    <w:rsid w:val="00DB4332"/>
    <w:rsid w:val="00DB4396"/>
    <w:rsid w:val="00DB4B11"/>
    <w:rsid w:val="00DB58D2"/>
    <w:rsid w:val="00DB5AAF"/>
    <w:rsid w:val="00DB6B5A"/>
    <w:rsid w:val="00DB6F15"/>
    <w:rsid w:val="00DC0402"/>
    <w:rsid w:val="00DC137C"/>
    <w:rsid w:val="00DC16A9"/>
    <w:rsid w:val="00DC3154"/>
    <w:rsid w:val="00DC3F1A"/>
    <w:rsid w:val="00DC3F23"/>
    <w:rsid w:val="00DC3FC2"/>
    <w:rsid w:val="00DC4A7C"/>
    <w:rsid w:val="00DC4B59"/>
    <w:rsid w:val="00DC4FAC"/>
    <w:rsid w:val="00DC595F"/>
    <w:rsid w:val="00DC5A8C"/>
    <w:rsid w:val="00DC60D7"/>
    <w:rsid w:val="00DC6D3A"/>
    <w:rsid w:val="00DC7102"/>
    <w:rsid w:val="00DC7B02"/>
    <w:rsid w:val="00DD05A6"/>
    <w:rsid w:val="00DD063E"/>
    <w:rsid w:val="00DD13B6"/>
    <w:rsid w:val="00DD145A"/>
    <w:rsid w:val="00DD2551"/>
    <w:rsid w:val="00DD2FFC"/>
    <w:rsid w:val="00DD376D"/>
    <w:rsid w:val="00DD399D"/>
    <w:rsid w:val="00DD48BE"/>
    <w:rsid w:val="00DD493B"/>
    <w:rsid w:val="00DD5A03"/>
    <w:rsid w:val="00DD65DC"/>
    <w:rsid w:val="00DD669C"/>
    <w:rsid w:val="00DD6A57"/>
    <w:rsid w:val="00DD6FC4"/>
    <w:rsid w:val="00DD7030"/>
    <w:rsid w:val="00DD7D0D"/>
    <w:rsid w:val="00DE1207"/>
    <w:rsid w:val="00DE1DF9"/>
    <w:rsid w:val="00DE2889"/>
    <w:rsid w:val="00DE2E81"/>
    <w:rsid w:val="00DE2EEA"/>
    <w:rsid w:val="00DE31D1"/>
    <w:rsid w:val="00DE34A2"/>
    <w:rsid w:val="00DE5239"/>
    <w:rsid w:val="00DE55E2"/>
    <w:rsid w:val="00DE6655"/>
    <w:rsid w:val="00DE7032"/>
    <w:rsid w:val="00DE7250"/>
    <w:rsid w:val="00DF06BB"/>
    <w:rsid w:val="00DF1ACD"/>
    <w:rsid w:val="00DF2525"/>
    <w:rsid w:val="00DF2847"/>
    <w:rsid w:val="00DF3ED5"/>
    <w:rsid w:val="00DF4A1C"/>
    <w:rsid w:val="00DF4AC4"/>
    <w:rsid w:val="00DF74C7"/>
    <w:rsid w:val="00DF7DBD"/>
    <w:rsid w:val="00E001CF"/>
    <w:rsid w:val="00E005BC"/>
    <w:rsid w:val="00E00B79"/>
    <w:rsid w:val="00E02040"/>
    <w:rsid w:val="00E0223B"/>
    <w:rsid w:val="00E023C9"/>
    <w:rsid w:val="00E0268D"/>
    <w:rsid w:val="00E04D3F"/>
    <w:rsid w:val="00E056A2"/>
    <w:rsid w:val="00E05B6B"/>
    <w:rsid w:val="00E05E5A"/>
    <w:rsid w:val="00E06BAD"/>
    <w:rsid w:val="00E07EBD"/>
    <w:rsid w:val="00E10AE7"/>
    <w:rsid w:val="00E10B9E"/>
    <w:rsid w:val="00E1175C"/>
    <w:rsid w:val="00E1180A"/>
    <w:rsid w:val="00E118FD"/>
    <w:rsid w:val="00E11FB8"/>
    <w:rsid w:val="00E140BC"/>
    <w:rsid w:val="00E140E5"/>
    <w:rsid w:val="00E1428F"/>
    <w:rsid w:val="00E149DC"/>
    <w:rsid w:val="00E14A39"/>
    <w:rsid w:val="00E14ABC"/>
    <w:rsid w:val="00E1530A"/>
    <w:rsid w:val="00E1562A"/>
    <w:rsid w:val="00E15D42"/>
    <w:rsid w:val="00E15E8B"/>
    <w:rsid w:val="00E15F81"/>
    <w:rsid w:val="00E164B5"/>
    <w:rsid w:val="00E1689F"/>
    <w:rsid w:val="00E20532"/>
    <w:rsid w:val="00E21149"/>
    <w:rsid w:val="00E24094"/>
    <w:rsid w:val="00E245D4"/>
    <w:rsid w:val="00E25827"/>
    <w:rsid w:val="00E25FAE"/>
    <w:rsid w:val="00E26B5A"/>
    <w:rsid w:val="00E26C8C"/>
    <w:rsid w:val="00E27A8C"/>
    <w:rsid w:val="00E301E6"/>
    <w:rsid w:val="00E30436"/>
    <w:rsid w:val="00E30803"/>
    <w:rsid w:val="00E30BBC"/>
    <w:rsid w:val="00E32883"/>
    <w:rsid w:val="00E335EA"/>
    <w:rsid w:val="00E33977"/>
    <w:rsid w:val="00E33E94"/>
    <w:rsid w:val="00E3465C"/>
    <w:rsid w:val="00E34849"/>
    <w:rsid w:val="00E37D40"/>
    <w:rsid w:val="00E402B4"/>
    <w:rsid w:val="00E427F4"/>
    <w:rsid w:val="00E42E3F"/>
    <w:rsid w:val="00E442CC"/>
    <w:rsid w:val="00E44E42"/>
    <w:rsid w:val="00E45AFA"/>
    <w:rsid w:val="00E45C1B"/>
    <w:rsid w:val="00E51CD6"/>
    <w:rsid w:val="00E521BD"/>
    <w:rsid w:val="00E5246E"/>
    <w:rsid w:val="00E52898"/>
    <w:rsid w:val="00E546DF"/>
    <w:rsid w:val="00E551AA"/>
    <w:rsid w:val="00E575AE"/>
    <w:rsid w:val="00E575F2"/>
    <w:rsid w:val="00E57C2D"/>
    <w:rsid w:val="00E60024"/>
    <w:rsid w:val="00E60A6C"/>
    <w:rsid w:val="00E635CA"/>
    <w:rsid w:val="00E64E73"/>
    <w:rsid w:val="00E66FE7"/>
    <w:rsid w:val="00E671AC"/>
    <w:rsid w:val="00E67695"/>
    <w:rsid w:val="00E70C73"/>
    <w:rsid w:val="00E70E20"/>
    <w:rsid w:val="00E710C7"/>
    <w:rsid w:val="00E72284"/>
    <w:rsid w:val="00E728B1"/>
    <w:rsid w:val="00E729B5"/>
    <w:rsid w:val="00E73503"/>
    <w:rsid w:val="00E73C78"/>
    <w:rsid w:val="00E73E84"/>
    <w:rsid w:val="00E74C3A"/>
    <w:rsid w:val="00E75256"/>
    <w:rsid w:val="00E7742D"/>
    <w:rsid w:val="00E77EE9"/>
    <w:rsid w:val="00E801B3"/>
    <w:rsid w:val="00E80B2A"/>
    <w:rsid w:val="00E81BE9"/>
    <w:rsid w:val="00E81C3F"/>
    <w:rsid w:val="00E81D36"/>
    <w:rsid w:val="00E81EA1"/>
    <w:rsid w:val="00E83056"/>
    <w:rsid w:val="00E83FFB"/>
    <w:rsid w:val="00E850B6"/>
    <w:rsid w:val="00E85500"/>
    <w:rsid w:val="00E86398"/>
    <w:rsid w:val="00E86739"/>
    <w:rsid w:val="00E86929"/>
    <w:rsid w:val="00E87F0B"/>
    <w:rsid w:val="00E9045F"/>
    <w:rsid w:val="00E91444"/>
    <w:rsid w:val="00E927B1"/>
    <w:rsid w:val="00E93D7F"/>
    <w:rsid w:val="00E94167"/>
    <w:rsid w:val="00E94277"/>
    <w:rsid w:val="00E96689"/>
    <w:rsid w:val="00E9714E"/>
    <w:rsid w:val="00E97C62"/>
    <w:rsid w:val="00EA24C7"/>
    <w:rsid w:val="00EA271B"/>
    <w:rsid w:val="00EA3949"/>
    <w:rsid w:val="00EA3DC4"/>
    <w:rsid w:val="00EA4613"/>
    <w:rsid w:val="00EA4F33"/>
    <w:rsid w:val="00EA573A"/>
    <w:rsid w:val="00EA6153"/>
    <w:rsid w:val="00EA6704"/>
    <w:rsid w:val="00EA6804"/>
    <w:rsid w:val="00EA6A5E"/>
    <w:rsid w:val="00EA6C7D"/>
    <w:rsid w:val="00EA6D1C"/>
    <w:rsid w:val="00EA740E"/>
    <w:rsid w:val="00EA75A2"/>
    <w:rsid w:val="00EA772B"/>
    <w:rsid w:val="00EA79F7"/>
    <w:rsid w:val="00EB0C66"/>
    <w:rsid w:val="00EB139F"/>
    <w:rsid w:val="00EB1BAA"/>
    <w:rsid w:val="00EB1D07"/>
    <w:rsid w:val="00EB3247"/>
    <w:rsid w:val="00EB50F1"/>
    <w:rsid w:val="00EB55F5"/>
    <w:rsid w:val="00EB5927"/>
    <w:rsid w:val="00EB6380"/>
    <w:rsid w:val="00EB6855"/>
    <w:rsid w:val="00EB68CC"/>
    <w:rsid w:val="00EC061A"/>
    <w:rsid w:val="00EC0AB6"/>
    <w:rsid w:val="00EC1021"/>
    <w:rsid w:val="00EC1505"/>
    <w:rsid w:val="00EC1C36"/>
    <w:rsid w:val="00EC236A"/>
    <w:rsid w:val="00EC2666"/>
    <w:rsid w:val="00EC6010"/>
    <w:rsid w:val="00EC61AF"/>
    <w:rsid w:val="00EC6D1F"/>
    <w:rsid w:val="00EC7441"/>
    <w:rsid w:val="00ED05A3"/>
    <w:rsid w:val="00ED09D2"/>
    <w:rsid w:val="00ED1528"/>
    <w:rsid w:val="00ED21E2"/>
    <w:rsid w:val="00ED2E90"/>
    <w:rsid w:val="00ED347C"/>
    <w:rsid w:val="00ED4015"/>
    <w:rsid w:val="00ED428A"/>
    <w:rsid w:val="00ED442A"/>
    <w:rsid w:val="00ED6A44"/>
    <w:rsid w:val="00EE040D"/>
    <w:rsid w:val="00EE12CD"/>
    <w:rsid w:val="00EE1639"/>
    <w:rsid w:val="00EE285F"/>
    <w:rsid w:val="00EE2D40"/>
    <w:rsid w:val="00EE3561"/>
    <w:rsid w:val="00EE451E"/>
    <w:rsid w:val="00EE4E38"/>
    <w:rsid w:val="00EE6288"/>
    <w:rsid w:val="00EE74C6"/>
    <w:rsid w:val="00EE75F5"/>
    <w:rsid w:val="00EE7743"/>
    <w:rsid w:val="00EE7AB2"/>
    <w:rsid w:val="00EE7C80"/>
    <w:rsid w:val="00EF21EB"/>
    <w:rsid w:val="00EF2A04"/>
    <w:rsid w:val="00EF2FC0"/>
    <w:rsid w:val="00EF323E"/>
    <w:rsid w:val="00EF3514"/>
    <w:rsid w:val="00EF3B67"/>
    <w:rsid w:val="00EF41B7"/>
    <w:rsid w:val="00EF4C57"/>
    <w:rsid w:val="00EF6B23"/>
    <w:rsid w:val="00EF7A27"/>
    <w:rsid w:val="00F003B5"/>
    <w:rsid w:val="00F0046A"/>
    <w:rsid w:val="00F006B4"/>
    <w:rsid w:val="00F01456"/>
    <w:rsid w:val="00F0180B"/>
    <w:rsid w:val="00F02784"/>
    <w:rsid w:val="00F029FD"/>
    <w:rsid w:val="00F02DDA"/>
    <w:rsid w:val="00F03AFF"/>
    <w:rsid w:val="00F03F80"/>
    <w:rsid w:val="00F04005"/>
    <w:rsid w:val="00F0441C"/>
    <w:rsid w:val="00F05219"/>
    <w:rsid w:val="00F06E3C"/>
    <w:rsid w:val="00F07B73"/>
    <w:rsid w:val="00F07E7F"/>
    <w:rsid w:val="00F10414"/>
    <w:rsid w:val="00F10527"/>
    <w:rsid w:val="00F11AC7"/>
    <w:rsid w:val="00F11FC1"/>
    <w:rsid w:val="00F12790"/>
    <w:rsid w:val="00F1289E"/>
    <w:rsid w:val="00F12C4B"/>
    <w:rsid w:val="00F12DC2"/>
    <w:rsid w:val="00F12EF8"/>
    <w:rsid w:val="00F135BC"/>
    <w:rsid w:val="00F14109"/>
    <w:rsid w:val="00F143C7"/>
    <w:rsid w:val="00F14446"/>
    <w:rsid w:val="00F14BD9"/>
    <w:rsid w:val="00F1557A"/>
    <w:rsid w:val="00F161F3"/>
    <w:rsid w:val="00F204D2"/>
    <w:rsid w:val="00F21C05"/>
    <w:rsid w:val="00F21C7D"/>
    <w:rsid w:val="00F21CED"/>
    <w:rsid w:val="00F21F7A"/>
    <w:rsid w:val="00F22312"/>
    <w:rsid w:val="00F23265"/>
    <w:rsid w:val="00F24868"/>
    <w:rsid w:val="00F24C84"/>
    <w:rsid w:val="00F2509E"/>
    <w:rsid w:val="00F251AF"/>
    <w:rsid w:val="00F2579A"/>
    <w:rsid w:val="00F26233"/>
    <w:rsid w:val="00F26D1F"/>
    <w:rsid w:val="00F277E2"/>
    <w:rsid w:val="00F31BA4"/>
    <w:rsid w:val="00F31D5F"/>
    <w:rsid w:val="00F324C7"/>
    <w:rsid w:val="00F33043"/>
    <w:rsid w:val="00F333D5"/>
    <w:rsid w:val="00F33639"/>
    <w:rsid w:val="00F336BD"/>
    <w:rsid w:val="00F3479C"/>
    <w:rsid w:val="00F34C74"/>
    <w:rsid w:val="00F34D4C"/>
    <w:rsid w:val="00F350E1"/>
    <w:rsid w:val="00F35C86"/>
    <w:rsid w:val="00F360AA"/>
    <w:rsid w:val="00F3642F"/>
    <w:rsid w:val="00F377AE"/>
    <w:rsid w:val="00F378A3"/>
    <w:rsid w:val="00F378F9"/>
    <w:rsid w:val="00F37C71"/>
    <w:rsid w:val="00F40B67"/>
    <w:rsid w:val="00F40C05"/>
    <w:rsid w:val="00F41336"/>
    <w:rsid w:val="00F4232B"/>
    <w:rsid w:val="00F4254D"/>
    <w:rsid w:val="00F4354A"/>
    <w:rsid w:val="00F4390C"/>
    <w:rsid w:val="00F44843"/>
    <w:rsid w:val="00F44CBA"/>
    <w:rsid w:val="00F45AD4"/>
    <w:rsid w:val="00F45B6F"/>
    <w:rsid w:val="00F46DA9"/>
    <w:rsid w:val="00F478D2"/>
    <w:rsid w:val="00F47A78"/>
    <w:rsid w:val="00F50766"/>
    <w:rsid w:val="00F509C1"/>
    <w:rsid w:val="00F50DDD"/>
    <w:rsid w:val="00F51DC5"/>
    <w:rsid w:val="00F5468F"/>
    <w:rsid w:val="00F54880"/>
    <w:rsid w:val="00F54CF9"/>
    <w:rsid w:val="00F55796"/>
    <w:rsid w:val="00F55936"/>
    <w:rsid w:val="00F55FFE"/>
    <w:rsid w:val="00F56FD8"/>
    <w:rsid w:val="00F5775A"/>
    <w:rsid w:val="00F578FB"/>
    <w:rsid w:val="00F57FE5"/>
    <w:rsid w:val="00F60FA6"/>
    <w:rsid w:val="00F6140C"/>
    <w:rsid w:val="00F61469"/>
    <w:rsid w:val="00F6240E"/>
    <w:rsid w:val="00F6259E"/>
    <w:rsid w:val="00F627E5"/>
    <w:rsid w:val="00F63822"/>
    <w:rsid w:val="00F643AC"/>
    <w:rsid w:val="00F65D96"/>
    <w:rsid w:val="00F660C1"/>
    <w:rsid w:val="00F66EB1"/>
    <w:rsid w:val="00F67339"/>
    <w:rsid w:val="00F70F81"/>
    <w:rsid w:val="00F73051"/>
    <w:rsid w:val="00F73133"/>
    <w:rsid w:val="00F731A3"/>
    <w:rsid w:val="00F734D1"/>
    <w:rsid w:val="00F73882"/>
    <w:rsid w:val="00F739C7"/>
    <w:rsid w:val="00F74341"/>
    <w:rsid w:val="00F747C7"/>
    <w:rsid w:val="00F77BD2"/>
    <w:rsid w:val="00F80097"/>
    <w:rsid w:val="00F804DC"/>
    <w:rsid w:val="00F83036"/>
    <w:rsid w:val="00F8354C"/>
    <w:rsid w:val="00F83918"/>
    <w:rsid w:val="00F84375"/>
    <w:rsid w:val="00F856FF"/>
    <w:rsid w:val="00F8636F"/>
    <w:rsid w:val="00F86737"/>
    <w:rsid w:val="00F87C5C"/>
    <w:rsid w:val="00F87EE2"/>
    <w:rsid w:val="00F906CD"/>
    <w:rsid w:val="00F91A56"/>
    <w:rsid w:val="00F91ADF"/>
    <w:rsid w:val="00F91BA4"/>
    <w:rsid w:val="00F92671"/>
    <w:rsid w:val="00F93831"/>
    <w:rsid w:val="00F93898"/>
    <w:rsid w:val="00F93E6E"/>
    <w:rsid w:val="00F93FA0"/>
    <w:rsid w:val="00F942A8"/>
    <w:rsid w:val="00F947EF"/>
    <w:rsid w:val="00F9545F"/>
    <w:rsid w:val="00F95642"/>
    <w:rsid w:val="00F95D32"/>
    <w:rsid w:val="00F96261"/>
    <w:rsid w:val="00FA07D6"/>
    <w:rsid w:val="00FA07FD"/>
    <w:rsid w:val="00FA0A72"/>
    <w:rsid w:val="00FA1083"/>
    <w:rsid w:val="00FA3FAA"/>
    <w:rsid w:val="00FA73CA"/>
    <w:rsid w:val="00FA753F"/>
    <w:rsid w:val="00FA763F"/>
    <w:rsid w:val="00FA7723"/>
    <w:rsid w:val="00FA7775"/>
    <w:rsid w:val="00FA7D03"/>
    <w:rsid w:val="00FB040C"/>
    <w:rsid w:val="00FB18D4"/>
    <w:rsid w:val="00FB23A3"/>
    <w:rsid w:val="00FB2CA4"/>
    <w:rsid w:val="00FB2EEF"/>
    <w:rsid w:val="00FB42F1"/>
    <w:rsid w:val="00FB44E9"/>
    <w:rsid w:val="00FB63E9"/>
    <w:rsid w:val="00FB6FA7"/>
    <w:rsid w:val="00FB733A"/>
    <w:rsid w:val="00FB73EF"/>
    <w:rsid w:val="00FB7773"/>
    <w:rsid w:val="00FB7A84"/>
    <w:rsid w:val="00FC00A8"/>
    <w:rsid w:val="00FC0B18"/>
    <w:rsid w:val="00FC10AF"/>
    <w:rsid w:val="00FC1B29"/>
    <w:rsid w:val="00FC20A5"/>
    <w:rsid w:val="00FC3100"/>
    <w:rsid w:val="00FC3873"/>
    <w:rsid w:val="00FC4068"/>
    <w:rsid w:val="00FC43CD"/>
    <w:rsid w:val="00FC48CA"/>
    <w:rsid w:val="00FC5463"/>
    <w:rsid w:val="00FC549A"/>
    <w:rsid w:val="00FC590B"/>
    <w:rsid w:val="00FC7C64"/>
    <w:rsid w:val="00FD00A7"/>
    <w:rsid w:val="00FD1B93"/>
    <w:rsid w:val="00FD2536"/>
    <w:rsid w:val="00FD3652"/>
    <w:rsid w:val="00FD3BCB"/>
    <w:rsid w:val="00FD3DBA"/>
    <w:rsid w:val="00FD4200"/>
    <w:rsid w:val="00FD462C"/>
    <w:rsid w:val="00FD4C41"/>
    <w:rsid w:val="00FD4CF0"/>
    <w:rsid w:val="00FD51FE"/>
    <w:rsid w:val="00FD5821"/>
    <w:rsid w:val="00FD61E9"/>
    <w:rsid w:val="00FE018A"/>
    <w:rsid w:val="00FE1A8A"/>
    <w:rsid w:val="00FE27EC"/>
    <w:rsid w:val="00FE28DF"/>
    <w:rsid w:val="00FE2D18"/>
    <w:rsid w:val="00FE32CB"/>
    <w:rsid w:val="00FE3AC4"/>
    <w:rsid w:val="00FE3AEE"/>
    <w:rsid w:val="00FE4700"/>
    <w:rsid w:val="00FE47A5"/>
    <w:rsid w:val="00FE4AC4"/>
    <w:rsid w:val="00FE4D01"/>
    <w:rsid w:val="00FE5E6E"/>
    <w:rsid w:val="00FE6136"/>
    <w:rsid w:val="00FE646C"/>
    <w:rsid w:val="00FE6C41"/>
    <w:rsid w:val="00FE7025"/>
    <w:rsid w:val="00FE7960"/>
    <w:rsid w:val="00FE7995"/>
    <w:rsid w:val="00FE7B10"/>
    <w:rsid w:val="00FF084E"/>
    <w:rsid w:val="00FF0A41"/>
    <w:rsid w:val="00FF1050"/>
    <w:rsid w:val="00FF10DC"/>
    <w:rsid w:val="00FF1255"/>
    <w:rsid w:val="00FF1277"/>
    <w:rsid w:val="00FF2B2D"/>
    <w:rsid w:val="00FF4CD5"/>
    <w:rsid w:val="00FF5212"/>
    <w:rsid w:val="00FF5796"/>
    <w:rsid w:val="00FF7005"/>
    <w:rsid w:val="00FF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80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B6E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B6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BB6E19"/>
    <w:pPr>
      <w:spacing w:after="312" w:line="240" w:lineRule="auto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2">
    <w:name w:val="Знак2"/>
    <w:basedOn w:val="Normal"/>
    <w:uiPriority w:val="99"/>
    <w:rsid w:val="00BB6E1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</Pages>
  <Words>308</Words>
  <Characters>1756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4</cp:revision>
  <dcterms:created xsi:type="dcterms:W3CDTF">2016-10-24T05:18:00Z</dcterms:created>
  <dcterms:modified xsi:type="dcterms:W3CDTF">2016-11-15T11:56:00Z</dcterms:modified>
</cp:coreProperties>
</file>