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6EA" w:rsidRPr="001123B2" w:rsidRDefault="00F616EA" w:rsidP="00BE2009"/>
    <w:p w:rsidR="00F616EA" w:rsidRPr="001123B2" w:rsidRDefault="00F616EA" w:rsidP="00EB20E4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главы сельского поселения и муниципальных служащих администрации сельского поселения Соколовский сельсовет  муниципального района Давлекановский район Республики Башкортостан, их супругов и несовершеннолетних детей </w:t>
      </w: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5 г"/>
        </w:smartTagPr>
        <w:r w:rsidRPr="001123B2">
          <w:t>20</w:t>
        </w:r>
        <w:r>
          <w:t>15</w:t>
        </w:r>
        <w:r w:rsidRPr="001123B2">
          <w:t xml:space="preserve"> г</w:t>
        </w:r>
      </w:smartTag>
      <w:r w:rsidRPr="001123B2">
        <w:t xml:space="preserve">.по 31 декабря </w:t>
      </w:r>
      <w:smartTag w:uri="urn:schemas-microsoft-com:office:smarttags" w:element="metricconverter">
        <w:smartTagPr>
          <w:attr w:name="ProductID" w:val="2015 г"/>
        </w:smartTagPr>
        <w:r w:rsidRPr="001123B2">
          <w:t>20</w:t>
        </w:r>
        <w:r>
          <w:t>15</w:t>
        </w:r>
        <w:r w:rsidRPr="001123B2">
          <w:t xml:space="preserve"> г</w:t>
        </w:r>
      </w:smartTag>
      <w:r w:rsidRPr="001123B2">
        <w:t>.</w:t>
      </w:r>
      <w:bookmarkStart w:id="0" w:name="_GoBack"/>
      <w:bookmarkEnd w:id="0"/>
    </w:p>
    <w:p w:rsidR="00F616EA" w:rsidRPr="001123B2" w:rsidRDefault="00F616EA" w:rsidP="001123B2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F616EA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 xml:space="preserve">  Сведения об</w:t>
            </w:r>
          </w:p>
          <w:p w:rsidR="00F616EA" w:rsidRPr="00F05029" w:rsidRDefault="00F616EA" w:rsidP="001123B2">
            <w:r w:rsidRPr="00F05029">
              <w:t>источниках</w:t>
            </w:r>
          </w:p>
          <w:p w:rsidR="00F616EA" w:rsidRPr="00F05029" w:rsidRDefault="00F616EA" w:rsidP="001123B2">
            <w:r w:rsidRPr="00F05029">
              <w:t xml:space="preserve">   получения</w:t>
            </w:r>
          </w:p>
          <w:p w:rsidR="00F616EA" w:rsidRPr="00F05029" w:rsidRDefault="00F616EA" w:rsidP="001123B2">
            <w:r w:rsidRPr="00F05029">
              <w:t xml:space="preserve">  средств, за</w:t>
            </w:r>
          </w:p>
          <w:p w:rsidR="00F616EA" w:rsidRPr="00F05029" w:rsidRDefault="00F616EA" w:rsidP="001123B2">
            <w:r w:rsidRPr="00F05029">
              <w:t xml:space="preserve"> счет которых</w:t>
            </w:r>
          </w:p>
          <w:p w:rsidR="00F616EA" w:rsidRPr="00F05029" w:rsidRDefault="00F616EA" w:rsidP="001123B2">
            <w:r w:rsidRPr="00F05029">
              <w:t xml:space="preserve">   совершена</w:t>
            </w:r>
          </w:p>
          <w:p w:rsidR="00F616EA" w:rsidRPr="00F05029" w:rsidRDefault="00F616EA" w:rsidP="001123B2">
            <w:hyperlink w:anchor="Par111" w:history="1">
              <w:r w:rsidRPr="00F05029">
                <w:rPr>
                  <w:rStyle w:val="Hyperlink"/>
                </w:rPr>
                <w:t>1</w:t>
              </w:r>
            </w:hyperlink>
          </w:p>
          <w:p w:rsidR="00F616EA" w:rsidRPr="00F05029" w:rsidRDefault="00F616EA" w:rsidP="001123B2">
            <w:r w:rsidRPr="00F05029">
              <w:t xml:space="preserve">    сделка</w:t>
            </w:r>
          </w:p>
          <w:p w:rsidR="00F616EA" w:rsidRPr="00F05029" w:rsidRDefault="00F616EA" w:rsidP="001123B2">
            <w:r w:rsidRPr="00F05029">
              <w:t>(вид</w:t>
            </w:r>
          </w:p>
          <w:p w:rsidR="00F616EA" w:rsidRPr="00F05029" w:rsidRDefault="00F616EA" w:rsidP="001123B2">
            <w:r w:rsidRPr="00F05029">
              <w:t xml:space="preserve"> приобретенного</w:t>
            </w:r>
          </w:p>
          <w:p w:rsidR="00F616EA" w:rsidRPr="00F05029" w:rsidRDefault="00F616EA" w:rsidP="001123B2">
            <w:r w:rsidRPr="00F05029">
              <w:t xml:space="preserve">   имущества,</w:t>
            </w:r>
          </w:p>
          <w:p w:rsidR="00F616EA" w:rsidRPr="00F05029" w:rsidRDefault="00F616EA" w:rsidP="001123B2">
            <w:r w:rsidRPr="00F05029">
              <w:t xml:space="preserve">   источники)</w:t>
            </w:r>
          </w:p>
        </w:tc>
      </w:tr>
      <w:tr w:rsidR="00F616EA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616EA" w:rsidRPr="00F05029" w:rsidRDefault="00F616EA" w:rsidP="001123B2"/>
        </w:tc>
      </w:tr>
      <w:tr w:rsidR="00F616E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t>Шарафутдинов Ахтам Камалетдинович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1123B2">
            <w:r>
              <w:t>Глава сельского поселения (председа-тель Совета)</w:t>
            </w:r>
          </w:p>
          <w:p w:rsidR="00F616EA" w:rsidRPr="00F05029" w:rsidRDefault="00F616EA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F616EA" w:rsidRDefault="00F616EA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F616EA" w:rsidRDefault="00F616EA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F616EA" w:rsidRPr="00F05029" w:rsidRDefault="00F616EA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1123B2">
            <w:r>
              <w:t>Общая долевая ¼ доля</w:t>
            </w:r>
          </w:p>
          <w:p w:rsidR="00F616EA" w:rsidRDefault="00F616EA" w:rsidP="009A3D2A">
            <w:r>
              <w:t>индивид</w:t>
            </w:r>
          </w:p>
          <w:p w:rsidR="00F616EA" w:rsidRPr="009A3D2A" w:rsidRDefault="00F616EA" w:rsidP="009A3D2A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93,3</w:t>
            </w:r>
          </w:p>
          <w:p w:rsidR="00F616EA" w:rsidRDefault="00F616E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F616EA" w:rsidRDefault="00F616EA" w:rsidP="00B93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1445,0</w:t>
            </w:r>
          </w:p>
          <w:p w:rsidR="00F616EA" w:rsidRDefault="00F616E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F616EA" w:rsidRDefault="00F616EA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16000</w:t>
            </w:r>
          </w:p>
          <w:p w:rsidR="00F616EA" w:rsidRDefault="00F616E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F616EA" w:rsidRPr="00F05029" w:rsidRDefault="00F616EA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1123B2">
            <w:r>
              <w:t>Россия</w:t>
            </w:r>
          </w:p>
          <w:p w:rsidR="00F616EA" w:rsidRDefault="00F616EA" w:rsidP="009A3D2A"/>
          <w:p w:rsidR="00F616EA" w:rsidRDefault="00F616EA" w:rsidP="009A3D2A">
            <w:r>
              <w:t>Россия</w:t>
            </w:r>
          </w:p>
          <w:p w:rsidR="00F616EA" w:rsidRDefault="00F616EA" w:rsidP="009A3D2A"/>
          <w:p w:rsidR="00F616EA" w:rsidRPr="009A3D2A" w:rsidRDefault="00F616EA" w:rsidP="009A3D2A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t xml:space="preserve">3-х комнат-ная квартира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B93217">
            <w:pPr>
              <w:jc w:val="center"/>
            </w:pPr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Автомобили</w:t>
            </w:r>
          </w:p>
          <w:p w:rsidR="00F616EA" w:rsidRDefault="00F616EA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ВАЗ-21102</w:t>
            </w:r>
          </w:p>
          <w:p w:rsidR="00F616EA" w:rsidRDefault="00F616EA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Нисан сентра</w:t>
            </w:r>
          </w:p>
          <w:p w:rsidR="00F616EA" w:rsidRPr="00F05029" w:rsidRDefault="00F616EA" w:rsidP="002E6D29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rPr>
                <w:bCs/>
              </w:rPr>
              <w:t>338675,03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</w:tr>
      <w:tr w:rsidR="00F616E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Бухгалтер 1 кат.МКУ централиз.бухгалтерия муницип.района Давлекан.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37638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F616EA" w:rsidRDefault="00F616EA" w:rsidP="006710C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F616EA" w:rsidRPr="00BA3505" w:rsidRDefault="00F616EA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Квартира 3-х комнатная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376386">
            <w:r>
              <w:t>Общая долевая ¼ доля</w:t>
            </w:r>
          </w:p>
          <w:p w:rsidR="00F616EA" w:rsidRDefault="00F616EA" w:rsidP="001123B2"/>
          <w:p w:rsidR="00F616EA" w:rsidRPr="00F05029" w:rsidRDefault="00F616EA" w:rsidP="001123B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1123B2">
            <w:r>
              <w:t>93,3</w:t>
            </w:r>
          </w:p>
          <w:p w:rsidR="00F616EA" w:rsidRDefault="00F616EA" w:rsidP="001123B2"/>
          <w:p w:rsidR="00F616EA" w:rsidRDefault="00F616EA" w:rsidP="001123B2"/>
          <w:p w:rsidR="00F616EA" w:rsidRPr="00F05029" w:rsidRDefault="00F616EA" w:rsidP="001123B2">
            <w:r>
              <w:t>48,6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1123B2">
            <w:r>
              <w:t>Россия</w:t>
            </w:r>
          </w:p>
          <w:p w:rsidR="00F616EA" w:rsidRPr="00DB4CF4" w:rsidRDefault="00F616EA" w:rsidP="00DB4CF4"/>
          <w:p w:rsidR="00F616EA" w:rsidRDefault="00F616EA" w:rsidP="00DB4CF4"/>
          <w:p w:rsidR="00F616EA" w:rsidRPr="00DB4CF4" w:rsidRDefault="00F616EA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376386" w:rsidRDefault="00F616EA" w:rsidP="001123B2">
            <w:r w:rsidRPr="00376386">
              <w:rPr>
                <w:bCs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5759A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1445,0</w:t>
            </w:r>
          </w:p>
          <w:p w:rsidR="00F616EA" w:rsidRPr="00F05029" w:rsidRDefault="00F616EA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1123B2">
            <w:r>
              <w:t>Россия</w:t>
            </w:r>
          </w:p>
          <w:p w:rsidR="00F616EA" w:rsidRPr="008F577A" w:rsidRDefault="00F616EA" w:rsidP="008F577A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t>140108,27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</w:tr>
      <w:tr w:rsidR="00F616E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F616EA" w:rsidRDefault="00F616E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581E02">
            <w:r>
              <w:t>Общая долевая ¼ доля</w:t>
            </w:r>
          </w:p>
          <w:p w:rsidR="00F616EA" w:rsidRDefault="00F616EA" w:rsidP="00581E02"/>
          <w:p w:rsidR="00F616EA" w:rsidRPr="00F05029" w:rsidRDefault="00F616EA" w:rsidP="00581E0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581E02">
            <w:r>
              <w:t>93,3</w:t>
            </w:r>
          </w:p>
          <w:p w:rsidR="00F616EA" w:rsidRDefault="00F616EA" w:rsidP="00581E02"/>
          <w:p w:rsidR="00F616EA" w:rsidRDefault="00F616EA" w:rsidP="00581E02"/>
          <w:p w:rsidR="00F616EA" w:rsidRPr="00F05029" w:rsidRDefault="00F616EA" w:rsidP="00581E0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</w:rPr>
              <w:t xml:space="preserve"> </w:t>
            </w: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F616EA" w:rsidRDefault="00F616EA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3-х комнатная квартира</w:t>
            </w:r>
          </w:p>
          <w:p w:rsidR="00F616EA" w:rsidRPr="00F05029" w:rsidRDefault="00F616EA" w:rsidP="008E57E5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8E57E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1445,0</w:t>
            </w:r>
          </w:p>
          <w:p w:rsidR="00F616EA" w:rsidRDefault="00F616EA" w:rsidP="008E57E5"/>
          <w:p w:rsidR="00F616EA" w:rsidRPr="002B0974" w:rsidRDefault="00F616EA" w:rsidP="002B0974">
            <w:pPr>
              <w:jc w:val="center"/>
            </w:pPr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8E57E5">
            <w:r>
              <w:t>Россия</w:t>
            </w:r>
          </w:p>
          <w:p w:rsidR="00F616EA" w:rsidRDefault="00F616EA" w:rsidP="002B0974"/>
          <w:p w:rsidR="00F616EA" w:rsidRPr="002B0974" w:rsidRDefault="00F616EA" w:rsidP="002B0974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rPr>
                <w:bCs/>
              </w:rPr>
              <w:t>913,42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</w:tr>
      <w:tr w:rsidR="00F616E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F616EA" w:rsidRDefault="00F616E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581E02">
            <w:r>
              <w:t>Общая долевая ¼ доля</w:t>
            </w:r>
          </w:p>
          <w:p w:rsidR="00F616EA" w:rsidRDefault="00F616EA" w:rsidP="00581E02"/>
          <w:p w:rsidR="00F616EA" w:rsidRPr="00F05029" w:rsidRDefault="00F616EA" w:rsidP="00581E0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581E02">
            <w:r>
              <w:t>93,3</w:t>
            </w:r>
          </w:p>
          <w:p w:rsidR="00F616EA" w:rsidRDefault="00F616EA" w:rsidP="00581E02"/>
          <w:p w:rsidR="00F616EA" w:rsidRDefault="00F616EA" w:rsidP="00581E02"/>
          <w:p w:rsidR="00F616EA" w:rsidRPr="00F05029" w:rsidRDefault="00F616EA" w:rsidP="00581E0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</w:rPr>
              <w:t xml:space="preserve"> </w:t>
            </w: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F616EA" w:rsidRPr="008E3C97" w:rsidRDefault="00F616EA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3-х комнатная квартира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8E57E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1445,0</w:t>
            </w:r>
          </w:p>
          <w:p w:rsidR="00F616EA" w:rsidRDefault="00F616EA" w:rsidP="008E57E5"/>
          <w:p w:rsidR="00F616EA" w:rsidRPr="00F05029" w:rsidRDefault="00F616EA" w:rsidP="002B0974">
            <w:pPr>
              <w:jc w:val="center"/>
            </w:pPr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8E57E5">
            <w:r>
              <w:rPr>
                <w:bCs/>
              </w:rPr>
              <w:t xml:space="preserve">Россия </w:t>
            </w:r>
          </w:p>
          <w:p w:rsidR="00F616EA" w:rsidRDefault="00F616EA" w:rsidP="002B0974"/>
          <w:p w:rsidR="00F616EA" w:rsidRPr="002B0974" w:rsidRDefault="00F616EA" w:rsidP="002B0974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</w:tr>
      <w:tr w:rsidR="00F616E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t>Гибадуллина Венера Гайнановна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Управляющий делами сельского поселения Соколовский</w:t>
            </w:r>
          </w:p>
          <w:p w:rsidR="00F616EA" w:rsidRDefault="00F616EA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F616EA" w:rsidRDefault="00F616EA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F616EA" w:rsidRDefault="00F616EA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F616EA" w:rsidRDefault="00F616EA" w:rsidP="005014A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1123B2">
            <w:r>
              <w:t>индивид.</w:t>
            </w:r>
          </w:p>
          <w:p w:rsidR="00F616EA" w:rsidRDefault="00F616EA" w:rsidP="005014AD"/>
          <w:p w:rsidR="00F616EA" w:rsidRDefault="00F616EA" w:rsidP="005014AD">
            <w:r>
              <w:t>индивид.</w:t>
            </w:r>
          </w:p>
          <w:p w:rsidR="00F616EA" w:rsidRDefault="00F616EA" w:rsidP="005014AD"/>
          <w:p w:rsidR="00F616EA" w:rsidRPr="005014AD" w:rsidRDefault="00F616EA" w:rsidP="005014AD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66,9</w:t>
            </w:r>
          </w:p>
          <w:p w:rsidR="00F616EA" w:rsidRDefault="00F616EA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F616EA" w:rsidRDefault="00F616EA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754,0</w:t>
            </w:r>
          </w:p>
          <w:p w:rsidR="00F616EA" w:rsidRDefault="00F616EA" w:rsidP="00C225F7">
            <w:pPr>
              <w:jc w:val="center"/>
            </w:pPr>
          </w:p>
          <w:p w:rsidR="00F616EA" w:rsidRPr="00C225F7" w:rsidRDefault="00F616EA" w:rsidP="00C225F7">
            <w:pPr>
              <w:jc w:val="center"/>
            </w:pPr>
            <w:r>
              <w:t>80000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F616EA" w:rsidRDefault="00F616EA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F616EA" w:rsidRDefault="00F616EA" w:rsidP="00C225F7">
            <w:pPr>
              <w:jc w:val="center"/>
            </w:pPr>
            <w:r>
              <w:t>Росссия</w:t>
            </w:r>
          </w:p>
          <w:p w:rsidR="00F616EA" w:rsidRDefault="00F616EA" w:rsidP="00C225F7">
            <w:pPr>
              <w:jc w:val="center"/>
            </w:pPr>
          </w:p>
          <w:p w:rsidR="00F616EA" w:rsidRPr="00C225F7" w:rsidRDefault="00F616EA" w:rsidP="00C225F7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D0387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F616EA" w:rsidRPr="00CE74CA" w:rsidRDefault="00F616EA" w:rsidP="008E57E5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t>2833,0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rPr>
                <w:bCs/>
              </w:rPr>
              <w:t>225885,93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</w:tr>
      <w:tr w:rsidR="00F616E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МОБУ лицей-интернат, учитель</w:t>
            </w:r>
          </w:p>
          <w:p w:rsidR="00F616EA" w:rsidRPr="00DE52C9" w:rsidRDefault="00F616EA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D800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F616EA" w:rsidRPr="00F05029" w:rsidRDefault="00F616EA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5D7F6A">
            <w:pPr>
              <w:jc w:val="center"/>
            </w:pPr>
            <w:r>
              <w:t>80000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5D7F6A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B16ED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F616EA" w:rsidRDefault="00F616EA" w:rsidP="00B16ED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F616EA" w:rsidRPr="00F05029" w:rsidRDefault="00F616EA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66,9</w:t>
            </w:r>
          </w:p>
          <w:p w:rsidR="00F616EA" w:rsidRDefault="00F616EA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F616EA" w:rsidRDefault="00F616EA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754,0</w:t>
            </w:r>
          </w:p>
          <w:p w:rsidR="00F616EA" w:rsidRPr="00F05029" w:rsidRDefault="00F616EA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B16ED6">
            <w:pPr>
              <w:jc w:val="center"/>
            </w:pPr>
            <w:r>
              <w:t>Россия</w:t>
            </w:r>
          </w:p>
          <w:p w:rsidR="00F616EA" w:rsidRDefault="00F616EA" w:rsidP="00B16ED6"/>
          <w:p w:rsidR="00F616EA" w:rsidRPr="00B16ED6" w:rsidRDefault="00F616EA" w:rsidP="00B16ED6">
            <w:pPr>
              <w:jc w:val="center"/>
            </w:pPr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Default="00F616EA" w:rsidP="001932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F616EA" w:rsidRDefault="00F616EA" w:rsidP="001932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ВАЗ-21074</w:t>
            </w:r>
          </w:p>
          <w:p w:rsidR="00F616EA" w:rsidRPr="00F05029" w:rsidRDefault="00F616E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>
            <w:r>
              <w:rPr>
                <w:bCs/>
              </w:rPr>
              <w:t>444589,60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6EA" w:rsidRPr="00F05029" w:rsidRDefault="00F616EA" w:rsidP="001123B2"/>
        </w:tc>
      </w:tr>
    </w:tbl>
    <w:p w:rsidR="00F616EA" w:rsidRPr="001123B2" w:rsidRDefault="00F616EA" w:rsidP="001123B2">
      <w:r w:rsidRPr="001123B2">
        <w:t>__________________________________</w:t>
      </w:r>
    </w:p>
    <w:p w:rsidR="00F616EA" w:rsidRPr="001123B2" w:rsidRDefault="00F616EA" w:rsidP="001123B2">
      <w:r w:rsidRPr="001123B2">
        <w:t xml:space="preserve">       1</w:t>
      </w:r>
    </w:p>
    <w:p w:rsidR="00F616EA" w:rsidRPr="001123B2" w:rsidRDefault="00F616EA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F616EA" w:rsidRPr="001123B2" w:rsidRDefault="00F616EA" w:rsidP="001123B2">
      <w:r w:rsidRPr="001123B2">
        <w:t>замещающего  государственную должность Республики Башкортостан, служащего и</w:t>
      </w:r>
    </w:p>
    <w:p w:rsidR="00F616EA" w:rsidRPr="001123B2" w:rsidRDefault="00F616EA" w:rsidP="001123B2">
      <w:r w:rsidRPr="001123B2">
        <w:t>его  супруги  (супруга)  за  три  последних года, предшествующих совершению</w:t>
      </w:r>
    </w:p>
    <w:p w:rsidR="00F616EA" w:rsidRPr="001123B2" w:rsidRDefault="00F616EA" w:rsidP="001123B2">
      <w:r w:rsidRPr="001123B2">
        <w:t>сделки.</w:t>
      </w:r>
    </w:p>
    <w:p w:rsidR="00F616EA" w:rsidRPr="001123B2" w:rsidRDefault="00F616EA" w:rsidP="001123B2"/>
    <w:sectPr w:rsidR="00F616EA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6D29"/>
    <w:rsid w:val="002F4AF1"/>
    <w:rsid w:val="00306045"/>
    <w:rsid w:val="003307F6"/>
    <w:rsid w:val="00333C49"/>
    <w:rsid w:val="00336791"/>
    <w:rsid w:val="00374889"/>
    <w:rsid w:val="00376386"/>
    <w:rsid w:val="0039186F"/>
    <w:rsid w:val="003C2E27"/>
    <w:rsid w:val="00406AD1"/>
    <w:rsid w:val="00453F0B"/>
    <w:rsid w:val="00462F4B"/>
    <w:rsid w:val="00486A84"/>
    <w:rsid w:val="004C1EFA"/>
    <w:rsid w:val="004C3458"/>
    <w:rsid w:val="004F50FE"/>
    <w:rsid w:val="004F76CE"/>
    <w:rsid w:val="005014AD"/>
    <w:rsid w:val="00570DEA"/>
    <w:rsid w:val="00573EA7"/>
    <w:rsid w:val="005759AA"/>
    <w:rsid w:val="00581E02"/>
    <w:rsid w:val="005C099D"/>
    <w:rsid w:val="005C4041"/>
    <w:rsid w:val="005D7F6A"/>
    <w:rsid w:val="00606C2D"/>
    <w:rsid w:val="00636AFF"/>
    <w:rsid w:val="006532A4"/>
    <w:rsid w:val="006710CB"/>
    <w:rsid w:val="00690386"/>
    <w:rsid w:val="007161E8"/>
    <w:rsid w:val="00716203"/>
    <w:rsid w:val="00754B91"/>
    <w:rsid w:val="00762C50"/>
    <w:rsid w:val="007650F1"/>
    <w:rsid w:val="0077140F"/>
    <w:rsid w:val="00791399"/>
    <w:rsid w:val="007E74BE"/>
    <w:rsid w:val="00843C96"/>
    <w:rsid w:val="00847BF6"/>
    <w:rsid w:val="008B356C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72783"/>
    <w:rsid w:val="00A908C5"/>
    <w:rsid w:val="00A953E4"/>
    <w:rsid w:val="00B16ED6"/>
    <w:rsid w:val="00B31D88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5B8D"/>
    <w:rsid w:val="00D8002A"/>
    <w:rsid w:val="00DA334E"/>
    <w:rsid w:val="00DA4A18"/>
    <w:rsid w:val="00DB4CF4"/>
    <w:rsid w:val="00DE52C9"/>
    <w:rsid w:val="00E535FE"/>
    <w:rsid w:val="00E55283"/>
    <w:rsid w:val="00E74147"/>
    <w:rsid w:val="00E95F21"/>
    <w:rsid w:val="00EB20E4"/>
    <w:rsid w:val="00EE0A5D"/>
    <w:rsid w:val="00EF0D7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34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467</TotalTime>
  <Pages>3</Pages>
  <Words>366</Words>
  <Characters>2091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79</cp:revision>
  <dcterms:created xsi:type="dcterms:W3CDTF">2015-05-12T05:14:00Z</dcterms:created>
  <dcterms:modified xsi:type="dcterms:W3CDTF">2016-06-02T08:18:00Z</dcterms:modified>
</cp:coreProperties>
</file>