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9A" w:rsidRPr="001123B2" w:rsidRDefault="00954B9A" w:rsidP="00BE2009"/>
    <w:p w:rsidR="00954B9A" w:rsidRDefault="00954B9A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Председателя Совета сельского поселения Соколовский сельсовет  муниципального района Давлекановский район Республики Башкортостан, их супругов и несовершеннолетних детей </w:t>
      </w:r>
    </w:p>
    <w:p w:rsidR="00954B9A" w:rsidRPr="001123B2" w:rsidRDefault="00954B9A" w:rsidP="00EB20E4">
      <w:pPr>
        <w:jc w:val="center"/>
      </w:pP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5 г"/>
        </w:smartTagPr>
        <w:r w:rsidRPr="001123B2">
          <w:t>20</w:t>
        </w:r>
        <w:r>
          <w:t>15</w:t>
        </w:r>
        <w:r w:rsidRPr="001123B2">
          <w:t xml:space="preserve"> г</w:t>
        </w:r>
      </w:smartTag>
      <w:r w:rsidRPr="001123B2">
        <w:t xml:space="preserve">.по 31 декабря </w:t>
      </w:r>
      <w:smartTag w:uri="urn:schemas-microsoft-com:office:smarttags" w:element="metricconverter">
        <w:smartTagPr>
          <w:attr w:name="ProductID" w:val="2015 г"/>
        </w:smartTagPr>
        <w:r w:rsidRPr="001123B2">
          <w:t>20</w:t>
        </w:r>
        <w:r>
          <w:t>15</w:t>
        </w:r>
        <w:r w:rsidRPr="001123B2">
          <w:t xml:space="preserve"> г</w:t>
        </w:r>
      </w:smartTag>
      <w:r w:rsidRPr="001123B2">
        <w:t>.</w:t>
      </w:r>
      <w:bookmarkStart w:id="0" w:name="_GoBack"/>
      <w:bookmarkEnd w:id="0"/>
    </w:p>
    <w:p w:rsidR="00954B9A" w:rsidRPr="001123B2" w:rsidRDefault="00954B9A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954B9A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 xml:space="preserve">  Сведения об</w:t>
            </w:r>
          </w:p>
          <w:p w:rsidR="00954B9A" w:rsidRPr="00F05029" w:rsidRDefault="00954B9A" w:rsidP="001123B2">
            <w:r w:rsidRPr="00F05029">
              <w:t>источниках</w:t>
            </w:r>
          </w:p>
          <w:p w:rsidR="00954B9A" w:rsidRPr="00F05029" w:rsidRDefault="00954B9A" w:rsidP="001123B2">
            <w:r w:rsidRPr="00F05029">
              <w:t xml:space="preserve">   получения</w:t>
            </w:r>
          </w:p>
          <w:p w:rsidR="00954B9A" w:rsidRPr="00F05029" w:rsidRDefault="00954B9A" w:rsidP="001123B2">
            <w:r w:rsidRPr="00F05029">
              <w:t xml:space="preserve">  средств, за</w:t>
            </w:r>
          </w:p>
          <w:p w:rsidR="00954B9A" w:rsidRPr="00F05029" w:rsidRDefault="00954B9A" w:rsidP="001123B2">
            <w:r w:rsidRPr="00F05029">
              <w:t xml:space="preserve"> счет которых</w:t>
            </w:r>
          </w:p>
          <w:p w:rsidR="00954B9A" w:rsidRPr="00F05029" w:rsidRDefault="00954B9A" w:rsidP="001123B2">
            <w:r w:rsidRPr="00F05029">
              <w:t xml:space="preserve">   совершена</w:t>
            </w:r>
          </w:p>
          <w:p w:rsidR="00954B9A" w:rsidRPr="00F05029" w:rsidRDefault="00954B9A" w:rsidP="001123B2">
            <w:hyperlink w:anchor="Par111" w:history="1">
              <w:r w:rsidRPr="00F05029">
                <w:rPr>
                  <w:rStyle w:val="Hyperlink"/>
                </w:rPr>
                <w:t>1</w:t>
              </w:r>
            </w:hyperlink>
          </w:p>
          <w:p w:rsidR="00954B9A" w:rsidRPr="00F05029" w:rsidRDefault="00954B9A" w:rsidP="001123B2">
            <w:r w:rsidRPr="00F05029">
              <w:t xml:space="preserve">    сделка</w:t>
            </w:r>
          </w:p>
          <w:p w:rsidR="00954B9A" w:rsidRPr="00F05029" w:rsidRDefault="00954B9A" w:rsidP="001123B2">
            <w:r w:rsidRPr="00F05029">
              <w:t>(вид</w:t>
            </w:r>
          </w:p>
          <w:p w:rsidR="00954B9A" w:rsidRPr="00F05029" w:rsidRDefault="00954B9A" w:rsidP="001123B2">
            <w:r w:rsidRPr="00F05029">
              <w:t xml:space="preserve"> приобретенного</w:t>
            </w:r>
          </w:p>
          <w:p w:rsidR="00954B9A" w:rsidRPr="00F05029" w:rsidRDefault="00954B9A" w:rsidP="001123B2">
            <w:r w:rsidRPr="00F05029">
              <w:t xml:space="preserve">   имущества,</w:t>
            </w:r>
          </w:p>
          <w:p w:rsidR="00954B9A" w:rsidRPr="00F05029" w:rsidRDefault="00954B9A" w:rsidP="001123B2">
            <w:r w:rsidRPr="00F05029">
              <w:t xml:space="preserve">   источники)</w:t>
            </w:r>
          </w:p>
        </w:tc>
      </w:tr>
      <w:tr w:rsidR="00954B9A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54B9A" w:rsidRPr="00F05029" w:rsidRDefault="00954B9A" w:rsidP="001123B2"/>
        </w:tc>
      </w:tr>
      <w:tr w:rsidR="00954B9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t>Шарафутдинов Ахтам Камалетдинович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123B2">
            <w:r>
              <w:t>Глава сельского поселения (председа-тель Совета)</w:t>
            </w:r>
          </w:p>
          <w:p w:rsidR="00954B9A" w:rsidRPr="00F05029" w:rsidRDefault="00954B9A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954B9A" w:rsidRPr="00F05029" w:rsidRDefault="00954B9A" w:rsidP="009A3D2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123B2">
            <w:r>
              <w:t>Общая долевая ¼ доля</w:t>
            </w:r>
          </w:p>
          <w:p w:rsidR="00954B9A" w:rsidRDefault="00954B9A" w:rsidP="009A3D2A">
            <w:r>
              <w:t>индивид</w:t>
            </w:r>
          </w:p>
          <w:p w:rsidR="00954B9A" w:rsidRPr="009A3D2A" w:rsidRDefault="00954B9A" w:rsidP="009A3D2A">
            <w:r>
              <w:t>общедолевая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93,3</w:t>
            </w:r>
          </w:p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954B9A" w:rsidRDefault="00954B9A" w:rsidP="00B93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1445,0</w:t>
            </w:r>
          </w:p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16000</w:t>
            </w:r>
          </w:p>
          <w:p w:rsidR="00954B9A" w:rsidRDefault="00954B9A" w:rsidP="009A3D2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954B9A" w:rsidRPr="00F05029" w:rsidRDefault="00954B9A" w:rsidP="001123B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123B2">
            <w:r>
              <w:t>Россия</w:t>
            </w:r>
          </w:p>
          <w:p w:rsidR="00954B9A" w:rsidRDefault="00954B9A" w:rsidP="009A3D2A"/>
          <w:p w:rsidR="00954B9A" w:rsidRDefault="00954B9A" w:rsidP="009A3D2A">
            <w:r>
              <w:t>Россия</w:t>
            </w:r>
          </w:p>
          <w:p w:rsidR="00954B9A" w:rsidRDefault="00954B9A" w:rsidP="009A3D2A"/>
          <w:p w:rsidR="00954B9A" w:rsidRPr="009A3D2A" w:rsidRDefault="00954B9A" w:rsidP="009A3D2A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t xml:space="preserve">3-х комнат-ная квартира 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B93217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Автомобили</w:t>
            </w:r>
          </w:p>
          <w:p w:rsidR="00954B9A" w:rsidRDefault="00954B9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ВАЗ-21102</w:t>
            </w:r>
          </w:p>
          <w:p w:rsidR="00954B9A" w:rsidRDefault="00954B9A" w:rsidP="002E6D2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Нисан сентра</w:t>
            </w:r>
          </w:p>
          <w:p w:rsidR="00954B9A" w:rsidRPr="00F05029" w:rsidRDefault="00954B9A" w:rsidP="002E6D29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rPr>
                <w:bCs/>
              </w:rPr>
              <w:t>338675,03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</w:tr>
      <w:tr w:rsidR="00954B9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BA350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Бухгалтер 1 кат.МКУ централиз.бухгалтерия муницип.района Давлекан. район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37638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954B9A" w:rsidRDefault="00954B9A" w:rsidP="006710CB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954B9A" w:rsidRPr="00BA3505" w:rsidRDefault="00954B9A" w:rsidP="00BA350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Квартира 3-х 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376386">
            <w:r>
              <w:t>Общая долевая ¼ доля</w:t>
            </w:r>
          </w:p>
          <w:p w:rsidR="00954B9A" w:rsidRDefault="00954B9A" w:rsidP="001123B2"/>
          <w:p w:rsidR="00954B9A" w:rsidRPr="00F05029" w:rsidRDefault="00954B9A" w:rsidP="001123B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123B2">
            <w:r>
              <w:t>93,3</w:t>
            </w:r>
          </w:p>
          <w:p w:rsidR="00954B9A" w:rsidRDefault="00954B9A" w:rsidP="001123B2"/>
          <w:p w:rsidR="00954B9A" w:rsidRDefault="00954B9A" w:rsidP="001123B2"/>
          <w:p w:rsidR="00954B9A" w:rsidRPr="00F05029" w:rsidRDefault="00954B9A" w:rsidP="001123B2">
            <w:r>
              <w:t>48,6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123B2">
            <w:r>
              <w:t>Россия</w:t>
            </w:r>
          </w:p>
          <w:p w:rsidR="00954B9A" w:rsidRPr="00DB4CF4" w:rsidRDefault="00954B9A" w:rsidP="00DB4CF4"/>
          <w:p w:rsidR="00954B9A" w:rsidRDefault="00954B9A" w:rsidP="00DB4CF4"/>
          <w:p w:rsidR="00954B9A" w:rsidRPr="00DB4CF4" w:rsidRDefault="00954B9A" w:rsidP="00DB4CF4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376386" w:rsidRDefault="00954B9A" w:rsidP="001123B2">
            <w:r w:rsidRPr="00376386">
              <w:rPr>
                <w:bCs/>
              </w:rP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5759AA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954B9A" w:rsidRPr="00F05029" w:rsidRDefault="00954B9A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123B2">
            <w:r>
              <w:t>Россия</w:t>
            </w:r>
          </w:p>
          <w:p w:rsidR="00954B9A" w:rsidRPr="008F577A" w:rsidRDefault="00954B9A" w:rsidP="008F577A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t>140108,27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</w:tr>
      <w:tr w:rsidR="00954B9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954B9A" w:rsidRDefault="00954B9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581E02">
            <w:r>
              <w:t>Общая долевая ¼ доля</w:t>
            </w:r>
          </w:p>
          <w:p w:rsidR="00954B9A" w:rsidRDefault="00954B9A" w:rsidP="00581E02"/>
          <w:p w:rsidR="00954B9A" w:rsidRPr="00F05029" w:rsidRDefault="00954B9A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581E02">
            <w:r>
              <w:t>93,3</w:t>
            </w:r>
          </w:p>
          <w:p w:rsidR="00954B9A" w:rsidRDefault="00954B9A" w:rsidP="00581E02"/>
          <w:p w:rsidR="00954B9A" w:rsidRDefault="00954B9A" w:rsidP="00581E02"/>
          <w:p w:rsidR="00954B9A" w:rsidRPr="00F05029" w:rsidRDefault="00954B9A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954B9A" w:rsidRDefault="00954B9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  <w:p w:rsidR="00954B9A" w:rsidRPr="00F05029" w:rsidRDefault="00954B9A" w:rsidP="008E57E5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954B9A" w:rsidRDefault="00954B9A" w:rsidP="008E57E5"/>
          <w:p w:rsidR="00954B9A" w:rsidRPr="002B0974" w:rsidRDefault="00954B9A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8E57E5">
            <w:r>
              <w:t>Россия</w:t>
            </w:r>
          </w:p>
          <w:p w:rsidR="00954B9A" w:rsidRDefault="00954B9A" w:rsidP="002B0974"/>
          <w:p w:rsidR="00954B9A" w:rsidRPr="002B0974" w:rsidRDefault="00954B9A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rPr>
                <w:bCs/>
              </w:rPr>
              <w:t>913,42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</w:tr>
      <w:tr w:rsidR="00954B9A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954B9A" w:rsidRDefault="00954B9A" w:rsidP="001A30F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581E02">
            <w:r>
              <w:t>Общая долевая ¼ доля</w:t>
            </w:r>
          </w:p>
          <w:p w:rsidR="00954B9A" w:rsidRDefault="00954B9A" w:rsidP="00581E02"/>
          <w:p w:rsidR="00954B9A" w:rsidRPr="00F05029" w:rsidRDefault="00954B9A" w:rsidP="00581E02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581E02">
            <w:r>
              <w:t>93,3</w:t>
            </w:r>
          </w:p>
          <w:p w:rsidR="00954B9A" w:rsidRDefault="00954B9A" w:rsidP="00581E02"/>
          <w:p w:rsidR="00954B9A" w:rsidRDefault="00954B9A" w:rsidP="00581E02"/>
          <w:p w:rsidR="00954B9A" w:rsidRPr="00F05029" w:rsidRDefault="00954B9A" w:rsidP="00581E02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</w:rPr>
              <w:t xml:space="preserve"> </w:t>
            </w: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954B9A" w:rsidRPr="008E3C97" w:rsidRDefault="00954B9A" w:rsidP="008E57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3-х комнатная квартира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8E57E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1445,0</w:t>
            </w:r>
          </w:p>
          <w:p w:rsidR="00954B9A" w:rsidRDefault="00954B9A" w:rsidP="008E57E5"/>
          <w:p w:rsidR="00954B9A" w:rsidRPr="00F05029" w:rsidRDefault="00954B9A" w:rsidP="002B0974">
            <w:pPr>
              <w:jc w:val="center"/>
            </w:pPr>
            <w:r>
              <w:t>48,6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Default="00954B9A" w:rsidP="008E57E5">
            <w:r>
              <w:rPr>
                <w:bCs/>
              </w:rPr>
              <w:t xml:space="preserve">Россия </w:t>
            </w:r>
          </w:p>
          <w:p w:rsidR="00954B9A" w:rsidRDefault="00954B9A" w:rsidP="002B0974"/>
          <w:p w:rsidR="00954B9A" w:rsidRPr="002B0974" w:rsidRDefault="00954B9A" w:rsidP="002B0974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54B9A" w:rsidRPr="00F05029" w:rsidRDefault="00954B9A" w:rsidP="001123B2"/>
        </w:tc>
      </w:tr>
    </w:tbl>
    <w:p w:rsidR="00954B9A" w:rsidRPr="001123B2" w:rsidRDefault="00954B9A" w:rsidP="001123B2">
      <w:r w:rsidRPr="001123B2">
        <w:t>__________________________________</w:t>
      </w:r>
    </w:p>
    <w:p w:rsidR="00954B9A" w:rsidRPr="001123B2" w:rsidRDefault="00954B9A" w:rsidP="001123B2">
      <w:r w:rsidRPr="001123B2">
        <w:t xml:space="preserve">       1</w:t>
      </w:r>
    </w:p>
    <w:p w:rsidR="00954B9A" w:rsidRPr="001123B2" w:rsidRDefault="00954B9A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954B9A" w:rsidRPr="001123B2" w:rsidRDefault="00954B9A" w:rsidP="001123B2">
      <w:r w:rsidRPr="001123B2">
        <w:t>замещающего  государственную должность Республики Башкортостан, служащего и</w:t>
      </w:r>
    </w:p>
    <w:p w:rsidR="00954B9A" w:rsidRPr="001123B2" w:rsidRDefault="00954B9A" w:rsidP="001123B2">
      <w:r w:rsidRPr="001123B2">
        <w:t>его  супруги  (супруга)  за  три  последних года, предшествующих совершению</w:t>
      </w:r>
    </w:p>
    <w:p w:rsidR="00954B9A" w:rsidRPr="001123B2" w:rsidRDefault="00954B9A" w:rsidP="001123B2">
      <w:r w:rsidRPr="001123B2">
        <w:t>сделки.</w:t>
      </w:r>
    </w:p>
    <w:p w:rsidR="00954B9A" w:rsidRPr="001123B2" w:rsidRDefault="00954B9A" w:rsidP="001123B2"/>
    <w:sectPr w:rsidR="00954B9A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83031"/>
    <w:rsid w:val="001123B2"/>
    <w:rsid w:val="00152F6C"/>
    <w:rsid w:val="0017201C"/>
    <w:rsid w:val="00174EE0"/>
    <w:rsid w:val="00193201"/>
    <w:rsid w:val="001A30F2"/>
    <w:rsid w:val="001A632E"/>
    <w:rsid w:val="001B2334"/>
    <w:rsid w:val="001C7BDF"/>
    <w:rsid w:val="001F74D2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F4AF1"/>
    <w:rsid w:val="00306045"/>
    <w:rsid w:val="003307F6"/>
    <w:rsid w:val="00333C49"/>
    <w:rsid w:val="00336791"/>
    <w:rsid w:val="00374889"/>
    <w:rsid w:val="00376386"/>
    <w:rsid w:val="0039186F"/>
    <w:rsid w:val="003C2E27"/>
    <w:rsid w:val="00406AD1"/>
    <w:rsid w:val="00453F0B"/>
    <w:rsid w:val="00462F4B"/>
    <w:rsid w:val="00486A84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606C2D"/>
    <w:rsid w:val="00636AFF"/>
    <w:rsid w:val="006532A4"/>
    <w:rsid w:val="006710CB"/>
    <w:rsid w:val="00690386"/>
    <w:rsid w:val="007161E8"/>
    <w:rsid w:val="00716203"/>
    <w:rsid w:val="00754B91"/>
    <w:rsid w:val="00762C50"/>
    <w:rsid w:val="007650F1"/>
    <w:rsid w:val="0077140F"/>
    <w:rsid w:val="00791399"/>
    <w:rsid w:val="007E74BE"/>
    <w:rsid w:val="007F146E"/>
    <w:rsid w:val="00843C96"/>
    <w:rsid w:val="00847BF6"/>
    <w:rsid w:val="008B356C"/>
    <w:rsid w:val="008D034D"/>
    <w:rsid w:val="008D6C59"/>
    <w:rsid w:val="008E3C97"/>
    <w:rsid w:val="008E57E5"/>
    <w:rsid w:val="008E7CBA"/>
    <w:rsid w:val="008F577A"/>
    <w:rsid w:val="00900CC9"/>
    <w:rsid w:val="00905DFA"/>
    <w:rsid w:val="00940D73"/>
    <w:rsid w:val="00954B9A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72783"/>
    <w:rsid w:val="00A908C5"/>
    <w:rsid w:val="00A953E4"/>
    <w:rsid w:val="00B16ED6"/>
    <w:rsid w:val="00B31D88"/>
    <w:rsid w:val="00B50ECE"/>
    <w:rsid w:val="00B6343B"/>
    <w:rsid w:val="00B829D9"/>
    <w:rsid w:val="00B87E79"/>
    <w:rsid w:val="00B93217"/>
    <w:rsid w:val="00BA3505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45DDB"/>
    <w:rsid w:val="00D75B8D"/>
    <w:rsid w:val="00D8002A"/>
    <w:rsid w:val="00DA334E"/>
    <w:rsid w:val="00DA4A18"/>
    <w:rsid w:val="00DB4CF4"/>
    <w:rsid w:val="00DE52C9"/>
    <w:rsid w:val="00E535FE"/>
    <w:rsid w:val="00E55283"/>
    <w:rsid w:val="00E55D0C"/>
    <w:rsid w:val="00E74147"/>
    <w:rsid w:val="00E95F21"/>
    <w:rsid w:val="00EB20E4"/>
    <w:rsid w:val="00EE0A5D"/>
    <w:rsid w:val="00EF0D7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9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469</TotalTime>
  <Pages>3</Pages>
  <Words>294</Words>
  <Characters>1680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Sokol</cp:lastModifiedBy>
  <cp:revision>80</cp:revision>
  <dcterms:created xsi:type="dcterms:W3CDTF">2015-05-12T05:14:00Z</dcterms:created>
  <dcterms:modified xsi:type="dcterms:W3CDTF">2016-06-02T08:21:00Z</dcterms:modified>
</cp:coreProperties>
</file>