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42A" w:rsidRDefault="002F042A" w:rsidP="00192854">
      <w:pPr>
        <w:pStyle w:val="NoSpacing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2F042A" w:rsidRDefault="002F042A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F042A" w:rsidRPr="00FF0C83" w:rsidRDefault="002F042A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Алгинский сельсовет муниципального района Давлекановский район Республики Башкортостан</w:t>
      </w:r>
    </w:p>
    <w:p w:rsidR="002F042A" w:rsidRDefault="002F042A" w:rsidP="00192854">
      <w:pPr>
        <w:pStyle w:val="NoSpacing"/>
        <w:ind w:firstLine="709"/>
        <w:rPr>
          <w:rFonts w:ascii="Times New Roman" w:hAnsi="Times New Roman"/>
          <w:sz w:val="28"/>
          <w:szCs w:val="28"/>
        </w:rPr>
      </w:pPr>
    </w:p>
    <w:p w:rsidR="002F042A" w:rsidRPr="00FF0C83" w:rsidRDefault="002F042A" w:rsidP="00192854">
      <w:pPr>
        <w:pStyle w:val="NoSpacing"/>
        <w:ind w:firstLine="709"/>
        <w:rPr>
          <w:rFonts w:ascii="Times New Roman" w:hAnsi="Times New Roman"/>
          <w:sz w:val="28"/>
          <w:szCs w:val="28"/>
        </w:rPr>
      </w:pPr>
    </w:p>
    <w:p w:rsidR="002F042A" w:rsidRPr="00FF0C83" w:rsidRDefault="002F042A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2F042A" w:rsidRPr="00A43CF6" w:rsidRDefault="002F042A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F042A" w:rsidRPr="00FF0C83" w:rsidRDefault="002F042A" w:rsidP="00B647CB">
      <w:pPr>
        <w:pStyle w:val="NoSpacing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F042A" w:rsidRPr="00461AD5" w:rsidRDefault="002F042A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F0C8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2F042A" w:rsidRPr="002D7470" w:rsidRDefault="002F042A">
      <w:pPr>
        <w:pStyle w:val="BodyTextIndent3"/>
        <w:ind w:firstLine="709"/>
        <w:rPr>
          <w:szCs w:val="28"/>
        </w:rPr>
      </w:pPr>
    </w:p>
    <w:p w:rsidR="002F042A" w:rsidRDefault="002F042A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/>
          <w:sz w:val="28"/>
          <w:szCs w:val="28"/>
        </w:rPr>
        <w:t xml:space="preserve"> </w:t>
      </w:r>
    </w:p>
    <w:p w:rsidR="002F042A" w:rsidRDefault="002F042A" w:rsidP="00192854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2F042A" w:rsidRPr="002D7470" w:rsidRDefault="002F042A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470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  <w:r w:rsidRPr="002D7470">
        <w:rPr>
          <w:rFonts w:ascii="Times New Roman" w:hAnsi="Times New Roman"/>
          <w:sz w:val="28"/>
          <w:szCs w:val="28"/>
          <w:lang w:eastAsia="ru-RU"/>
        </w:rPr>
        <w:t>.</w:t>
      </w:r>
    </w:p>
    <w:p w:rsidR="002F042A" w:rsidRPr="00192854" w:rsidRDefault="002F042A" w:rsidP="001928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2F042A" w:rsidRPr="00192854" w:rsidRDefault="002F042A" w:rsidP="00192854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F042A" w:rsidRPr="00192854" w:rsidRDefault="002F042A" w:rsidP="001928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2F042A" w:rsidRPr="00192854" w:rsidRDefault="002F042A" w:rsidP="00192854">
      <w:pPr>
        <w:ind w:firstLine="709"/>
        <w:jc w:val="both"/>
        <w:rPr>
          <w:rFonts w:ascii="Times New Roman" w:hAnsi="Times New Roman"/>
          <w:szCs w:val="28"/>
        </w:rPr>
      </w:pPr>
    </w:p>
    <w:p w:rsidR="002F042A" w:rsidRPr="00192854" w:rsidRDefault="002F042A" w:rsidP="0019285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2F042A" w:rsidRPr="00192854" w:rsidRDefault="002F042A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F042A" w:rsidRPr="00FF0C83" w:rsidRDefault="002F042A" w:rsidP="00B647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F042A" w:rsidRDefault="002F042A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2F042A" w:rsidRDefault="002F042A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2F042A" w:rsidRDefault="002F042A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2F042A" w:rsidRPr="00192854" w:rsidRDefault="002F042A" w:rsidP="00192854">
      <w:pPr>
        <w:pStyle w:val="NoSpacing"/>
        <w:jc w:val="right"/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Приложение</w:t>
      </w:r>
    </w:p>
    <w:p w:rsidR="002F042A" w:rsidRPr="00192854" w:rsidRDefault="002F042A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2F042A" w:rsidRPr="00192854" w:rsidRDefault="002F042A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сельского поселения </w:t>
      </w:r>
    </w:p>
    <w:p w:rsidR="002F042A" w:rsidRPr="00192854" w:rsidRDefault="002F042A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Алгинский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</w:t>
      </w:r>
    </w:p>
    <w:p w:rsidR="002F042A" w:rsidRPr="00192854" w:rsidRDefault="002F042A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муниципального района</w:t>
      </w:r>
    </w:p>
    <w:p w:rsidR="002F042A" w:rsidRPr="00192854" w:rsidRDefault="002F042A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Давлекановский район </w:t>
      </w:r>
    </w:p>
    <w:p w:rsidR="002F042A" w:rsidRPr="00192854" w:rsidRDefault="002F042A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Республики Башкортостан</w:t>
      </w:r>
    </w:p>
    <w:p w:rsidR="002F042A" w:rsidRPr="00192854" w:rsidRDefault="002F042A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от _________2016 года № ___</w:t>
      </w:r>
    </w:p>
    <w:p w:rsidR="002F042A" w:rsidRPr="00A43CF6" w:rsidRDefault="002F042A" w:rsidP="00192854">
      <w:pPr>
        <w:pStyle w:val="Title"/>
        <w:suppressAutoHyphens/>
        <w:spacing w:line="240" w:lineRule="auto"/>
        <w:ind w:firstLine="709"/>
        <w:rPr>
          <w:b w:val="0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EC7F80">
        <w:rPr>
          <w:rFonts w:ascii="Times New Roman" w:hAnsi="Times New Roman"/>
          <w:sz w:val="24"/>
          <w:szCs w:val="24"/>
        </w:rPr>
        <w:t xml:space="preserve"> 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Par29"/>
      <w:bookmarkEnd w:id="0"/>
      <w:r w:rsidRPr="00EC7F80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жилищного фонда 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2F042A" w:rsidRPr="00EC7F80" w:rsidRDefault="002F042A" w:rsidP="005575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Общие положения</w:t>
      </w:r>
    </w:p>
    <w:p w:rsidR="002F042A" w:rsidRPr="00EC7F80" w:rsidRDefault="002F042A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EC7F80">
        <w:rPr>
          <w:rFonts w:ascii="Times New Roman" w:hAnsi="Times New Roman"/>
          <w:sz w:val="28"/>
        </w:rPr>
        <w:t>Предмет регулирования</w:t>
      </w:r>
    </w:p>
    <w:p w:rsidR="002F042A" w:rsidRPr="00EC7F80" w:rsidRDefault="002F042A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EC6A1A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Круг заявителей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2F042A" w:rsidRPr="00192854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Алгинский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– администрация сельского поселения).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График работы: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EC7F80">
        <w:rPr>
          <w:rFonts w:ascii="Times New Roman" w:hAnsi="Times New Roman"/>
          <w:sz w:val="28"/>
          <w:szCs w:val="28"/>
        </w:rPr>
        <w:t xml:space="preserve"> выходн</w:t>
      </w:r>
      <w:r>
        <w:rPr>
          <w:rFonts w:ascii="Times New Roman" w:hAnsi="Times New Roman"/>
          <w:sz w:val="28"/>
          <w:szCs w:val="28"/>
        </w:rPr>
        <w:t>ые дни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Default="002F042A" w:rsidP="00945700">
      <w:pPr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Контактные телефоны:</w:t>
      </w:r>
      <w:r w:rsidRPr="00945700">
        <w:t xml:space="preserve"> </w:t>
      </w:r>
      <w:r w:rsidRPr="00945700">
        <w:rPr>
          <w:rFonts w:ascii="Times New Roman" w:hAnsi="Times New Roman"/>
          <w:sz w:val="28"/>
          <w:szCs w:val="28"/>
        </w:rPr>
        <w:t>(34768) 3-43-38, 3-73-36;</w:t>
      </w:r>
    </w:p>
    <w:p w:rsidR="002F042A" w:rsidRPr="00EC7F80" w:rsidRDefault="002F042A" w:rsidP="00945700">
      <w:pPr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);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</w:t>
      </w:r>
      <w:r w:rsidRPr="00C940A2">
        <w:rPr>
          <w:rFonts w:ascii="Times New Roman" w:hAnsi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40A2">
        <w:rPr>
          <w:rFonts w:ascii="Times New Roman" w:hAnsi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</w:t>
      </w:r>
      <w:r w:rsidRPr="00297A0A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2F042A" w:rsidRPr="00486FA9" w:rsidRDefault="002F042A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2F042A" w:rsidRDefault="002F042A" w:rsidP="00945700">
      <w:pPr>
        <w:rPr>
          <w:rFonts w:ascii="Times New Roman" w:hAnsi="Times New Roman"/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>Адрес местонахождения РГАУ</w:t>
      </w:r>
      <w:r>
        <w:rPr>
          <w:rFonts w:ascii="Times New Roman" w:hAnsi="Times New Roman"/>
          <w:sz w:val="28"/>
          <w:szCs w:val="28"/>
        </w:rPr>
        <w:t xml:space="preserve"> МФЦ: Республика Башкортостан, </w:t>
      </w:r>
      <w:r w:rsidRPr="0045170F">
        <w:rPr>
          <w:rFonts w:ascii="Times New Roman" w:hAnsi="Times New Roman"/>
          <w:sz w:val="28"/>
          <w:szCs w:val="28"/>
        </w:rPr>
        <w:t>Давлекановский район, Давлеканово, улица Победы, 5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F042A" w:rsidRPr="00EC7F80" w:rsidRDefault="002F042A" w:rsidP="00945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 xml:space="preserve">Телефон: </w:t>
      </w:r>
      <w:r w:rsidRPr="00216B9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45170F">
        <w:rPr>
          <w:rFonts w:ascii="Times New Roman" w:hAnsi="Times New Roman"/>
          <w:sz w:val="28"/>
          <w:szCs w:val="28"/>
        </w:rPr>
        <w:t>+7 (347) 246-55-33, +7 (34768) 3-06-05, +7 (34768) 3-06-16</w:t>
      </w:r>
      <w:r w:rsidRPr="00486FA9">
        <w:rPr>
          <w:rFonts w:ascii="Times New Roman" w:hAnsi="Times New Roman"/>
          <w:sz w:val="28"/>
          <w:szCs w:val="28"/>
        </w:rPr>
        <w:t>.. Официаль</w:t>
      </w:r>
      <w:r>
        <w:rPr>
          <w:rFonts w:ascii="Times New Roman" w:hAnsi="Times New Roman"/>
          <w:sz w:val="28"/>
          <w:szCs w:val="28"/>
        </w:rPr>
        <w:t>ный сайт РГАУ МФЦ: www.mfcrb.ru;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C7F80">
        <w:rPr>
          <w:rFonts w:ascii="Times New Roman" w:hAnsi="Times New Roman"/>
          <w:sz w:val="28"/>
          <w:szCs w:val="28"/>
        </w:rPr>
        <w:t xml:space="preserve">) при письменном обращении (в том числе в форме электронного документа)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2F042A" w:rsidRPr="00EC7F80" w:rsidRDefault="002F042A" w:rsidP="00945700">
      <w:pPr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Заявитель</w:t>
      </w:r>
      <w:r w:rsidRPr="00EC7F80">
        <w:rPr>
          <w:rFonts w:ascii="Times New Roman" w:hAnsi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сети Интернет</w:t>
      </w:r>
      <w:r>
        <w:rPr>
          <w:rFonts w:ascii="Times New Roman" w:hAnsi="Times New Roman"/>
          <w:sz w:val="28"/>
          <w:szCs w:val="28"/>
        </w:rPr>
        <w:t>: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 xml:space="preserve">, либо по электронным адресам: </w:t>
      </w:r>
      <w:hyperlink r:id="rId7" w:history="1">
        <w:r w:rsidRPr="00227EC4">
          <w:rPr>
            <w:rStyle w:val="Hyperlink"/>
            <w:rFonts w:ascii="Times New Roman" w:hAnsi="Times New Roman"/>
            <w:sz w:val="28"/>
            <w:szCs w:val="28"/>
            <w:lang w:val="en-US"/>
          </w:rPr>
          <w:t>davlalgmail</w:t>
        </w:r>
        <w:r w:rsidRPr="00227EC4">
          <w:rPr>
            <w:rStyle w:val="Hyperlink"/>
            <w:rFonts w:ascii="Times New Roman" w:hAnsi="Times New Roman"/>
            <w:sz w:val="28"/>
            <w:szCs w:val="28"/>
          </w:rPr>
          <w:t>2007@</w:t>
        </w:r>
        <w:r w:rsidRPr="00227EC4">
          <w:rPr>
            <w:rStyle w:val="Hyperlink"/>
            <w:rFonts w:ascii="Times New Roman" w:hAnsi="Times New Roman"/>
            <w:sz w:val="28"/>
            <w:szCs w:val="28"/>
            <w:lang w:val="en-US"/>
          </w:rPr>
          <w:t>rambler</w:t>
        </w:r>
        <w:r w:rsidRPr="00227EC4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227EC4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Pr="0045170F">
          <w:rPr>
            <w:rStyle w:val="Hyperlink"/>
            <w:rFonts w:ascii="Times New Roman" w:hAnsi="Times New Roman"/>
            <w:sz w:val="28"/>
            <w:szCs w:val="28"/>
          </w:rPr>
          <w:t>mfc@mfcrb.ru</w:t>
        </w:r>
      </w:hyperlink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9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F042A" w:rsidRDefault="002F042A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sz w:val="28"/>
          <w:szCs w:val="28"/>
        </w:rPr>
        <w:t xml:space="preserve">2.1.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F042A" w:rsidRPr="00EC7F80" w:rsidRDefault="002F042A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исполнительного органа,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предоставляющего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/>
          <w:sz w:val="28"/>
          <w:szCs w:val="28"/>
        </w:rPr>
        <w:t>услугу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 Муниципаль</w:t>
      </w:r>
      <w:r>
        <w:rPr>
          <w:rFonts w:ascii="Times New Roman" w:hAnsi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предоставлении муниципальной услуги участвуют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  <w:r w:rsidRPr="00EC7F80">
        <w:rPr>
          <w:rFonts w:ascii="Times New Roman" w:hAnsi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нормативных правовых актов,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регулирующих отношения, возникающие в связи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2F042A" w:rsidRPr="00A82101" w:rsidRDefault="002F042A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/>
          <w:sz w:val="28"/>
          <w:szCs w:val="28"/>
        </w:rPr>
        <w:t>Российской Федерации, 26.01.2009, № 4, ст. 445);</w:t>
      </w:r>
    </w:p>
    <w:p w:rsidR="002F042A" w:rsidRPr="00A82101" w:rsidRDefault="002F042A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2F042A" w:rsidRPr="00A82101" w:rsidRDefault="002F04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2F042A" w:rsidRPr="00A82101" w:rsidRDefault="002F04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2F042A" w:rsidRPr="00A82101" w:rsidRDefault="002F042A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5) п</w:t>
      </w:r>
      <w:r w:rsidRPr="00461AD5">
        <w:rPr>
          <w:rFonts w:ascii="Times New Roman" w:hAnsi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2F042A" w:rsidRPr="00A82101" w:rsidRDefault="002F042A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2F042A" w:rsidRPr="00A82101" w:rsidRDefault="002F04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2F042A" w:rsidRPr="00A82101" w:rsidRDefault="002F04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2F042A" w:rsidRPr="00461AD5" w:rsidRDefault="002F042A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 xml:space="preserve">9) </w:t>
      </w:r>
      <w:r w:rsidRPr="00461AD5">
        <w:rPr>
          <w:rFonts w:ascii="Times New Roman" w:hAnsi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2F042A" w:rsidRPr="00461AD5" w:rsidRDefault="002F042A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10) Устав </w:t>
      </w:r>
      <w:r>
        <w:rPr>
          <w:rFonts w:ascii="Times New Roman" w:hAnsi="Times New Roman"/>
          <w:sz w:val="28"/>
          <w:szCs w:val="28"/>
        </w:rPr>
        <w:t>сельского поселения Алгинский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/>
          <w:sz w:val="28"/>
          <w:szCs w:val="28"/>
        </w:rPr>
        <w:t>.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соответствии с нормативными правовыми актами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4E215A" w:rsidRDefault="002F042A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2.6. Для получения </w:t>
      </w:r>
      <w:r w:rsidRPr="004E215A">
        <w:rPr>
          <w:rFonts w:ascii="Times New Roman" w:hAnsi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по п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ередаче жил</w:t>
      </w:r>
      <w:r>
        <w:rPr>
          <w:rFonts w:ascii="Times New Roman" w:hAnsi="Times New Roman"/>
          <w:bCs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/>
          <w:sz w:val="28"/>
          <w:szCs w:val="28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 их родители, усыновители или опекуны) (по форме согласно приложению № 1 к настоящему Регламенту).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К заявлению должны быть приложены следующие документы:</w:t>
      </w:r>
    </w:p>
    <w:p w:rsidR="002F042A" w:rsidRPr="004E215A" w:rsidRDefault="002F042A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2F042A" w:rsidRPr="00EC7F80" w:rsidRDefault="002F042A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10" w:history="1">
        <w:r w:rsidRPr="00EC7F80">
          <w:rPr>
            <w:rFonts w:ascii="Times New Roman" w:hAnsi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2F042A" w:rsidRPr="004E215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/>
          <w:sz w:val="28"/>
          <w:szCs w:val="28"/>
        </w:rPr>
        <w:t xml:space="preserve">оформленная в соответствии с Гражданским </w:t>
      </w:r>
      <w:hyperlink r:id="rId11" w:history="1">
        <w:r w:rsidRPr="004E215A">
          <w:rPr>
            <w:rFonts w:ascii="Times New Roman" w:hAnsi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2" w:history="1">
        <w:r w:rsidRPr="00EC7F80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EC7F80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лично или по почте. 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3" w:history="1">
        <w:r w:rsidRPr="00EC7F80">
          <w:rPr>
            <w:rFonts w:ascii="Times New Roman" w:hAnsi="Times New Roman"/>
            <w:sz w:val="28"/>
            <w:szCs w:val="28"/>
          </w:rPr>
          <w:t>пункте 2.7</w:t>
        </w:r>
      </w:hyperlink>
      <w:r>
        <w:rPr>
          <w:rFonts w:ascii="Times New Roman" w:hAnsi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C7F80">
        <w:rPr>
          <w:rFonts w:ascii="Times New Roman" w:hAnsi="Times New Roman"/>
          <w:sz w:val="28"/>
          <w:szCs w:val="24"/>
        </w:rPr>
        <w:t>Указание на запрет требовать от заявителя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EC7F80">
          <w:rPr>
            <w:rFonts w:ascii="Times New Roman" w:hAnsi="Times New Roman"/>
            <w:sz w:val="28"/>
            <w:szCs w:val="28"/>
          </w:rPr>
          <w:t>части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6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/>
          <w:b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2F042A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отказа в приеме документов, необходимых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496F4E" w:rsidRDefault="002F042A" w:rsidP="00573149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2.11. </w:t>
      </w:r>
      <w:r w:rsidRPr="00496F4E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2F042A" w:rsidRPr="00496F4E" w:rsidRDefault="002F042A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2F042A" w:rsidRPr="00496F4E" w:rsidRDefault="002F042A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2F042A" w:rsidRPr="00496F4E" w:rsidRDefault="002F042A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2F042A" w:rsidRPr="00496F4E" w:rsidRDefault="002F042A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Не может быть отказано заявителю в приеме дополнительных документов при наличии пожелания их сдачи.</w:t>
      </w:r>
    </w:p>
    <w:p w:rsidR="002F042A" w:rsidRPr="00EC7F80" w:rsidRDefault="002F042A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противоречивых</w:t>
      </w:r>
      <w:r w:rsidRPr="00EC7F80">
        <w:rPr>
          <w:rFonts w:ascii="Times New Roman" w:hAnsi="Times New Roman"/>
          <w:sz w:val="28"/>
          <w:szCs w:val="28"/>
        </w:rPr>
        <w:t xml:space="preserve"> сведений в документах, представляемых Заявителем;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в </w:t>
      </w: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наличия оснований, предусмотренных </w:t>
      </w:r>
      <w:hyperlink r:id="rId15" w:history="1">
        <w:r w:rsidRPr="00EC7F80">
          <w:rPr>
            <w:rFonts w:ascii="Times New Roman" w:hAnsi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услуг, которые являются необходимыми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услуги, не имеется.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государственной пошлины или иной оплаты,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взимаемой за предоставление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F042A" w:rsidRDefault="002F042A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результата предоставления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/>
          <w:sz w:val="28"/>
          <w:szCs w:val="28"/>
        </w:rPr>
        <w:t>услуги составляет не более 15 минут.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 порядок регистрации запроса Заявителя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 Все обращения Заявителей ставятся на контроль.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помещениям, в которых предоставляется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услуга, к месту ожидания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приема граждан, размещению и оформлению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визуальной, текстовой и мультимедийной информации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порядке предоставления муниципальной услуги</w:t>
      </w:r>
    </w:p>
    <w:p w:rsidR="002F042A" w:rsidRPr="004D296D" w:rsidRDefault="002F04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461AD5" w:rsidRDefault="002F042A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96D">
        <w:rPr>
          <w:rFonts w:ascii="Times New Roman" w:hAnsi="Times New Roman"/>
          <w:sz w:val="28"/>
          <w:szCs w:val="28"/>
        </w:rPr>
        <w:t xml:space="preserve">2.19. </w:t>
      </w:r>
      <w:r w:rsidRPr="00461AD5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2F042A" w:rsidRPr="00461AD5" w:rsidRDefault="002F042A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2F042A" w:rsidRPr="00461AD5" w:rsidRDefault="002F042A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2F042A" w:rsidRPr="00461AD5" w:rsidRDefault="002F042A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о порядке представления </w:t>
      </w:r>
      <w:r w:rsidRPr="00461AD5">
        <w:rPr>
          <w:rFonts w:ascii="Times New Roman" w:hAnsi="Times New Roman"/>
          <w:sz w:val="28"/>
          <w:szCs w:val="28"/>
        </w:rPr>
        <w:t>муниципальной</w:t>
      </w:r>
      <w:r w:rsidRPr="00461AD5">
        <w:rPr>
          <w:rFonts w:ascii="Times New Roman" w:hAnsi="Times New Roman"/>
          <w:bCs/>
          <w:sz w:val="28"/>
          <w:szCs w:val="28"/>
        </w:rPr>
        <w:t xml:space="preserve"> услуги размещаются на стенах в непосредственной близости от входа.</w:t>
      </w:r>
    </w:p>
    <w:p w:rsidR="002F042A" w:rsidRPr="00461AD5" w:rsidRDefault="002F042A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2F042A" w:rsidRPr="00461AD5" w:rsidRDefault="002F042A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2F042A" w:rsidRPr="00461AD5" w:rsidRDefault="002F042A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2F042A" w:rsidRPr="00461AD5" w:rsidRDefault="002F042A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2F042A" w:rsidRPr="00461AD5" w:rsidRDefault="002F042A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2F042A" w:rsidRPr="00461AD5" w:rsidRDefault="002F042A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2F042A" w:rsidRDefault="002F042A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2F042A" w:rsidRPr="00EC7F80" w:rsidRDefault="002F042A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CC">
        <w:rPr>
          <w:rFonts w:ascii="Times New Roman" w:hAnsi="Times New Roman"/>
          <w:sz w:val="28"/>
          <w:szCs w:val="28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соблюдение порядка информирования о муниципальной услуге;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2F042A" w:rsidRPr="00EC7F80" w:rsidRDefault="002F042A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341D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2F042A" w:rsidRPr="00461AD5" w:rsidRDefault="002F042A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2F042A" w:rsidRPr="00461AD5" w:rsidRDefault="002F042A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2F042A" w:rsidRPr="00461AD5" w:rsidRDefault="002F042A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2F042A" w:rsidRPr="00C940A2" w:rsidRDefault="002F042A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Pr="00C940A2">
        <w:rPr>
          <w:rFonts w:ascii="Times New Roman" w:hAnsi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и РГАУ МФЦ.</w:t>
      </w:r>
    </w:p>
    <w:p w:rsidR="002F042A" w:rsidRPr="00C940A2" w:rsidRDefault="002F042A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</w:p>
    <w:p w:rsidR="002F042A" w:rsidRPr="00C940A2" w:rsidRDefault="002F042A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/>
          <w:sz w:val="28"/>
          <w:szCs w:val="28"/>
        </w:rPr>
        <w:t>представленны</w:t>
      </w:r>
      <w:r>
        <w:rPr>
          <w:rFonts w:ascii="Times New Roman" w:hAnsi="Times New Roman"/>
          <w:sz w:val="28"/>
          <w:szCs w:val="28"/>
        </w:rPr>
        <w:t>х</w:t>
      </w:r>
      <w:r w:rsidRPr="00C940A2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ов</w:t>
      </w:r>
      <w:r w:rsidRPr="00C940A2">
        <w:rPr>
          <w:rFonts w:ascii="Times New Roman" w:hAnsi="Times New Roman"/>
          <w:sz w:val="28"/>
          <w:szCs w:val="28"/>
        </w:rPr>
        <w:t xml:space="preserve">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2F042A" w:rsidRPr="001A341D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/>
          <w:sz w:val="28"/>
          <w:szCs w:val="28"/>
        </w:rPr>
        <w:t>сельского поселения: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/>
          <w:sz w:val="28"/>
          <w:szCs w:val="28"/>
        </w:rPr>
        <w:t>из  РГАУ МФЦ согласовывается с руководителем РГАУ МФЦ.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2F042A" w:rsidRPr="00C940A2" w:rsidRDefault="002F042A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/>
          <w:sz w:val="28"/>
          <w:szCs w:val="28"/>
        </w:rPr>
        <w:t xml:space="preserve"> в день регистрации заявления в СЭД готовит проект резолюции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2F042A" w:rsidRPr="00C940A2" w:rsidRDefault="002F042A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2F042A" w:rsidRPr="00C940A2" w:rsidRDefault="002F042A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/>
          <w:sz w:val="28"/>
          <w:szCs w:val="28"/>
        </w:rPr>
        <w:t>.</w:t>
      </w:r>
    </w:p>
    <w:p w:rsidR="002F042A" w:rsidRPr="00C940A2" w:rsidRDefault="002F042A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</w:t>
      </w:r>
      <w:r w:rsidRPr="00C940A2">
        <w:rPr>
          <w:rFonts w:ascii="Times New Roman" w:hAnsi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/>
          <w:sz w:val="28"/>
          <w:szCs w:val="28"/>
        </w:rPr>
        <w:t xml:space="preserve"> </w:t>
      </w:r>
    </w:p>
    <w:p w:rsidR="002F042A" w:rsidRPr="00C940A2" w:rsidRDefault="002F042A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2F042A" w:rsidRPr="00C940A2" w:rsidRDefault="002F042A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2F042A" w:rsidRPr="00C940A2" w:rsidRDefault="002F042A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/>
          <w:sz w:val="28"/>
          <w:szCs w:val="28"/>
        </w:rPr>
        <w:t>администрации, должностной инструкцией</w:t>
      </w:r>
      <w:r w:rsidRPr="00C940A2">
        <w:rPr>
          <w:rFonts w:ascii="Times New Roman" w:hAnsi="Times New Roman"/>
          <w:sz w:val="28"/>
          <w:szCs w:val="28"/>
        </w:rPr>
        <w:t xml:space="preserve"> или ин</w:t>
      </w:r>
      <w:r>
        <w:rPr>
          <w:rFonts w:ascii="Times New Roman" w:hAnsi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;</w:t>
      </w:r>
    </w:p>
    <w:p w:rsidR="002F042A" w:rsidRPr="00C940A2" w:rsidRDefault="002F042A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 информатизации от 16 июля 2015 года № 119-ОД  (зарегистрировано в Госкомюстиции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2F042A" w:rsidRPr="00C940A2" w:rsidRDefault="002F042A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/>
          <w:sz w:val="28"/>
          <w:szCs w:val="28"/>
        </w:rPr>
        <w:t>11н</w:t>
      </w:r>
      <w:r w:rsidRPr="00C940A2">
        <w:rPr>
          <w:rFonts w:ascii="Times New Roman" w:hAnsi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2F042A" w:rsidRPr="00C940A2" w:rsidRDefault="002F042A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2F042A" w:rsidRPr="00C940A2" w:rsidRDefault="002F042A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2F042A" w:rsidRPr="00EC7F80" w:rsidRDefault="002F042A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III. Состав, последовательность и сроки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выполнения административных процедур,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прием документов и регистрация заявления;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Росреестре по </w:t>
      </w:r>
      <w:r>
        <w:rPr>
          <w:rFonts w:ascii="Times New Roman" w:hAnsi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/>
          <w:sz w:val="28"/>
          <w:szCs w:val="28"/>
        </w:rPr>
        <w:t>почтовым отправлением</w:t>
      </w:r>
      <w:r>
        <w:rPr>
          <w:rFonts w:ascii="Times New Roman" w:hAnsi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/>
          <w:sz w:val="28"/>
          <w:szCs w:val="28"/>
        </w:rPr>
        <w:t xml:space="preserve">ное </w:t>
      </w:r>
      <w:r w:rsidRPr="00EC7F80">
        <w:rPr>
          <w:rFonts w:ascii="Times New Roman" w:hAnsi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. Зарегистрированное заявление с </w:t>
      </w:r>
      <w:r>
        <w:rPr>
          <w:rFonts w:ascii="Times New Roman" w:hAnsi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/>
          <w:sz w:val="28"/>
          <w:szCs w:val="28"/>
        </w:rPr>
        <w:t xml:space="preserve"> назначает </w:t>
      </w:r>
      <w:r>
        <w:rPr>
          <w:rFonts w:ascii="Times New Roman" w:hAnsi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2F042A" w:rsidRPr="00EC7F80" w:rsidRDefault="002F042A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/>
          <w:sz w:val="28"/>
          <w:szCs w:val="28"/>
        </w:rPr>
        <w:t xml:space="preserve"> 2.6 настоящего Регламента. 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/>
          <w:sz w:val="28"/>
          <w:szCs w:val="28"/>
        </w:rPr>
        <w:t>резолюцией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рассмотрения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 xml:space="preserve"> заявление с прилагаемыми документами. 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/>
          <w:sz w:val="28"/>
          <w:szCs w:val="28"/>
        </w:rPr>
        <w:t>ри</w:t>
      </w:r>
      <w:r w:rsidRPr="00EC7F80">
        <w:rPr>
          <w:rFonts w:ascii="Times New Roman" w:hAnsi="Times New Roman"/>
          <w:sz w:val="28"/>
          <w:szCs w:val="28"/>
        </w:rPr>
        <w:t>писок, зачеркнутых слов и иных, не оговоренных исправлений;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2F042A" w:rsidRPr="00EC7F80" w:rsidRDefault="002F042A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, в</w:t>
      </w:r>
      <w:r w:rsidRPr="00EC7F80">
        <w:rPr>
          <w:rFonts w:ascii="Times New Roman" w:hAnsi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121A3A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A3A">
        <w:rPr>
          <w:rFonts w:ascii="Times New Roman" w:hAnsi="Times New Roman"/>
          <w:sz w:val="28"/>
          <w:szCs w:val="28"/>
        </w:rPr>
        <w:t xml:space="preserve">является </w:t>
      </w:r>
      <w:r w:rsidRPr="00121A3A">
        <w:rPr>
          <w:rFonts w:ascii="Times New Roman" w:hAnsi="Times New Roman"/>
          <w:bCs/>
          <w:sz w:val="28"/>
          <w:szCs w:val="28"/>
        </w:rPr>
        <w:t xml:space="preserve">проведенная </w:t>
      </w:r>
      <w:r>
        <w:rPr>
          <w:rFonts w:ascii="Times New Roman" w:hAnsi="Times New Roman"/>
          <w:bCs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121A3A">
        <w:rPr>
          <w:rFonts w:ascii="Times New Roman" w:hAnsi="Times New Roman"/>
          <w:sz w:val="28"/>
          <w:szCs w:val="28"/>
        </w:rPr>
        <w:t xml:space="preserve">. 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4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EC7F80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2F042A" w:rsidRPr="00EC7F80" w:rsidRDefault="002F042A" w:rsidP="0055750F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EC7F80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8) фамилия, имя, 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EC7F80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6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7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210-ФЗ).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правах отдельного лица на имеющиеся у него объекты недвижимого имущества в Росреестр по РБ;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переходе прав на недвижимое имущество в Росреестр по РБ.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5 рабочих дней с момента регистрации заявления.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рассматривает проект договора передачи 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/>
          <w:sz w:val="28"/>
          <w:szCs w:val="28"/>
        </w:rPr>
        <w:t>дней с момента получения сформированного пакета документов.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Росреестре по Р</w:t>
      </w:r>
      <w:r>
        <w:rPr>
          <w:rFonts w:ascii="Times New Roman" w:hAnsi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EC7F80">
        <w:rPr>
          <w:rFonts w:ascii="Times New Roman" w:hAnsi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Росреестре по </w:t>
      </w:r>
      <w:r>
        <w:rPr>
          <w:rFonts w:ascii="Times New Roman" w:hAnsi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/>
          <w:sz w:val="28"/>
          <w:szCs w:val="28"/>
        </w:rPr>
        <w:t>в течение 1</w:t>
      </w:r>
      <w:r>
        <w:rPr>
          <w:rFonts w:ascii="Times New Roman" w:hAnsi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/>
          <w:sz w:val="28"/>
          <w:szCs w:val="28"/>
        </w:rPr>
        <w:t xml:space="preserve">который передается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течение 2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 рабочего</w:t>
      </w:r>
      <w:r w:rsidRPr="00EC7F80">
        <w:rPr>
          <w:rFonts w:ascii="Times New Roman" w:hAnsi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зарегистрированная доверенность.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. 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>. Заявитель</w:t>
      </w:r>
      <w:r>
        <w:rPr>
          <w:rFonts w:ascii="Times New Roman" w:hAnsi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/>
          <w:sz w:val="28"/>
          <w:szCs w:val="28"/>
        </w:rPr>
        <w:t xml:space="preserve">уведомляется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/>
          <w:sz w:val="28"/>
          <w:szCs w:val="28"/>
        </w:rPr>
        <w:t>предоставления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EC7F80">
        <w:rPr>
          <w:rFonts w:ascii="Times New Roman" w:hAnsi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2F042A" w:rsidRPr="00EC7F80" w:rsidRDefault="002F042A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IV. Формы контроля за исполнением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EC7F80">
        <w:rPr>
          <w:rFonts w:ascii="Times New Roman" w:hAnsi="Times New Roman"/>
          <w:sz w:val="28"/>
          <w:szCs w:val="28"/>
        </w:rPr>
        <w:t>егламента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осуществления текущего контроля за соблюдением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2F042A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муниципальной услуги, 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2F042A" w:rsidRDefault="002F042A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контроля за полнотой и качеством предоставления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сельского поселения.</w:t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авой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/>
          <w:sz w:val="28"/>
          <w:szCs w:val="28"/>
        </w:rPr>
        <w:t>решению г</w:t>
      </w:r>
      <w:r w:rsidRPr="00EC7F8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2F042A" w:rsidRPr="00EC7F80" w:rsidRDefault="002F042A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2F042A" w:rsidRPr="00EC7F80" w:rsidRDefault="002F042A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организаций</w:t>
      </w:r>
    </w:p>
    <w:p w:rsidR="002F042A" w:rsidRPr="00EC7F80" w:rsidRDefault="002F042A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Default="002F042A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V. До</w:t>
      </w:r>
      <w:r>
        <w:rPr>
          <w:rFonts w:ascii="Times New Roman" w:hAnsi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</w:t>
      </w:r>
    </w:p>
    <w:p w:rsidR="002F042A" w:rsidRPr="00EC7F80" w:rsidRDefault="002F042A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EC7F80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ых</w:t>
      </w:r>
      <w:r w:rsidRPr="00EC7F80">
        <w:rPr>
          <w:rFonts w:ascii="Times New Roman" w:hAnsi="Times New Roman"/>
          <w:sz w:val="28"/>
          <w:szCs w:val="28"/>
        </w:rPr>
        <w:t xml:space="preserve"> лиц </w:t>
      </w:r>
    </w:p>
    <w:p w:rsidR="002F042A" w:rsidRPr="00EC7F80" w:rsidRDefault="002F042A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а также его должностных лиц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жалобы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8" w:history="1">
        <w:r w:rsidRPr="00EC7F80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/>
          <w:sz w:val="28"/>
          <w:szCs w:val="28"/>
        </w:rPr>
        <w:t xml:space="preserve"> и </w:t>
      </w:r>
      <w:hyperlink r:id="rId19" w:history="1">
        <w:r w:rsidRPr="00EC7F80">
          <w:rPr>
            <w:rFonts w:ascii="Times New Roman" w:hAnsi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 документах либо нарушение установленного срока таких исправлений.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A9484F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Интернет, 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EC7F80">
        <w:rPr>
          <w:rFonts w:ascii="Times New Roman" w:hAnsi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EC7F80">
        <w:rPr>
          <w:rFonts w:ascii="Times New Roman" w:hAnsi="Times New Roman"/>
          <w:sz w:val="28"/>
          <w:szCs w:val="28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РГАУ МФЦ</w:t>
      </w:r>
      <w:r w:rsidRPr="00EC7F80">
        <w:rPr>
          <w:rFonts w:ascii="Times New Roman" w:hAnsi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этом срок рассмотрения жалобы исчисляет</w:t>
      </w:r>
      <w:r>
        <w:rPr>
          <w:rFonts w:ascii="Times New Roman" w:hAnsi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Един</w:t>
      </w:r>
      <w:r>
        <w:rPr>
          <w:rFonts w:ascii="Times New Roman" w:hAnsi="Times New Roman"/>
          <w:sz w:val="28"/>
          <w:szCs w:val="28"/>
        </w:rPr>
        <w:t>ого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5.10. Жалоба, поступивш</w:t>
      </w:r>
      <w:r>
        <w:rPr>
          <w:rFonts w:ascii="Times New Roman" w:hAnsi="Times New Roman"/>
          <w:sz w:val="28"/>
          <w:szCs w:val="28"/>
        </w:rPr>
        <w:t>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EC7F80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рассмотрения жалобы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его должностного лица, принявшего решение по жалобе;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в)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или наименование заявителя;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76"/>
      <w:bookmarkEnd w:id="6"/>
      <w:r w:rsidRPr="00EC7F80">
        <w:rPr>
          <w:rFonts w:ascii="Times New Roman" w:hAnsi="Times New Roman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</w:t>
      </w:r>
      <w:r>
        <w:rPr>
          <w:rFonts w:ascii="Times New Roman" w:hAnsi="Times New Roman"/>
          <w:sz w:val="28"/>
          <w:szCs w:val="28"/>
        </w:rPr>
        <w:t>ицо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0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рассмотрения жалобы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обязаны: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2F042A" w:rsidRPr="00EC7F80" w:rsidRDefault="002F042A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обеспечивает:</w:t>
      </w:r>
    </w:p>
    <w:p w:rsidR="002F042A" w:rsidRPr="009A15ED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/>
          <w:sz w:val="28"/>
          <w:szCs w:val="28"/>
        </w:rPr>
        <w:t>помещении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/>
          <w:sz w:val="28"/>
          <w:szCs w:val="28"/>
        </w:rPr>
        <w:t xml:space="preserve">: </w:t>
      </w:r>
      <w:r w:rsidRPr="00A671C8">
        <w:rPr>
          <w:rFonts w:ascii="Times New Roman" w:hAnsi="Times New Roman"/>
          <w:sz w:val="28"/>
          <w:szCs w:val="28"/>
        </w:rPr>
        <w:t>http://sovet-davlekanovo.ru/</w:t>
      </w:r>
      <w:r w:rsidRPr="009A15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C7F8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/>
          <w:sz w:val="28"/>
          <w:szCs w:val="28"/>
        </w:rPr>
        <w:t>,</w:t>
      </w:r>
      <w:r w:rsidRPr="00224ABE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/>
          <w:sz w:val="28"/>
          <w:szCs w:val="28"/>
        </w:rPr>
        <w:t>.</w:t>
      </w:r>
    </w:p>
    <w:p w:rsidR="002F042A" w:rsidRPr="00EC7F80" w:rsidRDefault="002F042A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5ED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>, его должностных лиц осуществляется по телефону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>8(34768) 3-43-38, 3-73-36</w:t>
      </w:r>
      <w:r w:rsidRPr="00FF0C83">
        <w:rPr>
          <w:sz w:val="28"/>
          <w:szCs w:val="28"/>
        </w:rPr>
        <w:t>,</w:t>
      </w:r>
      <w:r w:rsidRPr="00EC7F80">
        <w:rPr>
          <w:rFonts w:ascii="Times New Roman" w:hAnsi="Times New Roman"/>
          <w:sz w:val="28"/>
          <w:szCs w:val="28"/>
        </w:rPr>
        <w:t xml:space="preserve">, посредством электронной почты </w:t>
      </w:r>
      <w:r w:rsidRPr="00945700">
        <w:rPr>
          <w:rFonts w:ascii="Times New Roman" w:hAnsi="Times New Roman"/>
          <w:sz w:val="28"/>
          <w:szCs w:val="28"/>
          <w:lang w:val="en-US"/>
        </w:rPr>
        <w:t>davlalgmail</w:t>
      </w:r>
      <w:r w:rsidRPr="00945700">
        <w:rPr>
          <w:rFonts w:ascii="Times New Roman" w:hAnsi="Times New Roman"/>
          <w:sz w:val="28"/>
          <w:szCs w:val="28"/>
        </w:rPr>
        <w:t>2007@</w:t>
      </w:r>
      <w:r w:rsidRPr="00945700">
        <w:rPr>
          <w:rFonts w:ascii="Times New Roman" w:hAnsi="Times New Roman"/>
          <w:sz w:val="28"/>
          <w:szCs w:val="28"/>
          <w:lang w:val="en-US"/>
        </w:rPr>
        <w:t>rambler</w:t>
      </w:r>
      <w:r w:rsidRPr="00945700">
        <w:rPr>
          <w:rFonts w:ascii="Times New Roman" w:hAnsi="Times New Roman"/>
          <w:sz w:val="28"/>
          <w:szCs w:val="28"/>
        </w:rPr>
        <w:t>.</w:t>
      </w:r>
      <w:r w:rsidRPr="00945700">
        <w:rPr>
          <w:rFonts w:ascii="Times New Roman" w:hAnsi="Times New Roman"/>
          <w:sz w:val="28"/>
          <w:szCs w:val="28"/>
          <w:lang w:val="en-US"/>
        </w:rPr>
        <w:t>ru</w:t>
      </w:r>
      <w:r w:rsidRPr="00EC7F80">
        <w:rPr>
          <w:rFonts w:ascii="Times New Roman" w:hAnsi="Times New Roman"/>
          <w:sz w:val="28"/>
          <w:szCs w:val="28"/>
        </w:rPr>
        <w:t>, при личном приеме заявителя.</w:t>
      </w: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Pr="00EC7F80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945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Default="002F042A" w:rsidP="009457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Приложение № 1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2F042A" w:rsidRPr="00535E6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Алгинский сельсовет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2F042A" w:rsidRDefault="002F042A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услуги «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жилых помещений </w:t>
      </w:r>
    </w:p>
    <w:p w:rsidR="002F042A" w:rsidRDefault="002F042A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>
        <w:rPr>
          <w:rFonts w:ascii="Times New Roman" w:hAnsi="Times New Roman"/>
          <w:sz w:val="24"/>
          <w:szCs w:val="24"/>
        </w:rPr>
        <w:t>»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ПРЕДОСТАВЛЕНИЕ МУНИЦИПАЛЬНОЙ УСЛУГИ</w:t>
      </w:r>
    </w:p>
    <w:p w:rsidR="002F042A" w:rsidRDefault="002F042A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</w:t>
      </w:r>
      <w:r>
        <w:rPr>
          <w:rFonts w:ascii="Times New Roman" w:hAnsi="Times New Roman"/>
          <w:bCs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2F042A" w:rsidRDefault="002F042A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F042A" w:rsidRDefault="002F042A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2F042A" w:rsidRDefault="002F042A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(ей) по адресу: _______________________________</w:t>
      </w:r>
    </w:p>
    <w:p w:rsidR="002F042A" w:rsidRDefault="002F042A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F042A" w:rsidRDefault="002F042A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F042A" w:rsidRDefault="002F042A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21" w:history="1">
        <w:r w:rsidRPr="004A0BBD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8"/>
        </w:rPr>
        <w:t>, а именно на совершение действий, предусмотренных п.3 ч. 1 ст.3 Федерального закона от 27 июля 2006 года № 152-ФЗ «О персональных данных».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F042A" w:rsidRDefault="002F042A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Подпись(и) заявителя(ей)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2F042A" w:rsidRDefault="002F042A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2F042A" w:rsidRDefault="002F042A" w:rsidP="000C40BD"/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2F042A" w:rsidRPr="00535E6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sz w:val="24"/>
          <w:szCs w:val="24"/>
        </w:rPr>
        <w:t xml:space="preserve">к </w:t>
      </w:r>
      <w:r w:rsidRPr="00535E6A">
        <w:rPr>
          <w:rFonts w:ascii="Times New Roman" w:hAnsi="Times New Roman"/>
          <w:sz w:val="24"/>
          <w:szCs w:val="24"/>
        </w:rPr>
        <w:t xml:space="preserve">Административному регламенту 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2F042A" w:rsidRPr="00535E6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Алгинский сельсовет</w:t>
      </w:r>
    </w:p>
    <w:p w:rsidR="002F042A" w:rsidRPr="00B873E4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 w:rsidRPr="00B87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sz w:val="24"/>
          <w:szCs w:val="24"/>
        </w:rPr>
        <w:t>услуги «</w:t>
      </w: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Передача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жилых помещений 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2F042A" w:rsidRPr="00B873E4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B873E4">
        <w:rPr>
          <w:rFonts w:ascii="Times New Roman" w:hAnsi="Times New Roman"/>
          <w:sz w:val="24"/>
          <w:szCs w:val="24"/>
        </w:rPr>
        <w:t>»</w: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>Блок-схема</w:t>
      </w:r>
    </w:p>
    <w:p w:rsidR="002F042A" w:rsidRPr="001E0C92" w:rsidRDefault="002F042A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/>
          <w:sz w:val="28"/>
          <w:szCs w:val="28"/>
        </w:rPr>
        <w:tab/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0C92">
        <w:rPr>
          <w:rFonts w:ascii="Times New Roman" w:hAnsi="Times New Roman"/>
          <w:sz w:val="28"/>
          <w:szCs w:val="28"/>
        </w:rPr>
        <w:t xml:space="preserve"> услуги</w: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</w: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pict>
          <v:rect id="Прямоугольник 49" o:spid="_x0000_s1026" style="position:absolute;margin-left:92.65pt;margin-top:10.5pt;width:279pt;height:47.5pt;z-index:251650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2F042A" w:rsidRDefault="002F042A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2F042A" w:rsidRDefault="002F042A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2F042A" w:rsidRPr="00704DB4" w:rsidRDefault="002F042A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2F042A" w:rsidRDefault="002F042A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2F042A" w:rsidRDefault="002F042A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2F042A" w:rsidRDefault="002F042A" w:rsidP="000C40BD">
                  <w:pPr>
                    <w:jc w:val="center"/>
                  </w:pPr>
                </w:p>
              </w:txbxContent>
            </v:textbox>
          </v:rect>
        </w:pic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margin-left:225pt;margin-top:4.55pt;width:.25pt;height:32.15pt;flip:x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5" o:spid="_x0000_s1028" style="position:absolute;margin-left:92.65pt;margin-top:5.4pt;width:279pt;height:52.85pt;z-index:2516531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2F042A" w:rsidRPr="00704DB4" w:rsidRDefault="002F042A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  <w:r w:rsidRPr="001E0C92">
        <w:rPr>
          <w:rFonts w:ascii="Times New Roman" w:hAnsi="Times New Roman"/>
          <w:sz w:val="24"/>
          <w:szCs w:val="24"/>
        </w:rPr>
        <w:t xml:space="preserve">        </w: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40" o:spid="_x0000_s1029" type="#_x0000_t32" style="position:absolute;margin-left:149.35pt;margin-top:3.05pt;width:81.2pt;height:42.8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6" o:spid="_x0000_s1030" type="#_x0000_t32" style="position:absolute;margin-left:230.5pt;margin-top:3.05pt;width:83.75pt;height:40.5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44" o:spid="_x0000_s1031" style="position:absolute;margin-left:-8.45pt;margin-top:4.3pt;width:186pt;height:49.75pt;z-index:2516520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2F042A" w:rsidRPr="0099315A" w:rsidRDefault="002F042A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2" o:spid="_x0000_s1032" style="position:absolute;margin-left:295.6pt;margin-top:2.25pt;width:185.2pt;height:81.8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2F042A" w:rsidRPr="00704DB4" w:rsidRDefault="002F042A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3" o:spid="_x0000_s1033" type="#_x0000_t32" style="position:absolute;margin-left:352.3pt;margin-top:1.5pt;width:0;height:19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1" o:spid="_x0000_s1034" style="position:absolute;margin-left:235.1pt;margin-top:6.8pt;width:189.75pt;height:78.9pt;z-index:2516541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2F042A" w:rsidRPr="005839EA" w:rsidRDefault="002F042A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noProof/>
          <w:lang w:eastAsia="ru-RU"/>
        </w:rPr>
        <w:t xml:space="preserve"> </w:t>
      </w:r>
    </w:p>
    <w:p w:rsidR="002F042A" w:rsidRPr="001E0C92" w:rsidRDefault="002F042A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" o:spid="_x0000_s1035" type="#_x0000_t32" style="position:absolute;margin-left:328.55pt;margin-top:2.85pt;width:0;height:9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0" o:spid="_x0000_s1036" type="#_x0000_t32" style="position:absolute;margin-left:158.5pt;margin-top:2.85pt;width:126.35pt;height:47.45pt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7" o:spid="_x0000_s1037" style="position:absolute;margin-left:-3.85pt;margin-top:9pt;width:186.3pt;height:83.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2F042A" w:rsidRDefault="002F042A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2F042A" w:rsidRPr="002C45DF" w:rsidRDefault="002F042A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Pr="001E0C92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042A" w:rsidRDefault="002F042A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042A" w:rsidRDefault="002F042A" w:rsidP="000C40BD">
      <w:pPr>
        <w:tabs>
          <w:tab w:val="left" w:pos="6894"/>
        </w:tabs>
      </w:pPr>
      <w:r>
        <w:tab/>
      </w:r>
    </w:p>
    <w:p w:rsidR="002F042A" w:rsidRDefault="002F042A" w:rsidP="000C40BD">
      <w:pPr>
        <w:tabs>
          <w:tab w:val="left" w:pos="6894"/>
        </w:tabs>
      </w:pPr>
      <w:r>
        <w:tab/>
      </w:r>
    </w:p>
    <w:p w:rsidR="002F042A" w:rsidRPr="00D5372F" w:rsidRDefault="002F042A" w:rsidP="000C40BD">
      <w:r>
        <w:rPr>
          <w:noProof/>
          <w:lang w:eastAsia="ru-RU"/>
        </w:rPr>
        <w:pict>
          <v:shape id="Прямая со стрелкой 4" o:spid="_x0000_s1038" type="#_x0000_t32" style="position:absolute;margin-left:325.65pt;margin-top:-27.2pt;width:0;height:37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margin-left:232.8pt;margin-top:10.35pt;width:189.75pt;height:147.05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2F042A" w:rsidRPr="002A4B06" w:rsidRDefault="002F042A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Росреестре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2F042A" w:rsidRPr="00D5372F" w:rsidRDefault="002F042A" w:rsidP="000C40BD"/>
    <w:p w:rsidR="002F042A" w:rsidRPr="00D5372F" w:rsidRDefault="002F042A" w:rsidP="000C40BD"/>
    <w:p w:rsidR="002F042A" w:rsidRPr="00D5372F" w:rsidRDefault="002F042A" w:rsidP="000C40BD"/>
    <w:p w:rsidR="002F042A" w:rsidRPr="00D5372F" w:rsidRDefault="002F042A" w:rsidP="000C40BD"/>
    <w:p w:rsidR="002F042A" w:rsidRPr="00D5372F" w:rsidRDefault="002F042A" w:rsidP="000C40BD"/>
    <w:p w:rsidR="002F042A" w:rsidRPr="00D5372F" w:rsidRDefault="002F042A" w:rsidP="000C40BD">
      <w:r>
        <w:rPr>
          <w:noProof/>
          <w:lang w:eastAsia="ru-RU"/>
        </w:rPr>
        <w:pict>
          <v:shape id="Прямая со стрелкой 7" o:spid="_x0000_s1040" type="#_x0000_t32" style="position:absolute;margin-left:328.55pt;margin-top:4.7pt;width:0;height:60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2F042A" w:rsidRDefault="002F042A" w:rsidP="000C40BD"/>
    <w:p w:rsidR="002F042A" w:rsidRPr="00D5372F" w:rsidRDefault="002F042A" w:rsidP="000C40BD">
      <w:pPr>
        <w:tabs>
          <w:tab w:val="left" w:pos="2834"/>
        </w:tabs>
      </w:pPr>
      <w:r>
        <w:rPr>
          <w:noProof/>
          <w:lang w:eastAsia="ru-RU"/>
        </w:rPr>
        <w:pict>
          <v:rect id="Прямоугольник 5" o:spid="_x0000_s1041" style="position:absolute;margin-left:236.6pt;margin-top:14.5pt;width:189.75pt;height:41.3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2F042A" w:rsidRPr="00704DB4" w:rsidRDefault="002F042A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  <w:r>
        <w:tab/>
      </w: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42A" w:rsidRDefault="002F042A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F042A" w:rsidSect="006300B5">
          <w:headerReference w:type="default" r:id="rId2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>Приложение № 3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2F042A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2F042A" w:rsidRPr="00535E6A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7" w:name="_GoBack"/>
      <w:bookmarkEnd w:id="7"/>
      <w:r>
        <w:rPr>
          <w:rFonts w:ascii="Times New Roman" w:hAnsi="Times New Roman"/>
          <w:sz w:val="24"/>
          <w:szCs w:val="24"/>
        </w:rPr>
        <w:t xml:space="preserve"> Алгинский сельсовет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</w:t>
      </w:r>
      <w:r w:rsidRPr="001876AB">
        <w:rPr>
          <w:rFonts w:ascii="Times New Roman" w:hAnsi="Times New Roman"/>
          <w:sz w:val="24"/>
          <w:szCs w:val="24"/>
        </w:rPr>
        <w:t xml:space="preserve"> предоставлению муниципальной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sz w:val="24"/>
          <w:szCs w:val="24"/>
        </w:rPr>
        <w:t>услуги «</w:t>
      </w: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жилищного фонда 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собственность граждан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1876AB">
        <w:rPr>
          <w:rFonts w:ascii="Times New Roman" w:hAnsi="Times New Roman"/>
          <w:sz w:val="24"/>
          <w:szCs w:val="24"/>
        </w:rPr>
        <w:t>»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ЖУРНАЛ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2F042A" w:rsidRPr="001876AB" w:rsidRDefault="002F042A" w:rsidP="001876A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2F042A" w:rsidRPr="000A6A32" w:rsidTr="00EC595E">
        <w:trPr>
          <w:trHeight w:val="347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1876AB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2F042A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2F042A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2A" w:rsidRPr="001876AB" w:rsidRDefault="002F042A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F042A" w:rsidRPr="00EC7F80" w:rsidRDefault="002F042A"/>
    <w:sectPr w:rsidR="002F042A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42A" w:rsidRDefault="002F042A">
      <w:pPr>
        <w:spacing w:after="0" w:line="240" w:lineRule="auto"/>
      </w:pPr>
      <w:r>
        <w:separator/>
      </w:r>
    </w:p>
  </w:endnote>
  <w:endnote w:type="continuationSeparator" w:id="0">
    <w:p w:rsidR="002F042A" w:rsidRDefault="002F0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42A" w:rsidRDefault="002F042A">
      <w:pPr>
        <w:spacing w:after="0" w:line="240" w:lineRule="auto"/>
      </w:pPr>
      <w:r>
        <w:separator/>
      </w:r>
    </w:p>
  </w:footnote>
  <w:footnote w:type="continuationSeparator" w:id="0">
    <w:p w:rsidR="002F042A" w:rsidRDefault="002F0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2A" w:rsidRDefault="002F042A">
    <w:pPr>
      <w:pStyle w:val="Header"/>
      <w:jc w:val="center"/>
    </w:pPr>
    <w:fldSimple w:instr="PAGE   \* MERGEFORMAT">
      <w:r>
        <w:rPr>
          <w:noProof/>
        </w:rPr>
        <w:t>31</w:t>
      </w:r>
    </w:fldSimple>
  </w:p>
  <w:p w:rsidR="002F042A" w:rsidRDefault="002F042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DF0"/>
    <w:rsid w:val="000263E4"/>
    <w:rsid w:val="000619C8"/>
    <w:rsid w:val="000A6A32"/>
    <w:rsid w:val="000B6529"/>
    <w:rsid w:val="000C3B2B"/>
    <w:rsid w:val="000C40BD"/>
    <w:rsid w:val="00113E5C"/>
    <w:rsid w:val="00121A3A"/>
    <w:rsid w:val="001330CC"/>
    <w:rsid w:val="00134883"/>
    <w:rsid w:val="00136F40"/>
    <w:rsid w:val="00144F6E"/>
    <w:rsid w:val="00147161"/>
    <w:rsid w:val="00147213"/>
    <w:rsid w:val="00155E65"/>
    <w:rsid w:val="00166CF6"/>
    <w:rsid w:val="00177BA7"/>
    <w:rsid w:val="001876AB"/>
    <w:rsid w:val="001917DC"/>
    <w:rsid w:val="00192854"/>
    <w:rsid w:val="001A341D"/>
    <w:rsid w:val="001A7626"/>
    <w:rsid w:val="001E0C92"/>
    <w:rsid w:val="001F2B6F"/>
    <w:rsid w:val="00216B93"/>
    <w:rsid w:val="00224ABE"/>
    <w:rsid w:val="00227EC4"/>
    <w:rsid w:val="00237432"/>
    <w:rsid w:val="00271C4D"/>
    <w:rsid w:val="00297178"/>
    <w:rsid w:val="00297A0A"/>
    <w:rsid w:val="002A4B06"/>
    <w:rsid w:val="002C45DF"/>
    <w:rsid w:val="002D7470"/>
    <w:rsid w:val="002F042A"/>
    <w:rsid w:val="002F66FE"/>
    <w:rsid w:val="00372E0B"/>
    <w:rsid w:val="00374525"/>
    <w:rsid w:val="0038558A"/>
    <w:rsid w:val="00387990"/>
    <w:rsid w:val="003D3671"/>
    <w:rsid w:val="00407E98"/>
    <w:rsid w:val="00440D57"/>
    <w:rsid w:val="0045170F"/>
    <w:rsid w:val="00461AD5"/>
    <w:rsid w:val="0046590D"/>
    <w:rsid w:val="00466BAD"/>
    <w:rsid w:val="00486FA9"/>
    <w:rsid w:val="00496F4E"/>
    <w:rsid w:val="004A0BBD"/>
    <w:rsid w:val="004A7F9C"/>
    <w:rsid w:val="004D296D"/>
    <w:rsid w:val="004E215A"/>
    <w:rsid w:val="00504A4F"/>
    <w:rsid w:val="005341E7"/>
    <w:rsid w:val="00535E6A"/>
    <w:rsid w:val="00545424"/>
    <w:rsid w:val="0055750F"/>
    <w:rsid w:val="00570398"/>
    <w:rsid w:val="00573149"/>
    <w:rsid w:val="00575533"/>
    <w:rsid w:val="00575A55"/>
    <w:rsid w:val="005839EA"/>
    <w:rsid w:val="005865D7"/>
    <w:rsid w:val="005F36FF"/>
    <w:rsid w:val="00606F7F"/>
    <w:rsid w:val="00623F8C"/>
    <w:rsid w:val="006300B5"/>
    <w:rsid w:val="00644898"/>
    <w:rsid w:val="0066291E"/>
    <w:rsid w:val="00663B6F"/>
    <w:rsid w:val="006A01DB"/>
    <w:rsid w:val="006A5BB8"/>
    <w:rsid w:val="006B641C"/>
    <w:rsid w:val="006C0DF0"/>
    <w:rsid w:val="006F24D4"/>
    <w:rsid w:val="00700B18"/>
    <w:rsid w:val="00704DB4"/>
    <w:rsid w:val="007437E5"/>
    <w:rsid w:val="00760247"/>
    <w:rsid w:val="007644B8"/>
    <w:rsid w:val="00777E53"/>
    <w:rsid w:val="00782BCA"/>
    <w:rsid w:val="00793511"/>
    <w:rsid w:val="007B7F3F"/>
    <w:rsid w:val="00846F70"/>
    <w:rsid w:val="008525D9"/>
    <w:rsid w:val="008557AC"/>
    <w:rsid w:val="00897B3E"/>
    <w:rsid w:val="008F35DF"/>
    <w:rsid w:val="00944DE2"/>
    <w:rsid w:val="00945700"/>
    <w:rsid w:val="0096371A"/>
    <w:rsid w:val="0099315A"/>
    <w:rsid w:val="009A15ED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D1E0B"/>
    <w:rsid w:val="00AF19C5"/>
    <w:rsid w:val="00B04098"/>
    <w:rsid w:val="00B05FF1"/>
    <w:rsid w:val="00B647CB"/>
    <w:rsid w:val="00B65174"/>
    <w:rsid w:val="00B76BED"/>
    <w:rsid w:val="00B831C7"/>
    <w:rsid w:val="00B873E4"/>
    <w:rsid w:val="00B95722"/>
    <w:rsid w:val="00C00031"/>
    <w:rsid w:val="00C11363"/>
    <w:rsid w:val="00C17049"/>
    <w:rsid w:val="00C17C24"/>
    <w:rsid w:val="00C63553"/>
    <w:rsid w:val="00C74B35"/>
    <w:rsid w:val="00C940A2"/>
    <w:rsid w:val="00CB519B"/>
    <w:rsid w:val="00CE7A69"/>
    <w:rsid w:val="00D242C1"/>
    <w:rsid w:val="00D311DC"/>
    <w:rsid w:val="00D329EC"/>
    <w:rsid w:val="00D5372F"/>
    <w:rsid w:val="00D80D18"/>
    <w:rsid w:val="00D92F7E"/>
    <w:rsid w:val="00DB1A8F"/>
    <w:rsid w:val="00DD1554"/>
    <w:rsid w:val="00DD4930"/>
    <w:rsid w:val="00DF0E33"/>
    <w:rsid w:val="00DF4461"/>
    <w:rsid w:val="00E11322"/>
    <w:rsid w:val="00E732B6"/>
    <w:rsid w:val="00EA2E46"/>
    <w:rsid w:val="00EB3663"/>
    <w:rsid w:val="00EC595E"/>
    <w:rsid w:val="00EC6A1A"/>
    <w:rsid w:val="00EC7F80"/>
    <w:rsid w:val="00EE719D"/>
    <w:rsid w:val="00F0780A"/>
    <w:rsid w:val="00F9619E"/>
    <w:rsid w:val="00FE4F1F"/>
    <w:rsid w:val="00FF0B06"/>
    <w:rsid w:val="00FF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50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Header">
    <w:name w:val="header"/>
    <w:basedOn w:val="Normal"/>
    <w:link w:val="HeaderChar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5750F"/>
    <w:rPr>
      <w:rFonts w:cs="Times New Roman"/>
    </w:rPr>
  </w:style>
  <w:style w:type="paragraph" w:styleId="ListParagraph">
    <w:name w:val="List Paragraph"/>
    <w:basedOn w:val="Normal"/>
    <w:uiPriority w:val="99"/>
    <w:qFormat/>
    <w:rsid w:val="0055750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5750F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55750F"/>
    <w:rPr>
      <w:rFonts w:cs="Times New Roman"/>
      <w:color w:val="954F72"/>
      <w:u w:val="single"/>
    </w:rPr>
  </w:style>
  <w:style w:type="paragraph" w:styleId="NormalWeb">
    <w:name w:val="Normal (Web)"/>
    <w:basedOn w:val="Normal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Footer">
    <w:name w:val="footer"/>
    <w:basedOn w:val="Normal"/>
    <w:link w:val="FooterChar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4304F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297A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97A0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97A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97A0A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B647CB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95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@mfcrb.ru" TargetMode="External"/><Relationship Id="rId13" Type="http://schemas.openxmlformats.org/officeDocument/2006/relationships/hyperlink" Target="consultantplus://offline/ref=7A7733A8BE62B42E75BD6287834965A97A354534898CE7B4F0B6D2AE37EE3C3285A7EEBD2572CE8026D4DEdEb3M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AAD076B108532CA6063F8CBFB51B244CB7DE3ACB11106D0D4E30C6DICC4D" TargetMode="External"/><Relationship Id="rId7" Type="http://schemas.openxmlformats.org/officeDocument/2006/relationships/hyperlink" Target="mailto:davlalgmail2007@rambler.ru" TargetMode="External"/><Relationship Id="rId12" Type="http://schemas.openxmlformats.org/officeDocument/2006/relationships/hyperlink" Target="http://www.rosreestr.ru" TargetMode="External"/><Relationship Id="rId17" Type="http://schemas.openxmlformats.org/officeDocument/2006/relationships/hyperlink" Target="consultantplus://offline/ref=218823F619B821DE60120495AB5C7DD1EAE21889C039EAE8D586F415B7849002CFB3A1E804L0oD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8823F619B821DE60120495AB5C7DD1EAE21889C039EAE8D586F415B7849002CFB3A1E804L0oDH" TargetMode="External"/><Relationship Id="rId20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0F4488748F88A69A53451B1602C2719FC443E3D1900774F493E0085F5H2C9D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0F4488748F88A69A53451B1602C2719FA413A3019092A4541670C87F2269B1D76CE7586A62430HCC2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0F4488748F88A69A53451B1602C2719FC443E3D1900774F493E0085F5H2C9D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4488748F88A69A53451B1602C2719FC463F341C07774F493E0085F5H2C9D" TargetMode="External"/><Relationship Id="rId14" Type="http://schemas.openxmlformats.org/officeDocument/2006/relationships/hyperlink" Target="consultantplus://offline/ref=0FCA96DD85BD9367AF5A501493E95428394055FC4B7FFEE0CE3A11BC3D6EAC6EADB76244d1JEK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163</TotalTime>
  <Pages>34</Pages>
  <Words>10143</Words>
  <Characters>-32766</Characters>
  <Application>Microsoft Office Outlook</Application>
  <DocSecurity>0</DocSecurity>
  <Lines>0</Lines>
  <Paragraphs>0</Paragraphs>
  <ScaleCrop>false</ScaleCrop>
  <Company>MZIORB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Алга</cp:lastModifiedBy>
  <cp:revision>25</cp:revision>
  <dcterms:created xsi:type="dcterms:W3CDTF">2016-05-27T08:27:00Z</dcterms:created>
  <dcterms:modified xsi:type="dcterms:W3CDTF">2017-01-08T07:43:00Z</dcterms:modified>
</cp:coreProperties>
</file>