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04" w:rsidRDefault="00600504" w:rsidP="00693650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0504" w:rsidRPr="004012A2" w:rsidRDefault="00600504" w:rsidP="0019525A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Алгинский сельсовет муниципального района Давлекановский район Республики Башкортостан</w:t>
      </w:r>
    </w:p>
    <w:p w:rsidR="00600504" w:rsidRPr="004012A2" w:rsidRDefault="00600504" w:rsidP="001E23A2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Алгинский сельсовет</w:t>
      </w: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>
        <w:rPr>
          <w:rFonts w:ascii="Times New Roman" w:hAnsi="Times New Roman" w:cs="Times New Roman"/>
          <w:sz w:val="28"/>
          <w:szCs w:val="28"/>
        </w:rPr>
        <w:t>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0504" w:rsidRPr="004012A2" w:rsidRDefault="00600504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0504" w:rsidRPr="004012A2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Алгинский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00504" w:rsidRPr="004012A2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00504" w:rsidRPr="004012A2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600504" w:rsidRPr="004012A2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Алгинский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2E75D0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600504" w:rsidRDefault="00600504" w:rsidP="002E75D0">
      <w:pPr>
        <w:pStyle w:val="NoSpacing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21 после слов «территории, выдача» дополнить словами «</w:t>
      </w:r>
      <w:r w:rsidRPr="002E75D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градостроительного </w:t>
      </w:r>
      <w:hyperlink r:id="rId6" w:history="1">
        <w:r w:rsidRPr="002E75D0">
          <w:rPr>
            <w:rFonts w:ascii="Times New Roman" w:hAnsi="Times New Roman" w:cs="Times New Roman"/>
            <w:bCs/>
            <w:iCs/>
            <w:color w:val="000000"/>
            <w:sz w:val="28"/>
            <w:szCs w:val="28"/>
          </w:rPr>
          <w:t>плана</w:t>
        </w:r>
      </w:hyperlink>
      <w:r w:rsidRPr="002E75D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земельного участка, расположенного в границах поселения, выдача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».</w:t>
      </w:r>
    </w:p>
    <w:p w:rsidR="00600504" w:rsidRPr="00E40FBA" w:rsidRDefault="00600504" w:rsidP="00A94138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13 части 1 статьи 4 слова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17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Pr="004F2C1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17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«деятельности по обращению с животными без владельцев, обитающими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600504" w:rsidRPr="008143EF" w:rsidRDefault="00600504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600504" w:rsidRDefault="00600504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0504" w:rsidRDefault="00600504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1.5. В части 4 статьи 11 слова «по проектам и вопросам, указанным               в части 3 настоящей статьи,» исключить.</w:t>
      </w:r>
    </w:p>
    <w:p w:rsidR="00600504" w:rsidRDefault="00600504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00504" w:rsidRPr="008967E3" w:rsidRDefault="00600504" w:rsidP="008967E3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600504" w:rsidRDefault="00600504" w:rsidP="008967E3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</w:p>
    <w:p w:rsidR="00600504" w:rsidRDefault="00600504" w:rsidP="008967E3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00504" w:rsidRDefault="00600504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1.7. А</w:t>
      </w:r>
      <w:r w:rsidRPr="00325F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тношении одного и того же лица».</w:t>
      </w:r>
    </w:p>
    <w:p w:rsidR="00600504" w:rsidRPr="00325F3F" w:rsidRDefault="00600504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00504" w:rsidRDefault="00600504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22:</w:t>
      </w:r>
    </w:p>
    <w:p w:rsidR="00600504" w:rsidRDefault="00600504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1.8.1. Часть 5 изложить в следующей редакции:</w:t>
      </w:r>
    </w:p>
    <w:p w:rsidR="00600504" w:rsidRDefault="00600504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600504" w:rsidRDefault="00600504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1.8.2.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Pr="00D077D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600504" w:rsidRDefault="00600504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1.8.3. Дополнить частью 5.2 следующего содержания:</w:t>
      </w:r>
    </w:p>
    <w:p w:rsidR="00600504" w:rsidRPr="000F1292" w:rsidRDefault="00600504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00504" w:rsidRPr="000F1292" w:rsidRDefault="00600504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600504" w:rsidRPr="000F1292" w:rsidRDefault="00600504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00504" w:rsidRPr="000F1292" w:rsidRDefault="00600504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600504" w:rsidRPr="000F1292" w:rsidRDefault="00600504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600504" w:rsidRDefault="00600504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600504" w:rsidRDefault="00600504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1.8.4. Дополнить частью 5.3 следующего содержания:</w:t>
      </w:r>
    </w:p>
    <w:p w:rsidR="00600504" w:rsidRPr="000F1292" w:rsidRDefault="00600504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600504" w:rsidRDefault="00600504" w:rsidP="0099776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Pr="00997763" w:rsidRDefault="00600504" w:rsidP="0099776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Часть 3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>тать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 xml:space="preserve"> 29 дополнить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абзацем седьмым 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600504" w:rsidRDefault="00600504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7763">
        <w:rPr>
          <w:color w:val="000000"/>
          <w:sz w:val="28"/>
          <w:szCs w:val="28"/>
        </w:rPr>
        <w:t>«Официальным опублико</w:t>
      </w:r>
      <w:r>
        <w:rPr>
          <w:color w:val="000000"/>
          <w:sz w:val="28"/>
          <w:szCs w:val="28"/>
        </w:rPr>
        <w:t>ванием (обнародованием) устава С</w:t>
      </w:r>
      <w:r w:rsidRPr="00997763">
        <w:rPr>
          <w:color w:val="000000"/>
          <w:sz w:val="28"/>
          <w:szCs w:val="28"/>
        </w:rPr>
        <w:t>ельского поселения и муниципальных правовых акто</w:t>
      </w:r>
      <w:r>
        <w:rPr>
          <w:color w:val="000000"/>
          <w:sz w:val="28"/>
          <w:szCs w:val="28"/>
        </w:rPr>
        <w:t>в о внесении изменений в устав С</w:t>
      </w:r>
      <w:r w:rsidRPr="00997763">
        <w:rPr>
          <w:color w:val="000000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>
        <w:rPr>
          <w:color w:val="000000"/>
          <w:sz w:val="28"/>
          <w:szCs w:val="28"/>
        </w:rPr>
        <w:t xml:space="preserve"> </w:t>
      </w:r>
      <w:r w:rsidRPr="00997763">
        <w:rPr>
          <w:color w:val="000000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7" w:history="1">
        <w:r w:rsidRPr="00997763">
          <w:rPr>
            <w:rStyle w:val="Hyperlink"/>
            <w:color w:val="000000"/>
            <w:sz w:val="28"/>
            <w:szCs w:val="28"/>
          </w:rPr>
          <w:t>http://pravo.minjust.ru</w:t>
        </w:r>
      </w:hyperlink>
      <w:r w:rsidRPr="00997763">
        <w:rPr>
          <w:color w:val="000000"/>
          <w:sz w:val="28"/>
          <w:szCs w:val="28"/>
        </w:rPr>
        <w:t xml:space="preserve">, </w:t>
      </w:r>
      <w:r w:rsidRPr="00997763">
        <w:rPr>
          <w:color w:val="000000"/>
          <w:sz w:val="28"/>
          <w:szCs w:val="28"/>
          <w:lang w:val="en-US"/>
        </w:rPr>
        <w:t>http</w:t>
      </w:r>
      <w:r w:rsidRPr="00997763">
        <w:rPr>
          <w:color w:val="000000"/>
          <w:sz w:val="28"/>
          <w:szCs w:val="28"/>
        </w:rPr>
        <w:t xml:space="preserve">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</w:t>
      </w:r>
      <w:r>
        <w:rPr>
          <w:color w:val="000000"/>
          <w:sz w:val="28"/>
          <w:szCs w:val="28"/>
        </w:rPr>
        <w:t xml:space="preserve">             от 05.03.2018 г.).».</w:t>
      </w:r>
    </w:p>
    <w:p w:rsidR="00600504" w:rsidRPr="00997763" w:rsidRDefault="00600504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600504" w:rsidRDefault="00600504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600504" w:rsidRPr="000D10ED" w:rsidRDefault="00600504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Pr="001A0B35" w:rsidRDefault="00600504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600504" w:rsidRDefault="00600504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600504" w:rsidRDefault="00600504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00504" w:rsidRDefault="00600504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504" w:rsidRDefault="0060050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00504" w:rsidRDefault="0060050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Алгинский  сельсовет</w:t>
      </w:r>
    </w:p>
    <w:p w:rsidR="00600504" w:rsidRDefault="0060050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00504" w:rsidRDefault="0060050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600504" w:rsidRDefault="0060050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С.М.Хисамутдинов</w:t>
      </w:r>
    </w:p>
    <w:p w:rsidR="00600504" w:rsidRPr="007464D4" w:rsidRDefault="00600504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504" w:rsidRPr="004F2C10" w:rsidRDefault="00600504" w:rsidP="00492B7E">
      <w:pPr>
        <w:pStyle w:val="NoSpacing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00504" w:rsidRPr="004F2C10" w:rsidRDefault="00600504" w:rsidP="00DE3A91">
      <w:pPr>
        <w:pStyle w:val="BodyText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600504" w:rsidRPr="004F2C10" w:rsidSect="00B61D53">
      <w:headerReference w:type="default" r:id="rId8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504" w:rsidRDefault="00600504" w:rsidP="0098109C">
      <w:pPr>
        <w:spacing w:after="0" w:line="240" w:lineRule="auto"/>
      </w:pPr>
      <w:r>
        <w:separator/>
      </w:r>
    </w:p>
  </w:endnote>
  <w:endnote w:type="continuationSeparator" w:id="0">
    <w:p w:rsidR="00600504" w:rsidRDefault="00600504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504" w:rsidRDefault="00600504" w:rsidP="0098109C">
      <w:pPr>
        <w:spacing w:after="0" w:line="240" w:lineRule="auto"/>
      </w:pPr>
      <w:r>
        <w:separator/>
      </w:r>
    </w:p>
  </w:footnote>
  <w:footnote w:type="continuationSeparator" w:id="0">
    <w:p w:rsidR="00600504" w:rsidRDefault="00600504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04" w:rsidRDefault="00600504">
    <w:pPr>
      <w:pStyle w:val="Header"/>
      <w:jc w:val="center"/>
    </w:pPr>
  </w:p>
  <w:p w:rsidR="00600504" w:rsidRPr="00D030D1" w:rsidRDefault="0060050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030D1">
      <w:rPr>
        <w:rFonts w:ascii="Times New Roman" w:hAnsi="Times New Roman" w:cs="Times New Roman"/>
        <w:sz w:val="24"/>
        <w:szCs w:val="24"/>
      </w:rPr>
      <w:fldChar w:fldCharType="begin"/>
    </w:r>
    <w:r w:rsidRPr="00D030D1">
      <w:rPr>
        <w:rFonts w:ascii="Times New Roman" w:hAnsi="Times New Roman" w:cs="Times New Roman"/>
        <w:sz w:val="24"/>
        <w:szCs w:val="24"/>
      </w:rPr>
      <w:instrText>PAGE   \* MERGEFORMAT</w:instrText>
    </w:r>
    <w:r w:rsidRPr="00D030D1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4</w:t>
    </w:r>
    <w:r w:rsidRPr="00D030D1">
      <w:rPr>
        <w:rFonts w:ascii="Times New Roman" w:hAnsi="Times New Roman" w:cs="Times New Roman"/>
        <w:sz w:val="24"/>
        <w:szCs w:val="24"/>
      </w:rPr>
      <w:fldChar w:fldCharType="end"/>
    </w:r>
  </w:p>
  <w:p w:rsidR="00600504" w:rsidRDefault="00600504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9525A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012A2"/>
    <w:rsid w:val="004361B1"/>
    <w:rsid w:val="00471283"/>
    <w:rsid w:val="004879B9"/>
    <w:rsid w:val="0049090E"/>
    <w:rsid w:val="00492B7E"/>
    <w:rsid w:val="004A6C78"/>
    <w:rsid w:val="004E55C5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87367"/>
    <w:rsid w:val="005C1D30"/>
    <w:rsid w:val="005D57A1"/>
    <w:rsid w:val="005E5C46"/>
    <w:rsid w:val="00600504"/>
    <w:rsid w:val="006064E0"/>
    <w:rsid w:val="0062146A"/>
    <w:rsid w:val="00624366"/>
    <w:rsid w:val="006761C2"/>
    <w:rsid w:val="00693650"/>
    <w:rsid w:val="00697755"/>
    <w:rsid w:val="007037E8"/>
    <w:rsid w:val="00721114"/>
    <w:rsid w:val="00741ACE"/>
    <w:rsid w:val="00742A0A"/>
    <w:rsid w:val="007464D4"/>
    <w:rsid w:val="00762B06"/>
    <w:rsid w:val="007C2853"/>
    <w:rsid w:val="007E21A5"/>
    <w:rsid w:val="008039CB"/>
    <w:rsid w:val="008106BB"/>
    <w:rsid w:val="008143EF"/>
    <w:rsid w:val="00832558"/>
    <w:rsid w:val="008757D5"/>
    <w:rsid w:val="0088102E"/>
    <w:rsid w:val="008967E3"/>
    <w:rsid w:val="00897D29"/>
    <w:rsid w:val="008C0D74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80DA0"/>
    <w:rsid w:val="00A94138"/>
    <w:rsid w:val="00AA47C0"/>
    <w:rsid w:val="00AC205A"/>
    <w:rsid w:val="00AE1F33"/>
    <w:rsid w:val="00B42ED1"/>
    <w:rsid w:val="00B4512D"/>
    <w:rsid w:val="00B61D53"/>
    <w:rsid w:val="00B80392"/>
    <w:rsid w:val="00B83119"/>
    <w:rsid w:val="00B86B5B"/>
    <w:rsid w:val="00B87546"/>
    <w:rsid w:val="00B90DCC"/>
    <w:rsid w:val="00BA0615"/>
    <w:rsid w:val="00BB1E29"/>
    <w:rsid w:val="00BB24E3"/>
    <w:rsid w:val="00BB4477"/>
    <w:rsid w:val="00C07FB2"/>
    <w:rsid w:val="00C136F4"/>
    <w:rsid w:val="00C13F66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40FBA"/>
    <w:rsid w:val="00E94258"/>
    <w:rsid w:val="00EA5FD7"/>
    <w:rsid w:val="00EF0F6C"/>
    <w:rsid w:val="00F10E22"/>
    <w:rsid w:val="00F40418"/>
    <w:rsid w:val="00F550A5"/>
    <w:rsid w:val="00FC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B9"/>
    <w:pPr>
      <w:spacing w:after="200" w:line="276" w:lineRule="auto"/>
    </w:pPr>
    <w:rPr>
      <w:color w:val="00000A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4879B9"/>
    <w:rPr>
      <w:color w:val="000080"/>
      <w:u w:val="single"/>
    </w:rPr>
  </w:style>
  <w:style w:type="paragraph" w:customStyle="1" w:styleId="1">
    <w:name w:val="Заголовок1"/>
    <w:basedOn w:val="Normal"/>
    <w:next w:val="BodyText"/>
    <w:uiPriority w:val="99"/>
    <w:rsid w:val="004879B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879B9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A2AE9"/>
    <w:rPr>
      <w:rFonts w:cs="Times New Roman"/>
      <w:color w:val="00000A"/>
      <w:sz w:val="22"/>
    </w:rPr>
  </w:style>
  <w:style w:type="paragraph" w:styleId="List">
    <w:name w:val="List"/>
    <w:basedOn w:val="BodyText"/>
    <w:uiPriority w:val="99"/>
    <w:rsid w:val="004879B9"/>
    <w:rPr>
      <w:rFonts w:cs="Mangal"/>
    </w:rPr>
  </w:style>
  <w:style w:type="paragraph" w:styleId="Caption">
    <w:name w:val="caption"/>
    <w:basedOn w:val="Normal"/>
    <w:uiPriority w:val="99"/>
    <w:qFormat/>
    <w:rsid w:val="004879B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C07FB2"/>
    <w:pPr>
      <w:ind w:left="220" w:hanging="220"/>
    </w:pPr>
  </w:style>
  <w:style w:type="paragraph" w:styleId="IndexHeading">
    <w:name w:val="index heading"/>
    <w:basedOn w:val="Normal"/>
    <w:uiPriority w:val="99"/>
    <w:rsid w:val="004879B9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8109C"/>
    <w:rPr>
      <w:rFonts w:cs="Times New Roman"/>
      <w:color w:val="00000A"/>
      <w:sz w:val="22"/>
    </w:rPr>
  </w:style>
  <w:style w:type="paragraph" w:styleId="Footer">
    <w:name w:val="footer"/>
    <w:basedOn w:val="Normal"/>
    <w:link w:val="FooterChar"/>
    <w:uiPriority w:val="99"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8109C"/>
    <w:rPr>
      <w:rFonts w:cs="Times New Roman"/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109C"/>
    <w:rPr>
      <w:rFonts w:ascii="Tahoma" w:hAnsi="Tahoma" w:cs="Tahoma"/>
      <w:color w:val="00000A"/>
      <w:sz w:val="16"/>
      <w:szCs w:val="16"/>
    </w:rPr>
  </w:style>
  <w:style w:type="paragraph" w:styleId="NoSpacing">
    <w:name w:val="No Spacing"/>
    <w:uiPriority w:val="99"/>
    <w:qFormat/>
    <w:rsid w:val="000A2AE9"/>
    <w:rPr>
      <w:lang w:eastAsia="en-US"/>
    </w:rPr>
  </w:style>
  <w:style w:type="paragraph" w:customStyle="1" w:styleId="normalweb">
    <w:name w:val="normalweb"/>
    <w:basedOn w:val="Normal"/>
    <w:uiPriority w:val="99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99776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-minju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4</Pages>
  <Words>1226</Words>
  <Characters>6989</Characters>
  <Application>Microsoft Office Outlook</Application>
  <DocSecurity>0</DocSecurity>
  <Lines>0</Lines>
  <Paragraphs>0</Paragraphs>
  <ScaleCrop>false</ScaleCrop>
  <Company>Управление делами Президента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406-R1</dc:creator>
  <cp:keywords/>
  <dc:description/>
  <cp:lastModifiedBy>Алга</cp:lastModifiedBy>
  <cp:revision>9</cp:revision>
  <cp:lastPrinted>2020-09-20T14:24:00Z</cp:lastPrinted>
  <dcterms:created xsi:type="dcterms:W3CDTF">2020-08-25T10:14:00Z</dcterms:created>
  <dcterms:modified xsi:type="dcterms:W3CDTF">2020-12-19T14:07:00Z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