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F88" w:rsidRDefault="00C06F88"/>
    <w:p w:rsidR="00C06F88" w:rsidRDefault="00C06F88" w:rsidP="009E63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6F88" w:rsidRDefault="00C06F88" w:rsidP="009E63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6F88" w:rsidRDefault="00C06F88" w:rsidP="003B72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Поляковский сельсовет </w:t>
      </w:r>
    </w:p>
    <w:p w:rsidR="00C06F88" w:rsidRDefault="00C06F88" w:rsidP="003B72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06F88" w:rsidRDefault="00C06F88" w:rsidP="003B72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06F88" w:rsidRDefault="00C06F88" w:rsidP="003B72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06F88" w:rsidRDefault="00C06F88" w:rsidP="003B72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C06F88" w:rsidRDefault="00C06F88" w:rsidP="003B72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2015 года №  29</w:t>
      </w:r>
    </w:p>
    <w:p w:rsidR="00C06F88" w:rsidRDefault="00C06F88" w:rsidP="003B72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06F88" w:rsidRDefault="00C06F88" w:rsidP="003B72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06F88" w:rsidRDefault="00C06F88" w:rsidP="005159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отмене решения Совета сельского поселения Поляковский  сельсовет муниципального района Давлекановский район </w:t>
      </w:r>
      <w:r w:rsidRPr="00E90E2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09.12.2014 г.</w:t>
      </w:r>
      <w:r w:rsidRPr="00E90E2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52</w:t>
      </w:r>
      <w:r w:rsidRPr="00E90E29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общественных органах правоохранительного характера»</w:t>
      </w:r>
    </w:p>
    <w:p w:rsidR="00C06F88" w:rsidRDefault="00C06F88" w:rsidP="005159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06F88" w:rsidRDefault="00C06F88" w:rsidP="003B72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представление прокурора Давлекановского района, руководствуясь ст. 48 Федерального закона от 06.10.2003 № 131-ФЗ «Об общих принципах организации местного самоуправления в РФ», Совет,</w:t>
      </w:r>
    </w:p>
    <w:p w:rsidR="00C06F88" w:rsidRDefault="00C06F88" w:rsidP="00DF64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л:</w:t>
      </w:r>
    </w:p>
    <w:p w:rsidR="00C06F88" w:rsidRDefault="00C06F88" w:rsidP="003B72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F88" w:rsidRDefault="00C06F88" w:rsidP="003B72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E90E29">
        <w:rPr>
          <w:rFonts w:ascii="Times New Roman" w:hAnsi="Times New Roman" w:cs="Times New Roman"/>
          <w:sz w:val="28"/>
          <w:szCs w:val="28"/>
        </w:rPr>
        <w:t xml:space="preserve">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90E29">
        <w:rPr>
          <w:rFonts w:ascii="Times New Roman" w:hAnsi="Times New Roman" w:cs="Times New Roman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  <w:r w:rsidRPr="00E90E2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09.12.2014 г.</w:t>
      </w:r>
      <w:r w:rsidRPr="00E90E2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52</w:t>
      </w:r>
      <w:r w:rsidRPr="00E90E29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общественных органах правоохранительного характера» </w:t>
      </w:r>
      <w:r>
        <w:rPr>
          <w:rFonts w:ascii="Times New Roman" w:hAnsi="Times New Roman" w:cs="Times New Roman"/>
          <w:sz w:val="28"/>
          <w:szCs w:val="28"/>
        </w:rPr>
        <w:t>отменить.</w:t>
      </w:r>
    </w:p>
    <w:p w:rsidR="00C06F88" w:rsidRDefault="00C06F88" w:rsidP="003B72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обнародования в установленном законом порядке.</w:t>
      </w:r>
    </w:p>
    <w:p w:rsidR="00C06F88" w:rsidRDefault="00C06F88" w:rsidP="003B72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F88" w:rsidRDefault="00C06F88" w:rsidP="003B72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F88" w:rsidRDefault="00C06F88" w:rsidP="003B72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F88" w:rsidRDefault="00C06F88" w:rsidP="00441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7261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C06F88" w:rsidRDefault="00C06F88" w:rsidP="00441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Поляковский сельсовет муниципального </w:t>
      </w:r>
    </w:p>
    <w:p w:rsidR="00C06F88" w:rsidRDefault="00C06F88" w:rsidP="00441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Давлекановский район </w:t>
      </w:r>
    </w:p>
    <w:p w:rsidR="00C06F88" w:rsidRDefault="00C06F88" w:rsidP="00441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      </w:t>
      </w:r>
    </w:p>
    <w:p w:rsidR="00C06F88" w:rsidRPr="003B7261" w:rsidRDefault="00C06F88" w:rsidP="00441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А.Т. Валиахметов</w:t>
      </w:r>
    </w:p>
    <w:p w:rsidR="00C06F88" w:rsidRDefault="00C06F88" w:rsidP="004416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06F88" w:rsidRPr="00A36F3B" w:rsidRDefault="00C06F88" w:rsidP="003B72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F88" w:rsidRPr="00E90E29" w:rsidRDefault="00C06F88" w:rsidP="009E63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6F88" w:rsidRPr="00912675" w:rsidRDefault="00C06F88" w:rsidP="00E90E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F88" w:rsidRDefault="00C06F88"/>
    <w:sectPr w:rsidR="00C06F88" w:rsidSect="008D5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35A9"/>
    <w:rsid w:val="0010017E"/>
    <w:rsid w:val="001235A9"/>
    <w:rsid w:val="00152784"/>
    <w:rsid w:val="003B7261"/>
    <w:rsid w:val="0042407D"/>
    <w:rsid w:val="00441671"/>
    <w:rsid w:val="004A3B87"/>
    <w:rsid w:val="005159DC"/>
    <w:rsid w:val="00643E31"/>
    <w:rsid w:val="006B4F71"/>
    <w:rsid w:val="007471E2"/>
    <w:rsid w:val="007E2D5D"/>
    <w:rsid w:val="007F771C"/>
    <w:rsid w:val="008D5692"/>
    <w:rsid w:val="00912675"/>
    <w:rsid w:val="00971074"/>
    <w:rsid w:val="009E63EE"/>
    <w:rsid w:val="00A36F3B"/>
    <w:rsid w:val="00C06F88"/>
    <w:rsid w:val="00C6303B"/>
    <w:rsid w:val="00D11836"/>
    <w:rsid w:val="00DF6454"/>
    <w:rsid w:val="00E90E29"/>
    <w:rsid w:val="00EB2AAD"/>
    <w:rsid w:val="00EC5B97"/>
    <w:rsid w:val="00F61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692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90E2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table" w:styleId="TableGrid">
    <w:name w:val="Table Grid"/>
    <w:basedOn w:val="TableNormal"/>
    <w:uiPriority w:val="99"/>
    <w:locked/>
    <w:rsid w:val="0010017E"/>
    <w:pPr>
      <w:spacing w:after="200" w:line="276" w:lineRule="auto"/>
    </w:pPr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45</TotalTime>
  <Pages>1</Pages>
  <Words>156</Words>
  <Characters>895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Vpered</cp:lastModifiedBy>
  <cp:revision>9</cp:revision>
  <dcterms:created xsi:type="dcterms:W3CDTF">2002-01-01T04:19:00Z</dcterms:created>
  <dcterms:modified xsi:type="dcterms:W3CDTF">2015-11-30T12:04:00Z</dcterms:modified>
</cp:coreProperties>
</file>